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072F" w:rsidRDefault="001B462F">
      <w:pPr>
        <w:rPr>
          <w:sz w:val="28"/>
          <w:szCs w:val="2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-90805</wp:posOffset>
                </wp:positionH>
                <wp:positionV relativeFrom="paragraph">
                  <wp:posOffset>-1905</wp:posOffset>
                </wp:positionV>
                <wp:extent cx="6561455" cy="1360805"/>
                <wp:effectExtent l="0" t="0" r="0" b="0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1455" cy="1360805"/>
                          <a:chOff x="0" y="0"/>
                          <a:chExt cx="6561735" cy="1360627"/>
                        </a:xfrm>
                      </wpg:grpSpPr>
                      <pic:pic xmlns:pic="http://schemas.openxmlformats.org/drawingml/2006/picture">
                        <pic:nvPicPr>
                          <pic:cNvPr id="8" name="Рисунок 0" descr="Лого ч.б.wmf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1303" y="0"/>
                            <a:ext cx="1170432" cy="687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6889"/>
                            <a:ext cx="2743200" cy="64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8CDEB" id="Группа 7" o:spid="_x0000_s1026" style="position:absolute;margin-left:-7.15pt;margin-top:-.15pt;width:516.65pt;height:107.15pt;z-index:-251658752" coordsize="65617,13606" o:gfxdata="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0" o:spid="_x0000_s1027" type="#_x0000_t75" alt="Лого ч.б.wmf" style="position:absolute;left:53913;width:11704;height:6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">
                  <v:imagedata r:id="rId9" o:title="Лого ч.б"/>
                </v:shape>
                <v:shape id="Рисунок 5" o:spid="_x0000_s1028" type="#_x0000_t75" style="position:absolute;top:7168;width:27432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">
                  <v:imagedata r:id="rId10" o:title=""/>
                </v:shape>
              </v:group>
            </w:pict>
          </mc:Fallback>
        </mc:AlternateContent>
      </w: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2E072F" w:rsidRDefault="002E072F">
      <w:pPr>
        <w:rPr>
          <w:sz w:val="28"/>
          <w:szCs w:val="28"/>
          <w:lang w:val="en-US"/>
        </w:rPr>
      </w:pPr>
    </w:p>
    <w:p w:rsidR="00C1624A" w:rsidRDefault="00C1624A">
      <w:pPr>
        <w:rPr>
          <w:sz w:val="28"/>
          <w:szCs w:val="28"/>
          <w:lang w:val="en-US"/>
        </w:rPr>
      </w:pPr>
    </w:p>
    <w:p w:rsidR="009E0EDF" w:rsidRPr="00415505" w:rsidRDefault="009E0EDF" w:rsidP="009E0EDF">
      <w:pPr>
        <w:rPr>
          <w:lang w:val="en-US"/>
        </w:rPr>
      </w:pPr>
    </w:p>
    <w:p w:rsidR="009E0EDF" w:rsidRPr="00415505" w:rsidRDefault="009E0EDF" w:rsidP="009E0EDF">
      <w:pPr>
        <w:jc w:val="center"/>
        <w:rPr>
          <w:b/>
        </w:rPr>
      </w:pPr>
      <w:r w:rsidRPr="00415505">
        <w:rPr>
          <w:b/>
        </w:rPr>
        <w:t>Объявление</w:t>
      </w:r>
    </w:p>
    <w:p w:rsidR="009E0EDF" w:rsidRPr="00415505" w:rsidRDefault="009E0EDF" w:rsidP="001E4BBC">
      <w:pPr>
        <w:rPr>
          <w:b/>
        </w:rPr>
      </w:pPr>
    </w:p>
    <w:p w:rsidR="009E0EDF" w:rsidRPr="00415505" w:rsidRDefault="009E0EDF" w:rsidP="009E0EDF">
      <w:r w:rsidRPr="00415505">
        <w:t xml:space="preserve">   В  связи с </w:t>
      </w:r>
      <w:r w:rsidR="00BC2B62" w:rsidRPr="00415505">
        <w:t>ремонтными</w:t>
      </w:r>
      <w:r w:rsidRPr="00415505">
        <w:t xml:space="preserve"> работами на водопроводных сетях будет отсутствовать холодное водоснабжение с </w:t>
      </w:r>
      <w:r w:rsidR="008E6F6A">
        <w:rPr>
          <w:b/>
        </w:rPr>
        <w:t>23</w:t>
      </w:r>
      <w:r w:rsidRPr="00415505">
        <w:rPr>
          <w:b/>
        </w:rPr>
        <w:t>-</w:t>
      </w:r>
      <w:r w:rsidR="00A44B79">
        <w:rPr>
          <w:b/>
        </w:rPr>
        <w:t>3</w:t>
      </w:r>
      <w:r w:rsidRPr="00415505">
        <w:rPr>
          <w:b/>
        </w:rPr>
        <w:t>0</w:t>
      </w:r>
      <w:r w:rsidR="00152EB1" w:rsidRPr="00415505">
        <w:t xml:space="preserve"> </w:t>
      </w:r>
      <w:r w:rsidR="00A44B79">
        <w:t xml:space="preserve">  </w:t>
      </w:r>
      <w:r w:rsidR="008E6F6A">
        <w:rPr>
          <w:b/>
          <w:u w:val="single"/>
        </w:rPr>
        <w:t>03</w:t>
      </w:r>
      <w:r w:rsidR="00A44B79" w:rsidRPr="00415505">
        <w:rPr>
          <w:b/>
          <w:u w:val="single"/>
        </w:rPr>
        <w:t>.0</w:t>
      </w:r>
      <w:r w:rsidR="008E6F6A">
        <w:rPr>
          <w:b/>
          <w:u w:val="single"/>
        </w:rPr>
        <w:t>8</w:t>
      </w:r>
      <w:r w:rsidR="00A44B79" w:rsidRPr="00415505">
        <w:rPr>
          <w:b/>
          <w:u w:val="single"/>
        </w:rPr>
        <w:t>.2023</w:t>
      </w:r>
      <w:r w:rsidR="00A44B79" w:rsidRPr="00415505">
        <w:t xml:space="preserve">  </w:t>
      </w:r>
      <w:r w:rsidR="00152EB1" w:rsidRPr="00415505">
        <w:t xml:space="preserve"> </w:t>
      </w:r>
      <w:r w:rsidRPr="00415505">
        <w:t xml:space="preserve"> </w:t>
      </w:r>
      <w:r w:rsidR="00152EB1" w:rsidRPr="00415505">
        <w:t xml:space="preserve">до  </w:t>
      </w:r>
      <w:r w:rsidR="008E6F6A">
        <w:rPr>
          <w:b/>
        </w:rPr>
        <w:t>12</w:t>
      </w:r>
      <w:r w:rsidRPr="00415505">
        <w:rPr>
          <w:b/>
        </w:rPr>
        <w:t>-</w:t>
      </w:r>
      <w:r w:rsidR="00C9796B">
        <w:rPr>
          <w:b/>
        </w:rPr>
        <w:t>0</w:t>
      </w:r>
      <w:r w:rsidR="003279F6" w:rsidRPr="00415505">
        <w:rPr>
          <w:b/>
        </w:rPr>
        <w:t>0</w:t>
      </w:r>
      <w:r w:rsidRPr="00415505">
        <w:t xml:space="preserve">   </w:t>
      </w:r>
      <w:bookmarkStart w:id="0" w:name="_Hlk133320407"/>
      <w:r w:rsidR="008E6F6A">
        <w:rPr>
          <w:b/>
          <w:u w:val="single"/>
        </w:rPr>
        <w:t>06</w:t>
      </w:r>
      <w:r w:rsidRPr="00415505">
        <w:rPr>
          <w:b/>
          <w:u w:val="single"/>
        </w:rPr>
        <w:t>.</w:t>
      </w:r>
      <w:r w:rsidR="00AE3376" w:rsidRPr="00415505">
        <w:rPr>
          <w:b/>
          <w:u w:val="single"/>
        </w:rPr>
        <w:t>0</w:t>
      </w:r>
      <w:r w:rsidR="008E6F6A">
        <w:rPr>
          <w:b/>
          <w:u w:val="single"/>
        </w:rPr>
        <w:t>8</w:t>
      </w:r>
      <w:r w:rsidRPr="00415505">
        <w:rPr>
          <w:b/>
          <w:u w:val="single"/>
        </w:rPr>
        <w:t>.202</w:t>
      </w:r>
      <w:r w:rsidR="00AE3376" w:rsidRPr="00415505">
        <w:rPr>
          <w:b/>
          <w:u w:val="single"/>
        </w:rPr>
        <w:t>3</w:t>
      </w:r>
      <w:r w:rsidRPr="00415505">
        <w:t xml:space="preserve">   </w:t>
      </w:r>
      <w:r w:rsidRPr="00415505">
        <w:rPr>
          <w:b/>
        </w:rPr>
        <w:t xml:space="preserve"> </w:t>
      </w:r>
      <w:r w:rsidRPr="00415505">
        <w:t xml:space="preserve">           </w:t>
      </w:r>
      <w:bookmarkEnd w:id="0"/>
    </w:p>
    <w:p w:rsidR="009E0EDF" w:rsidRPr="00415505" w:rsidRDefault="009E0EDF" w:rsidP="009E0EDF">
      <w:pPr>
        <w:rPr>
          <w:b/>
        </w:rPr>
      </w:pPr>
      <w:r w:rsidRPr="00415505">
        <w:t>по следующим адресам</w:t>
      </w:r>
      <w:r w:rsidRPr="00415505">
        <w:rPr>
          <w:b/>
        </w:rPr>
        <w:t>:</w:t>
      </w:r>
    </w:p>
    <w:p w:rsidR="00DF576A" w:rsidRDefault="00DF576A" w:rsidP="00DF576A">
      <w:r>
        <w:t>30-летия Победы ул, 2</w:t>
      </w:r>
    </w:p>
    <w:p w:rsidR="00DF576A" w:rsidRDefault="00DF576A" w:rsidP="00DF576A">
      <w:r>
        <w:t>30-летия Победы ул, 3</w:t>
      </w:r>
    </w:p>
    <w:p w:rsidR="00DF576A" w:rsidRDefault="00DF576A" w:rsidP="00DF576A">
      <w:r>
        <w:t>30-летия Победы ул, 3</w:t>
      </w:r>
    </w:p>
    <w:p w:rsidR="00DF576A" w:rsidRDefault="00DF576A" w:rsidP="00DF576A">
      <w:r>
        <w:t>30-летия Победы ул, 4</w:t>
      </w:r>
    </w:p>
    <w:p w:rsidR="00DF576A" w:rsidRDefault="00DF576A" w:rsidP="00DF576A">
      <w:r>
        <w:t>30-летия Победы ул, 5</w:t>
      </w:r>
    </w:p>
    <w:p w:rsidR="00DF576A" w:rsidRDefault="00DF576A" w:rsidP="00DF576A">
      <w:r>
        <w:t>30-летия Победы ул, 6</w:t>
      </w:r>
    </w:p>
    <w:p w:rsidR="00DF576A" w:rsidRDefault="00DF576A" w:rsidP="00DF576A">
      <w:r>
        <w:t>30-летия Победы ул, 7</w:t>
      </w:r>
    </w:p>
    <w:p w:rsidR="00DF576A" w:rsidRDefault="00DF576A" w:rsidP="00DF576A">
      <w:r>
        <w:t>30-летия Победы ул, 7/1</w:t>
      </w:r>
    </w:p>
    <w:p w:rsidR="00DF576A" w:rsidRDefault="00DF576A" w:rsidP="00DF576A">
      <w:r>
        <w:t>30-летия Победы ул, 8</w:t>
      </w:r>
    </w:p>
    <w:p w:rsidR="00DF576A" w:rsidRDefault="00DF576A" w:rsidP="00DF576A">
      <w:r>
        <w:t>30-летия Победы ул, 9</w:t>
      </w:r>
    </w:p>
    <w:p w:rsidR="00DF576A" w:rsidRDefault="00DF576A" w:rsidP="00DF576A">
      <w:r>
        <w:t>30-летия Победы ул, 10</w:t>
      </w:r>
    </w:p>
    <w:p w:rsidR="00DF576A" w:rsidRDefault="00DF576A" w:rsidP="00DF576A">
      <w:r>
        <w:t>79 Гвардейской Дивизии ул, 1</w:t>
      </w:r>
    </w:p>
    <w:p w:rsidR="00DF576A" w:rsidRDefault="00DF576A" w:rsidP="00DF576A">
      <w:r>
        <w:t>79 Гвардейской Дивизии ул, 1/1</w:t>
      </w:r>
    </w:p>
    <w:p w:rsidR="00DF576A" w:rsidRDefault="00DF576A" w:rsidP="00DF576A">
      <w:r>
        <w:t>79 Гвардейской Дивизии ул, 1а</w:t>
      </w:r>
    </w:p>
    <w:p w:rsidR="00DF576A" w:rsidRDefault="00DF576A" w:rsidP="00DF576A">
      <w:r>
        <w:t>79 Гвардейской Дивизии ул, 2в стр. 1</w:t>
      </w:r>
    </w:p>
    <w:p w:rsidR="00DF576A" w:rsidRDefault="00DF576A" w:rsidP="00DF576A">
      <w:r>
        <w:t>79 Гвардейской Дивизии ул, 3</w:t>
      </w:r>
    </w:p>
    <w:p w:rsidR="00DF576A" w:rsidRDefault="00DF576A" w:rsidP="00DF576A">
      <w:r>
        <w:t>79 Гвардейской Дивизии ул, 3/2</w:t>
      </w:r>
    </w:p>
    <w:p w:rsidR="00DF576A" w:rsidRDefault="00DF576A" w:rsidP="00DF576A">
      <w:r>
        <w:t>79 Гвардейской Дивизии ул, 4 стр.1</w:t>
      </w:r>
    </w:p>
    <w:p w:rsidR="00DF576A" w:rsidRDefault="00DF576A" w:rsidP="00DF576A">
      <w:r>
        <w:t>79 Гвардейской Дивизии ул, 4/1</w:t>
      </w:r>
    </w:p>
    <w:p w:rsidR="00DF576A" w:rsidRDefault="00DF576A" w:rsidP="00DF576A">
      <w:r>
        <w:t>79 Гвардейской Дивизии ул, 4/5 стр.3</w:t>
      </w:r>
    </w:p>
    <w:p w:rsidR="00DF576A" w:rsidRDefault="00DF576A" w:rsidP="00DF576A">
      <w:r>
        <w:t>79 Гвардейской Дивизии ул, 4а</w:t>
      </w:r>
    </w:p>
    <w:p w:rsidR="00DF576A" w:rsidRDefault="00DF576A" w:rsidP="00DF576A">
      <w:r>
        <w:t>79 Гвардейской Дивизии ул, 5</w:t>
      </w:r>
    </w:p>
    <w:p w:rsidR="00DF576A" w:rsidRDefault="00DF576A" w:rsidP="00DF576A">
      <w:r>
        <w:t>79 Гвардейской Дивизии ул, 6</w:t>
      </w:r>
    </w:p>
    <w:p w:rsidR="00DF576A" w:rsidRDefault="00DF576A" w:rsidP="00DF576A">
      <w:r>
        <w:t>79 Гвардейской Дивизии ул, 6</w:t>
      </w:r>
    </w:p>
    <w:p w:rsidR="00DF576A" w:rsidRDefault="00DF576A" w:rsidP="00DF576A">
      <w:r>
        <w:t>79 Гвардейской Дивизии ул, 7б</w:t>
      </w:r>
    </w:p>
    <w:p w:rsidR="00DF576A" w:rsidRDefault="00DF576A" w:rsidP="00DF576A">
      <w:r>
        <w:t>79 Гвардейской Дивизии ул, 7г</w:t>
      </w:r>
    </w:p>
    <w:p w:rsidR="00DF576A" w:rsidRDefault="00DF576A" w:rsidP="00DF576A">
      <w:r>
        <w:t>79 Гвардейской Дивизии ул, 8</w:t>
      </w:r>
    </w:p>
    <w:p w:rsidR="00DF576A" w:rsidRDefault="00DF576A" w:rsidP="00DF576A">
      <w:r>
        <w:t>79 Гвардейской Дивизии ул, 8а</w:t>
      </w:r>
    </w:p>
    <w:p w:rsidR="00DF576A" w:rsidRDefault="00DF576A" w:rsidP="00DF576A">
      <w:r>
        <w:t>79 Гвардейской Дивизии ул, 8б</w:t>
      </w:r>
    </w:p>
    <w:p w:rsidR="00DF576A" w:rsidRDefault="00DF576A" w:rsidP="00DF576A">
      <w:r>
        <w:t>79 Гвардейской Дивизии ул, 9</w:t>
      </w:r>
    </w:p>
    <w:p w:rsidR="00DF576A" w:rsidRDefault="00DF576A" w:rsidP="00DF576A">
      <w:r>
        <w:t>79 Гвардейской Дивизии ул, 9/1</w:t>
      </w:r>
    </w:p>
    <w:p w:rsidR="00DF576A" w:rsidRDefault="00DF576A" w:rsidP="00DF576A">
      <w:r>
        <w:t>79 Гвардейской Дивизии ул, 9в</w:t>
      </w:r>
    </w:p>
    <w:p w:rsidR="00DF576A" w:rsidRDefault="00DF576A" w:rsidP="00DF576A">
      <w:r>
        <w:t>79 Гвардейской Дивизии ул, 9г</w:t>
      </w:r>
    </w:p>
    <w:p w:rsidR="00DF576A" w:rsidRDefault="00DF576A" w:rsidP="00DF576A">
      <w:r>
        <w:t>79 Гвардейской Дивизии ул, 10</w:t>
      </w:r>
    </w:p>
    <w:p w:rsidR="00DF576A" w:rsidRDefault="00DF576A" w:rsidP="00DF576A">
      <w:r>
        <w:t>79 Гвардейской Дивизии ул, 10/1</w:t>
      </w:r>
    </w:p>
    <w:p w:rsidR="00DF576A" w:rsidRDefault="00DF576A" w:rsidP="00DF576A">
      <w:r>
        <w:lastRenderedPageBreak/>
        <w:t>79 Гвардейской Дивизии ул, 10/2</w:t>
      </w:r>
    </w:p>
    <w:p w:rsidR="00DF576A" w:rsidRDefault="00DF576A" w:rsidP="00DF576A">
      <w:r>
        <w:t>79 Гвардейской Дивизии ул, 10/3</w:t>
      </w:r>
    </w:p>
    <w:p w:rsidR="00DF576A" w:rsidRDefault="00DF576A" w:rsidP="00DF576A">
      <w:r>
        <w:t>79 Гвардейской Дивизии ул, 11</w:t>
      </w:r>
    </w:p>
    <w:p w:rsidR="00DF576A" w:rsidRDefault="00DF576A" w:rsidP="00DF576A">
      <w:r>
        <w:t>79 Гвардейской Дивизии ул, 11/1</w:t>
      </w:r>
    </w:p>
    <w:p w:rsidR="00DF576A" w:rsidRDefault="00DF576A" w:rsidP="00DF576A">
      <w:r>
        <w:t>79 Гвардейской Дивизии ул, 12</w:t>
      </w:r>
    </w:p>
    <w:p w:rsidR="00DF576A" w:rsidRDefault="00DF576A" w:rsidP="00DF576A">
      <w:r>
        <w:t>79 Гвардейской Дивизии ул, 12</w:t>
      </w:r>
    </w:p>
    <w:p w:rsidR="00DF576A" w:rsidRDefault="00DF576A" w:rsidP="00DF576A">
      <w:r>
        <w:t>79 Гвардейской Дивизии ул, 12</w:t>
      </w:r>
    </w:p>
    <w:p w:rsidR="00DF576A" w:rsidRDefault="00DF576A" w:rsidP="00DF576A">
      <w:r>
        <w:t>79 Гвардейской Дивизии ул, 12/1</w:t>
      </w:r>
    </w:p>
    <w:p w:rsidR="00DF576A" w:rsidRDefault="00DF576A" w:rsidP="00DF576A">
      <w:r>
        <w:t>79 Гвардейской Дивизии ул, 12/3</w:t>
      </w:r>
    </w:p>
    <w:p w:rsidR="00DF576A" w:rsidRDefault="00DF576A" w:rsidP="00DF576A">
      <w:r>
        <w:t>79 Гвардейской Дивизии ул, 12/4</w:t>
      </w:r>
    </w:p>
    <w:p w:rsidR="00DF576A" w:rsidRDefault="00DF576A" w:rsidP="00DF576A">
      <w:r>
        <w:t>79 Гвардейской Дивизии ул, 12а</w:t>
      </w:r>
    </w:p>
    <w:p w:rsidR="00DF576A" w:rsidRDefault="00DF576A" w:rsidP="00DF576A">
      <w:r>
        <w:t>79 Гвардейской Дивизии ул, 12а</w:t>
      </w:r>
    </w:p>
    <w:p w:rsidR="00DF576A" w:rsidRDefault="00DF576A" w:rsidP="00DF576A">
      <w:r>
        <w:t>79 Гвардейской Дивизии ул, 12б</w:t>
      </w:r>
    </w:p>
    <w:p w:rsidR="00DF576A" w:rsidRDefault="00DF576A" w:rsidP="00DF576A">
      <w:r>
        <w:t>79 Гвардейской Дивизии ул, 12в</w:t>
      </w:r>
    </w:p>
    <w:p w:rsidR="00DF576A" w:rsidRDefault="00DF576A" w:rsidP="00DF576A">
      <w:r>
        <w:t>79 Гвардейской Дивизии ул, 12е</w:t>
      </w:r>
    </w:p>
    <w:p w:rsidR="00DF576A" w:rsidRDefault="00DF576A" w:rsidP="00DF576A">
      <w:r>
        <w:t>79 Гвардейской Дивизии ул, 12з</w:t>
      </w:r>
    </w:p>
    <w:p w:rsidR="00DF576A" w:rsidRDefault="00DF576A" w:rsidP="00DF576A">
      <w:r>
        <w:t>79 Гвардейской Дивизии ул, 13</w:t>
      </w:r>
    </w:p>
    <w:p w:rsidR="00DF576A" w:rsidRDefault="00DF576A" w:rsidP="00DF576A">
      <w:r>
        <w:t>79 Гвардейской Дивизии ул, 13а</w:t>
      </w:r>
    </w:p>
    <w:p w:rsidR="00DF576A" w:rsidRDefault="00DF576A" w:rsidP="00DF576A">
      <w:r>
        <w:t>79 Гвардейской Дивизии ул, 13б</w:t>
      </w:r>
    </w:p>
    <w:p w:rsidR="00DF576A" w:rsidRDefault="00DF576A" w:rsidP="00DF576A">
      <w:r>
        <w:t>79 Гвардейской Дивизии ул, 14</w:t>
      </w:r>
    </w:p>
    <w:p w:rsidR="00DF576A" w:rsidRDefault="00DF576A" w:rsidP="00DF576A">
      <w:r>
        <w:t>79 Гвардейской Дивизии ул, 15</w:t>
      </w:r>
    </w:p>
    <w:p w:rsidR="00DF576A" w:rsidRDefault="00DF576A" w:rsidP="00DF576A">
      <w:r>
        <w:t>79 Гвардейской Дивизии ул, 15а</w:t>
      </w:r>
    </w:p>
    <w:p w:rsidR="00DF576A" w:rsidRDefault="00DF576A" w:rsidP="00DF576A">
      <w:r>
        <w:t>79 Гвардейской Дивизии ул, 16</w:t>
      </w:r>
    </w:p>
    <w:p w:rsidR="00DF576A" w:rsidRDefault="00DF576A" w:rsidP="00DF576A">
      <w:r>
        <w:t>79 Гвардейской Дивизии ул, 16/1</w:t>
      </w:r>
    </w:p>
    <w:p w:rsidR="00DF576A" w:rsidRDefault="00DF576A" w:rsidP="00DF576A">
      <w:r>
        <w:t>79 Гвардейской Дивизии ул, 17</w:t>
      </w:r>
    </w:p>
    <w:p w:rsidR="00DF576A" w:rsidRDefault="00DF576A" w:rsidP="00DF576A">
      <w:r>
        <w:t>79 Гвардейской Дивизии ул, 18</w:t>
      </w:r>
    </w:p>
    <w:p w:rsidR="00DF576A" w:rsidRDefault="00DF576A" w:rsidP="00DF576A">
      <w:r>
        <w:t>79 Гвардейской Дивизии ул, 19</w:t>
      </w:r>
    </w:p>
    <w:p w:rsidR="00DF576A" w:rsidRDefault="00DF576A" w:rsidP="00DF576A">
      <w:r>
        <w:t>79 Гвардейской Дивизии ул, 19/1</w:t>
      </w:r>
    </w:p>
    <w:p w:rsidR="00DF576A" w:rsidRDefault="00DF576A" w:rsidP="00DF576A">
      <w:r>
        <w:t>79 Гвардейской Дивизии ул, 19/4</w:t>
      </w:r>
    </w:p>
    <w:p w:rsidR="00DF576A" w:rsidRDefault="00DF576A" w:rsidP="00DF576A">
      <w:r>
        <w:t>79 Гвардейской Дивизии ул, 19/6</w:t>
      </w:r>
    </w:p>
    <w:p w:rsidR="00DF576A" w:rsidRDefault="00DF576A" w:rsidP="00DF576A">
      <w:r>
        <w:t>79 Гвардейской Дивизии ул, 20</w:t>
      </w:r>
    </w:p>
    <w:p w:rsidR="00DF576A" w:rsidRDefault="00DF576A" w:rsidP="00DF576A">
      <w:r>
        <w:t>79 Гвардейской Дивизии ул, 20а</w:t>
      </w:r>
    </w:p>
    <w:p w:rsidR="00DF576A" w:rsidRDefault="00DF576A" w:rsidP="00DF576A">
      <w:r>
        <w:t>79 Гвардейской Дивизии ул, 20б</w:t>
      </w:r>
    </w:p>
    <w:p w:rsidR="00DF576A" w:rsidRDefault="00DF576A" w:rsidP="00DF576A">
      <w:r>
        <w:t>79 Гвардейской Дивизии ул, 21</w:t>
      </w:r>
    </w:p>
    <w:p w:rsidR="00DF576A" w:rsidRDefault="00DF576A" w:rsidP="00DF576A">
      <w:r>
        <w:t>79 Гвардейской Дивизии ул, 21/1</w:t>
      </w:r>
    </w:p>
    <w:p w:rsidR="00DF576A" w:rsidRDefault="00DF576A" w:rsidP="00DF576A">
      <w:r>
        <w:t>79 Гвардейской Дивизии ул, 22</w:t>
      </w:r>
    </w:p>
    <w:p w:rsidR="00DF576A" w:rsidRDefault="00DF576A" w:rsidP="00DF576A">
      <w:r>
        <w:t>79 Гвардейской Дивизии ул, 23</w:t>
      </w:r>
    </w:p>
    <w:p w:rsidR="00DF576A" w:rsidRDefault="00DF576A" w:rsidP="00DF576A">
      <w:r>
        <w:t>79 Гвардейской Дивизии ул, 24</w:t>
      </w:r>
    </w:p>
    <w:p w:rsidR="00DF576A" w:rsidRDefault="00DF576A" w:rsidP="00DF576A">
      <w:r>
        <w:t>79 Гвардейской Дивизии ул, 25</w:t>
      </w:r>
    </w:p>
    <w:p w:rsidR="00DF576A" w:rsidRDefault="00DF576A" w:rsidP="00DF576A">
      <w:r>
        <w:t>79 Гвардейской Дивизии ул, 25а</w:t>
      </w:r>
    </w:p>
    <w:p w:rsidR="00DF576A" w:rsidRDefault="00DF576A" w:rsidP="00DF576A">
      <w:r>
        <w:t>79 Гвардейской Дивизии ул, 26</w:t>
      </w:r>
    </w:p>
    <w:p w:rsidR="00DF576A" w:rsidRDefault="00DF576A" w:rsidP="00DF576A">
      <w:r>
        <w:t>79 Гвардейской Дивизии ул, 27</w:t>
      </w:r>
    </w:p>
    <w:p w:rsidR="00DF576A" w:rsidRDefault="00DF576A" w:rsidP="00DF576A">
      <w:r>
        <w:t>79 Гвардейской Дивизии ул, 27/1</w:t>
      </w:r>
    </w:p>
    <w:p w:rsidR="00DF576A" w:rsidRDefault="00DF576A" w:rsidP="00DF576A">
      <w:r>
        <w:t>79 Гвардейской Дивизии ул, 27а</w:t>
      </w:r>
    </w:p>
    <w:p w:rsidR="00DF576A" w:rsidRDefault="00DF576A" w:rsidP="00DF576A">
      <w:r>
        <w:t>79 Гвардейской Дивизии ул, 29</w:t>
      </w:r>
    </w:p>
    <w:p w:rsidR="00DF576A" w:rsidRDefault="00DF576A" w:rsidP="00DF576A">
      <w:r>
        <w:t>79 Гвардейской Дивизии ул, 31</w:t>
      </w:r>
    </w:p>
    <w:p w:rsidR="00DF576A" w:rsidRDefault="00DF576A" w:rsidP="00DF576A">
      <w:r>
        <w:t>Автомоторный пер, 3</w:t>
      </w:r>
    </w:p>
    <w:p w:rsidR="00DF576A" w:rsidRDefault="00DF576A" w:rsidP="00DF576A">
      <w:r>
        <w:t>Автомоторный пер, 3 стр.12</w:t>
      </w:r>
    </w:p>
    <w:p w:rsidR="00DF576A" w:rsidRDefault="00DF576A" w:rsidP="00DF576A">
      <w:r>
        <w:t>Автомоторный пер, 3/с5</w:t>
      </w:r>
    </w:p>
    <w:p w:rsidR="00DF576A" w:rsidRDefault="00DF576A" w:rsidP="00DF576A">
      <w:r>
        <w:t>Автомоторный пер, 3/с6</w:t>
      </w:r>
    </w:p>
    <w:p w:rsidR="00DF576A" w:rsidRDefault="00DF576A" w:rsidP="00DF576A">
      <w:r>
        <w:t>Автомоторный пер, 7</w:t>
      </w:r>
    </w:p>
    <w:p w:rsidR="00DF576A" w:rsidRDefault="00DF576A" w:rsidP="00DF576A">
      <w:r>
        <w:t>Автомоторный пер, 11</w:t>
      </w:r>
    </w:p>
    <w:p w:rsidR="00DF576A" w:rsidRDefault="00DF576A" w:rsidP="00DF576A">
      <w:r>
        <w:t>Автомоторный пер, 13</w:t>
      </w:r>
    </w:p>
    <w:p w:rsidR="00DF576A" w:rsidRDefault="00DF576A" w:rsidP="00DF576A">
      <w:r>
        <w:t>Автомоторный пер, 15</w:t>
      </w:r>
    </w:p>
    <w:p w:rsidR="00DF576A" w:rsidRDefault="00DF576A" w:rsidP="00DF576A">
      <w:r>
        <w:t>Автомоторный пер, 17</w:t>
      </w:r>
    </w:p>
    <w:p w:rsidR="00DF576A" w:rsidRDefault="00DF576A" w:rsidP="00DF576A">
      <w:r>
        <w:t>Автомоторный пер, 21</w:t>
      </w:r>
    </w:p>
    <w:p w:rsidR="00DF576A" w:rsidRDefault="00DF576A" w:rsidP="00DF576A">
      <w:r>
        <w:t>Автомоторный пер, 23</w:t>
      </w:r>
    </w:p>
    <w:p w:rsidR="00DF576A" w:rsidRDefault="00DF576A" w:rsidP="00DF576A">
      <w:r>
        <w:t>Автомоторный пер, 25</w:t>
      </w:r>
    </w:p>
    <w:p w:rsidR="00DF576A" w:rsidRDefault="00DF576A" w:rsidP="00DF576A">
      <w:r>
        <w:t>Автомоторный пер, 25б</w:t>
      </w:r>
    </w:p>
    <w:p w:rsidR="00DF576A" w:rsidRDefault="00DF576A" w:rsidP="00DF576A">
      <w:r>
        <w:t>Автомоторный пер, 25в</w:t>
      </w:r>
    </w:p>
    <w:p w:rsidR="00DF576A" w:rsidRDefault="00DF576A" w:rsidP="00DF576A">
      <w:r>
        <w:t>Автомоторный пер, 30</w:t>
      </w:r>
    </w:p>
    <w:p w:rsidR="00DF576A" w:rsidRDefault="00DF576A" w:rsidP="00DF576A">
      <w:r>
        <w:t>Азербайджанская ул, 27</w:t>
      </w:r>
    </w:p>
    <w:p w:rsidR="00DF576A" w:rsidRDefault="00DF576A" w:rsidP="00DF576A">
      <w:r>
        <w:t>Азербайджанская ул, 28</w:t>
      </w:r>
    </w:p>
    <w:p w:rsidR="00DF576A" w:rsidRDefault="00DF576A" w:rsidP="00DF576A">
      <w:r>
        <w:t>Азербайджанская ул, 30</w:t>
      </w:r>
    </w:p>
    <w:p w:rsidR="00DF576A" w:rsidRDefault="00DF576A" w:rsidP="00DF576A">
      <w:r>
        <w:t>Азербайджанская ул, 31</w:t>
      </w:r>
    </w:p>
    <w:p w:rsidR="00DF576A" w:rsidRDefault="00DF576A" w:rsidP="00DF576A">
      <w:r>
        <w:t>Азербайджанская ул, 39</w:t>
      </w:r>
    </w:p>
    <w:p w:rsidR="00DF576A" w:rsidRDefault="00DF576A" w:rsidP="00DF576A">
      <w:r>
        <w:t>Азербайджанская ул, 39</w:t>
      </w:r>
    </w:p>
    <w:p w:rsidR="00DF576A" w:rsidRDefault="00DF576A" w:rsidP="00DF576A">
      <w:r>
        <w:t>Азербайджанская ул, 40</w:t>
      </w:r>
    </w:p>
    <w:p w:rsidR="00DF576A" w:rsidRDefault="00DF576A" w:rsidP="00DF576A">
      <w:r>
        <w:t>Азербайджанская ул, 41</w:t>
      </w:r>
    </w:p>
    <w:p w:rsidR="00DF576A" w:rsidRDefault="00DF576A" w:rsidP="00DF576A">
      <w:r>
        <w:t>Азербайджанская ул, 42</w:t>
      </w:r>
    </w:p>
    <w:p w:rsidR="00DF576A" w:rsidRDefault="00DF576A" w:rsidP="00DF576A">
      <w:r>
        <w:t>Азербайджанская ул, 43</w:t>
      </w:r>
    </w:p>
    <w:p w:rsidR="00DF576A" w:rsidRDefault="00DF576A" w:rsidP="00DF576A">
      <w:r>
        <w:t>Азербайджанская ул, 44</w:t>
      </w:r>
    </w:p>
    <w:p w:rsidR="00DF576A" w:rsidRDefault="00DF576A" w:rsidP="00DF576A">
      <w:r>
        <w:t>Азербайджанская ул, 46</w:t>
      </w:r>
    </w:p>
    <w:p w:rsidR="00DF576A" w:rsidRDefault="00DF576A" w:rsidP="00DF576A">
      <w:r>
        <w:t>Азербайджанская ул, 47</w:t>
      </w:r>
    </w:p>
    <w:p w:rsidR="00DF576A" w:rsidRDefault="00DF576A" w:rsidP="00DF576A">
      <w:r>
        <w:t>Азербайджанская ул, 48</w:t>
      </w:r>
    </w:p>
    <w:p w:rsidR="00DF576A" w:rsidRDefault="00DF576A" w:rsidP="00DF576A">
      <w:r>
        <w:t>Азербайджанская ул, 51</w:t>
      </w:r>
    </w:p>
    <w:p w:rsidR="00DF576A" w:rsidRDefault="00DF576A" w:rsidP="00DF576A">
      <w:r>
        <w:t>Азербайджанская ул, 52</w:t>
      </w:r>
    </w:p>
    <w:p w:rsidR="00DF576A" w:rsidRDefault="00DF576A" w:rsidP="00DF576A">
      <w:r>
        <w:t>Азербайджанская ул, 53</w:t>
      </w:r>
    </w:p>
    <w:p w:rsidR="00DF576A" w:rsidRDefault="00DF576A" w:rsidP="00DF576A">
      <w:r>
        <w:t>Азербайджанская ул, 54</w:t>
      </w:r>
    </w:p>
    <w:p w:rsidR="00DF576A" w:rsidRDefault="00DF576A" w:rsidP="00DF576A">
      <w:r>
        <w:t>Азербайджанская ул, 55</w:t>
      </w:r>
    </w:p>
    <w:p w:rsidR="00DF576A" w:rsidRDefault="00DF576A" w:rsidP="00DF576A">
      <w:r>
        <w:t>Айвазовского ул, 26 стр. 6</w:t>
      </w:r>
    </w:p>
    <w:p w:rsidR="00DF576A" w:rsidRDefault="00DF576A" w:rsidP="00DF576A">
      <w:r>
        <w:t xml:space="preserve">Айвазовского ул, 27 </w:t>
      </w:r>
    </w:p>
    <w:p w:rsidR="00DF576A" w:rsidRDefault="00DF576A" w:rsidP="00DF576A">
      <w:r>
        <w:t>Айвазовского ул, 27 стр. 1</w:t>
      </w:r>
    </w:p>
    <w:p w:rsidR="00DF576A" w:rsidRDefault="00DF576A" w:rsidP="00DF576A">
      <w:r>
        <w:t>Айвазовского ул, 27 стр. 2</w:t>
      </w:r>
    </w:p>
    <w:p w:rsidR="00DF576A" w:rsidRDefault="00DF576A" w:rsidP="00DF576A">
      <w:r>
        <w:t>Айвазовского ул, 29</w:t>
      </w:r>
    </w:p>
    <w:p w:rsidR="00DF576A" w:rsidRDefault="00DF576A" w:rsidP="00DF576A">
      <w:r>
        <w:t>Айвазовского ул, 29/2 стр.1</w:t>
      </w:r>
    </w:p>
    <w:p w:rsidR="00DF576A" w:rsidRDefault="00DF576A" w:rsidP="00DF576A">
      <w:r>
        <w:t>Айвазовского ул, 29/3</w:t>
      </w:r>
    </w:p>
    <w:p w:rsidR="00DF576A" w:rsidRDefault="00DF576A" w:rsidP="00DF576A">
      <w:r>
        <w:t>Айвазовского ул, 29/5</w:t>
      </w:r>
    </w:p>
    <w:p w:rsidR="00DF576A" w:rsidRDefault="00DF576A" w:rsidP="00DF576A">
      <w:r>
        <w:t>Айвазовского ул, 29/с1</w:t>
      </w:r>
    </w:p>
    <w:p w:rsidR="00DF576A" w:rsidRDefault="00DF576A" w:rsidP="00DF576A">
      <w:r>
        <w:t>Айвазовского ул, 29/с2</w:t>
      </w:r>
    </w:p>
    <w:p w:rsidR="00DF576A" w:rsidRDefault="00DF576A" w:rsidP="00DF576A">
      <w:r>
        <w:t>Айвазовского ул, 29б</w:t>
      </w:r>
    </w:p>
    <w:p w:rsidR="00DF576A" w:rsidRDefault="00DF576A" w:rsidP="00DF576A">
      <w:r>
        <w:t>Айвазовского ул, 29б стр.10</w:t>
      </w:r>
    </w:p>
    <w:p w:rsidR="00DF576A" w:rsidRDefault="00DF576A" w:rsidP="00DF576A">
      <w:r>
        <w:t>Айвазовского ул, 31</w:t>
      </w:r>
    </w:p>
    <w:p w:rsidR="00DF576A" w:rsidRDefault="00DF576A" w:rsidP="00DF576A">
      <w:r>
        <w:t>Айвазовского ул, 31/1</w:t>
      </w:r>
    </w:p>
    <w:p w:rsidR="00DF576A" w:rsidRDefault="00DF576A" w:rsidP="00DF576A">
      <w:r>
        <w:t>Айвазовского ул, 31а</w:t>
      </w:r>
    </w:p>
    <w:p w:rsidR="00DF576A" w:rsidRDefault="00DF576A" w:rsidP="00DF576A">
      <w:r>
        <w:t>Айвазовского ул, 33</w:t>
      </w:r>
    </w:p>
    <w:p w:rsidR="00DF576A" w:rsidRDefault="00DF576A" w:rsidP="00DF576A">
      <w:r>
        <w:t>Айвазовского ул, 35</w:t>
      </w:r>
    </w:p>
    <w:p w:rsidR="00DF576A" w:rsidRDefault="00DF576A" w:rsidP="00DF576A">
      <w:r>
        <w:t>Айвазовского ул, 37</w:t>
      </w:r>
    </w:p>
    <w:p w:rsidR="00DF576A" w:rsidRDefault="00DF576A" w:rsidP="00DF576A">
      <w:r>
        <w:t>Айвазовского ул, 39</w:t>
      </w:r>
    </w:p>
    <w:p w:rsidR="00DF576A" w:rsidRDefault="00DF576A" w:rsidP="00DF576A">
      <w:r>
        <w:t>Академика Зуева пл, 1</w:t>
      </w:r>
    </w:p>
    <w:p w:rsidR="00DF576A" w:rsidRDefault="00DF576A" w:rsidP="00DF576A">
      <w:r>
        <w:t>Академика Зуева пл, 1</w:t>
      </w:r>
    </w:p>
    <w:p w:rsidR="00DF576A" w:rsidRDefault="00DF576A" w:rsidP="00DF576A">
      <w:r>
        <w:t>Академика Сахарова ул (мкр. Наука), 1</w:t>
      </w:r>
    </w:p>
    <w:p w:rsidR="00DF576A" w:rsidRDefault="00DF576A" w:rsidP="00DF576A">
      <w:r>
        <w:t>Академика Сахарова ул (мкр. Наука), 1а</w:t>
      </w:r>
    </w:p>
    <w:p w:rsidR="00DF576A" w:rsidRDefault="00DF576A" w:rsidP="00DF576A">
      <w:r>
        <w:t>Академика Сахарова ул (мкр. Наука), 3</w:t>
      </w:r>
    </w:p>
    <w:p w:rsidR="00DF576A" w:rsidRDefault="00DF576A" w:rsidP="00DF576A">
      <w:r>
        <w:t>Академика Сахарова ул (мкр. Наука), 4</w:t>
      </w:r>
    </w:p>
    <w:p w:rsidR="00DF576A" w:rsidRDefault="00DF576A" w:rsidP="00DF576A">
      <w:r>
        <w:t>Академика Сахарова ул (мкр. Наука), 4а</w:t>
      </w:r>
    </w:p>
    <w:p w:rsidR="00DF576A" w:rsidRDefault="00DF576A" w:rsidP="00DF576A">
      <w:r>
        <w:t>Академика Сахарова ул (мкр. Наука), 5</w:t>
      </w:r>
    </w:p>
    <w:p w:rsidR="00DF576A" w:rsidRDefault="00DF576A" w:rsidP="00DF576A">
      <w:r>
        <w:t>Академика Сахарова ул (мкр. Наука), 6</w:t>
      </w:r>
    </w:p>
    <w:p w:rsidR="00DF576A" w:rsidRDefault="00DF576A" w:rsidP="00DF576A">
      <w:r>
        <w:t>Академика Сахарова ул (мкр. Наука), 7</w:t>
      </w:r>
    </w:p>
    <w:p w:rsidR="00DF576A" w:rsidRDefault="00DF576A" w:rsidP="00DF576A">
      <w:r>
        <w:t>Академика Сахарова ул (мкр. Наука), 8</w:t>
      </w:r>
    </w:p>
    <w:p w:rsidR="00DF576A" w:rsidRDefault="00DF576A" w:rsidP="00DF576A">
      <w:r>
        <w:t>Академика Сахарова ул (мкр. Наука), 8</w:t>
      </w:r>
    </w:p>
    <w:p w:rsidR="00DF576A" w:rsidRDefault="00DF576A" w:rsidP="00DF576A">
      <w:r>
        <w:t>Академика Сахарова ул (мкр. Наука), 11</w:t>
      </w:r>
    </w:p>
    <w:p w:rsidR="00DF576A" w:rsidRDefault="00DF576A" w:rsidP="00DF576A">
      <w:r>
        <w:t>Академика Сахарова ул (мкр. Наука), 12</w:t>
      </w:r>
    </w:p>
    <w:p w:rsidR="00DF576A" w:rsidRDefault="00DF576A" w:rsidP="00DF576A">
      <w:r>
        <w:t>Академика Сахарова ул (мкр. Наука), 13</w:t>
      </w:r>
    </w:p>
    <w:p w:rsidR="00DF576A" w:rsidRDefault="00DF576A" w:rsidP="00DF576A">
      <w:r>
        <w:t>Академика Сахарова ул (мкр. Наука), 14</w:t>
      </w:r>
    </w:p>
    <w:p w:rsidR="00DF576A" w:rsidRDefault="00DF576A" w:rsidP="00DF576A">
      <w:r>
        <w:t>Академика Сахарова ул (мкр. Наука), 14а</w:t>
      </w:r>
    </w:p>
    <w:p w:rsidR="00DF576A" w:rsidRDefault="00DF576A" w:rsidP="00DF576A">
      <w:r>
        <w:t>Академика Сахарова ул (мкр. Наука), 16</w:t>
      </w:r>
    </w:p>
    <w:p w:rsidR="00DF576A" w:rsidRDefault="00DF576A" w:rsidP="00DF576A">
      <w:r>
        <w:t>Академика Сахарова ул (мкр. Наука), 17</w:t>
      </w:r>
    </w:p>
    <w:p w:rsidR="00DF576A" w:rsidRDefault="00DF576A" w:rsidP="00DF576A">
      <w:r>
        <w:t>Академика Сахарова ул (мкр. Наука), 18</w:t>
      </w:r>
    </w:p>
    <w:p w:rsidR="00DF576A" w:rsidRDefault="00DF576A" w:rsidP="00DF576A">
      <w:r>
        <w:t>Академика Сахарова ул (мкр. Наука), 18а</w:t>
      </w:r>
    </w:p>
    <w:p w:rsidR="00DF576A" w:rsidRDefault="00DF576A" w:rsidP="00DF576A">
      <w:r>
        <w:t>Академика Сахарова ул (мкр. Наука), 19</w:t>
      </w:r>
    </w:p>
    <w:p w:rsidR="00DF576A" w:rsidRDefault="00DF576A" w:rsidP="00DF576A">
      <w:r>
        <w:t>Академика Сахарова ул (мкр. Наука), 20</w:t>
      </w:r>
    </w:p>
    <w:p w:rsidR="00DF576A" w:rsidRDefault="00DF576A" w:rsidP="00DF576A">
      <w:r>
        <w:t>Академика Сахарова ул (мкр. Наука), 21</w:t>
      </w:r>
    </w:p>
    <w:p w:rsidR="00DF576A" w:rsidRDefault="00DF576A" w:rsidP="00DF576A">
      <w:r>
        <w:t>Академика Сахарова ул (мкр. Наука), 22</w:t>
      </w:r>
    </w:p>
    <w:p w:rsidR="00DF576A" w:rsidRDefault="00DF576A" w:rsidP="00DF576A">
      <w:r>
        <w:t>Академика Сахарова ул (мкр. Наука), 23</w:t>
      </w:r>
    </w:p>
    <w:p w:rsidR="00DF576A" w:rsidRDefault="00DF576A" w:rsidP="00DF576A">
      <w:r>
        <w:t>Академика Сахарова ул (мкр. Наука), 24</w:t>
      </w:r>
    </w:p>
    <w:p w:rsidR="00DF576A" w:rsidRDefault="00DF576A" w:rsidP="00DF576A">
      <w:r>
        <w:t>Академика Сахарова ул (мкр. Наука), 26</w:t>
      </w:r>
    </w:p>
    <w:p w:rsidR="00DF576A" w:rsidRDefault="00DF576A" w:rsidP="00DF576A">
      <w:r>
        <w:t>Академика Сахарова ул (мкр. Наука), 28</w:t>
      </w:r>
    </w:p>
    <w:p w:rsidR="00DF576A" w:rsidRDefault="00DF576A" w:rsidP="00DF576A">
      <w:r>
        <w:t>Академика Сахарова ул (мкр. Наука), 29</w:t>
      </w:r>
    </w:p>
    <w:p w:rsidR="00DF576A" w:rsidRDefault="00DF576A" w:rsidP="00DF576A">
      <w:r>
        <w:t>Академика Сахарова ул (мкр. Наука), 30</w:t>
      </w:r>
    </w:p>
    <w:p w:rsidR="00DF576A" w:rsidRDefault="00DF576A" w:rsidP="00DF576A">
      <w:r>
        <w:t>Академика Сахарова ул (мкр. Наука), 31</w:t>
      </w:r>
    </w:p>
    <w:p w:rsidR="00DF576A" w:rsidRDefault="00DF576A" w:rsidP="00DF576A">
      <w:r>
        <w:t>Академика Сахарова ул (мкр. Наука), 32</w:t>
      </w:r>
    </w:p>
    <w:p w:rsidR="00DF576A" w:rsidRDefault="00DF576A" w:rsidP="00DF576A">
      <w:r>
        <w:t>Академика Сахарова ул (мкр. Наука), 34</w:t>
      </w:r>
    </w:p>
    <w:p w:rsidR="00DF576A" w:rsidRDefault="00DF576A" w:rsidP="00DF576A">
      <w:r>
        <w:t>Академика Сахарова ул (мкр. Наука), 34 стр.1</w:t>
      </w:r>
    </w:p>
    <w:p w:rsidR="00DF576A" w:rsidRDefault="00DF576A" w:rsidP="00DF576A">
      <w:r>
        <w:t>Академика Сахарова ул (мкр. Наука), 37</w:t>
      </w:r>
    </w:p>
    <w:p w:rsidR="00DF576A" w:rsidRDefault="00DF576A" w:rsidP="00DF576A">
      <w:r>
        <w:t>Академика Сахарова ул (мкр. Наука), 37а</w:t>
      </w:r>
    </w:p>
    <w:p w:rsidR="00DF576A" w:rsidRDefault="00DF576A" w:rsidP="00DF576A">
      <w:r>
        <w:t>Академика Сахарова ул (мкр. Наука), 39</w:t>
      </w:r>
    </w:p>
    <w:p w:rsidR="00DF576A" w:rsidRDefault="00DF576A" w:rsidP="00DF576A">
      <w:r>
        <w:t>Академика Сахарова ул (мкр. Наука), 41</w:t>
      </w:r>
    </w:p>
    <w:p w:rsidR="00DF576A" w:rsidRDefault="00DF576A" w:rsidP="00DF576A">
      <w:r>
        <w:t>Академика Сахарова ул (мкр. Наука), 41а</w:t>
      </w:r>
    </w:p>
    <w:p w:rsidR="00DF576A" w:rsidRDefault="00DF576A" w:rsidP="00DF576A">
      <w:r>
        <w:t>Академика Сахарова ул (мкр. Наука), 43</w:t>
      </w:r>
    </w:p>
    <w:p w:rsidR="00DF576A" w:rsidRDefault="00DF576A" w:rsidP="00DF576A">
      <w:r>
        <w:t>Академика Сахарова ул (мкр. Наука), 45</w:t>
      </w:r>
    </w:p>
    <w:p w:rsidR="00DF576A" w:rsidRDefault="00DF576A" w:rsidP="00DF576A">
      <w:r>
        <w:t>Академика Сахарова ул (мкр. Наука), 61</w:t>
      </w:r>
    </w:p>
    <w:p w:rsidR="00DF576A" w:rsidRDefault="00DF576A" w:rsidP="00DF576A">
      <w:r>
        <w:t>Академика Сахарова ул (мкр. Наука), 63</w:t>
      </w:r>
    </w:p>
    <w:p w:rsidR="00DF576A" w:rsidRDefault="00DF576A" w:rsidP="00DF576A">
      <w:r>
        <w:t>Академика Сахарова ул (мкр. Наука), 67</w:t>
      </w:r>
    </w:p>
    <w:p w:rsidR="00DF576A" w:rsidRDefault="00DF576A" w:rsidP="00DF576A">
      <w:r>
        <w:t>Академика Сахарова ул (мкр. Наука), 68</w:t>
      </w:r>
    </w:p>
    <w:p w:rsidR="00DF576A" w:rsidRDefault="00DF576A" w:rsidP="00DF576A">
      <w:r>
        <w:t>Академика Сахарова ул (мкр. Наука), 69</w:t>
      </w:r>
    </w:p>
    <w:p w:rsidR="00DF576A" w:rsidRDefault="00DF576A" w:rsidP="00DF576A">
      <w:r>
        <w:t>Академика Сахарова ул (мкр. Наука), 70</w:t>
      </w:r>
    </w:p>
    <w:p w:rsidR="00DF576A" w:rsidRDefault="00DF576A" w:rsidP="00DF576A">
      <w:r>
        <w:t>Академика Сахарова ул (мкр. Наука), 71</w:t>
      </w:r>
    </w:p>
    <w:p w:rsidR="00DF576A" w:rsidRDefault="00DF576A" w:rsidP="00DF576A">
      <w:r>
        <w:t>Академика Сахарова ул (мкр. Наука), 72</w:t>
      </w:r>
    </w:p>
    <w:p w:rsidR="00DF576A" w:rsidRDefault="00DF576A" w:rsidP="00DF576A">
      <w:r>
        <w:t>Академика Сахарова ул (мкр. Наука), 77</w:t>
      </w:r>
    </w:p>
    <w:p w:rsidR="00DF576A" w:rsidRDefault="00DF576A" w:rsidP="00DF576A">
      <w:r>
        <w:t>Академика Сахарова ул (мкр. Наука), 80</w:t>
      </w:r>
    </w:p>
    <w:p w:rsidR="00DF576A" w:rsidRDefault="00DF576A" w:rsidP="00DF576A">
      <w:r>
        <w:t>Академика Сахарова ул, 46</w:t>
      </w:r>
    </w:p>
    <w:p w:rsidR="00DF576A" w:rsidRDefault="00DF576A" w:rsidP="00DF576A">
      <w:r>
        <w:t>Академический 2-й мкр, 1</w:t>
      </w:r>
    </w:p>
    <w:p w:rsidR="00DF576A" w:rsidRDefault="00DF576A" w:rsidP="00DF576A">
      <w:r>
        <w:t>Академический 2-й мкр, 2</w:t>
      </w:r>
    </w:p>
    <w:p w:rsidR="00DF576A" w:rsidRDefault="00DF576A" w:rsidP="00DF576A">
      <w:r>
        <w:t>Академический 2-й мкр, 4</w:t>
      </w:r>
    </w:p>
    <w:p w:rsidR="00DF576A" w:rsidRDefault="00DF576A" w:rsidP="00DF576A">
      <w:r>
        <w:t>Академический 2-й мкр, 4</w:t>
      </w:r>
    </w:p>
    <w:p w:rsidR="00DF576A" w:rsidRDefault="00DF576A" w:rsidP="00DF576A">
      <w:r>
        <w:t>Академический 2-й мкр, 5</w:t>
      </w:r>
    </w:p>
    <w:p w:rsidR="00DF576A" w:rsidRDefault="00DF576A" w:rsidP="00DF576A">
      <w:r>
        <w:t>Академический 2-й мкр, 6</w:t>
      </w:r>
    </w:p>
    <w:p w:rsidR="00DF576A" w:rsidRDefault="00DF576A" w:rsidP="00DF576A">
      <w:r>
        <w:t>Академический 2-й мкр, 8</w:t>
      </w:r>
    </w:p>
    <w:p w:rsidR="00DF576A" w:rsidRDefault="00DF576A" w:rsidP="00DF576A">
      <w:r>
        <w:t>Академический 2-й мкр, 8а</w:t>
      </w:r>
    </w:p>
    <w:p w:rsidR="00DF576A" w:rsidRDefault="00DF576A" w:rsidP="00DF576A">
      <w:r>
        <w:t>Академический 2-й мкр, 9а</w:t>
      </w:r>
    </w:p>
    <w:p w:rsidR="00DF576A" w:rsidRDefault="00DF576A" w:rsidP="00DF576A">
      <w:r>
        <w:t>Академический 2-й мкр, 9б</w:t>
      </w:r>
    </w:p>
    <w:p w:rsidR="00DF576A" w:rsidRDefault="00DF576A" w:rsidP="00DF576A">
      <w:r>
        <w:t>Академический 2-й мкр, 10</w:t>
      </w:r>
    </w:p>
    <w:p w:rsidR="00DF576A" w:rsidRDefault="00DF576A" w:rsidP="00DF576A">
      <w:r>
        <w:t>Академический 2-й мкр, 11</w:t>
      </w:r>
    </w:p>
    <w:p w:rsidR="00DF576A" w:rsidRDefault="00DF576A" w:rsidP="00DF576A">
      <w:r>
        <w:t>Академический 2-й мкр, 12</w:t>
      </w:r>
    </w:p>
    <w:p w:rsidR="00DF576A" w:rsidRDefault="00DF576A" w:rsidP="00DF576A">
      <w:r>
        <w:t>Академический 2-й мкр, 13</w:t>
      </w:r>
    </w:p>
    <w:p w:rsidR="00DF576A" w:rsidRDefault="00DF576A" w:rsidP="00DF576A">
      <w:r>
        <w:t>Академический 2-й мкр, 14</w:t>
      </w:r>
    </w:p>
    <w:p w:rsidR="00DF576A" w:rsidRDefault="00DF576A" w:rsidP="00DF576A">
      <w:r>
        <w:t>Академический 2-й мкр, 16</w:t>
      </w:r>
    </w:p>
    <w:p w:rsidR="00DF576A" w:rsidRDefault="00DF576A" w:rsidP="00DF576A">
      <w:r>
        <w:t>Академический 2-й мкр, 17</w:t>
      </w:r>
    </w:p>
    <w:p w:rsidR="00DF576A" w:rsidRDefault="00DF576A" w:rsidP="00DF576A">
      <w:r>
        <w:t>Академический 2-й мкр, 19</w:t>
      </w:r>
    </w:p>
    <w:p w:rsidR="00DF576A" w:rsidRDefault="00DF576A" w:rsidP="00DF576A">
      <w:r>
        <w:t>Академический 2-й мкр, 20</w:t>
      </w:r>
    </w:p>
    <w:p w:rsidR="00DF576A" w:rsidRDefault="00DF576A" w:rsidP="00DF576A">
      <w:r>
        <w:t>Академический 2-й мкр, 21</w:t>
      </w:r>
    </w:p>
    <w:p w:rsidR="00DF576A" w:rsidRDefault="00DF576A" w:rsidP="00DF576A">
      <w:r>
        <w:t>Академический 2-й мкр, 22</w:t>
      </w:r>
    </w:p>
    <w:p w:rsidR="00DF576A" w:rsidRDefault="00DF576A" w:rsidP="00DF576A">
      <w:r>
        <w:t>Академический 2-й мкр, 23</w:t>
      </w:r>
    </w:p>
    <w:p w:rsidR="00DF576A" w:rsidRDefault="00DF576A" w:rsidP="00DF576A">
      <w:r>
        <w:t>Академический 2-й мкр, 24</w:t>
      </w:r>
    </w:p>
    <w:p w:rsidR="00DF576A" w:rsidRDefault="00DF576A" w:rsidP="00DF576A">
      <w:r>
        <w:t>Академический 2-й мкр, 25</w:t>
      </w:r>
    </w:p>
    <w:p w:rsidR="00DF576A" w:rsidRDefault="00DF576A" w:rsidP="00DF576A">
      <w:r>
        <w:t>Академический 2-й мкр, 27</w:t>
      </w:r>
    </w:p>
    <w:p w:rsidR="00DF576A" w:rsidRDefault="00DF576A" w:rsidP="00DF576A">
      <w:r>
        <w:t>Академический 2-й мкр, 27а</w:t>
      </w:r>
    </w:p>
    <w:p w:rsidR="00DF576A" w:rsidRDefault="00DF576A" w:rsidP="00DF576A">
      <w:r>
        <w:t>Академический 2-й мкр, 27б</w:t>
      </w:r>
    </w:p>
    <w:p w:rsidR="00DF576A" w:rsidRDefault="00DF576A" w:rsidP="00DF576A">
      <w:r>
        <w:t>Академический 2-й мкр, 27в</w:t>
      </w:r>
    </w:p>
    <w:p w:rsidR="00DF576A" w:rsidRDefault="00DF576A" w:rsidP="00DF576A">
      <w:r>
        <w:t>Академический 2-й мкр, 28</w:t>
      </w:r>
    </w:p>
    <w:p w:rsidR="00DF576A" w:rsidRDefault="00DF576A" w:rsidP="00DF576A">
      <w:r>
        <w:t>Академический 2-й мкр, 29</w:t>
      </w:r>
    </w:p>
    <w:p w:rsidR="00DF576A" w:rsidRDefault="00DF576A" w:rsidP="00DF576A">
      <w:r>
        <w:t>Академический 2-й мкр, 31</w:t>
      </w:r>
    </w:p>
    <w:p w:rsidR="00DF576A" w:rsidRDefault="00DF576A" w:rsidP="00DF576A">
      <w:r>
        <w:t>Академический 2-й мкр, 32</w:t>
      </w:r>
    </w:p>
    <w:p w:rsidR="00DF576A" w:rsidRDefault="00DF576A" w:rsidP="00DF576A">
      <w:r>
        <w:t>Академический 2-й мкр, 34</w:t>
      </w:r>
    </w:p>
    <w:p w:rsidR="00DF576A" w:rsidRDefault="00DF576A" w:rsidP="00DF576A">
      <w:r>
        <w:t>Академический 2-й мкр, 35</w:t>
      </w:r>
    </w:p>
    <w:p w:rsidR="00DF576A" w:rsidRDefault="00DF576A" w:rsidP="00DF576A">
      <w:r>
        <w:t>Академический 2-й мкр, 35а</w:t>
      </w:r>
    </w:p>
    <w:p w:rsidR="00DF576A" w:rsidRDefault="00DF576A" w:rsidP="00DF576A">
      <w:r>
        <w:t>Академический 2-й мкр, 35в</w:t>
      </w:r>
    </w:p>
    <w:p w:rsidR="00DF576A" w:rsidRDefault="00DF576A" w:rsidP="00DF576A">
      <w:r>
        <w:t>Академический 2-й мкр, 36</w:t>
      </w:r>
    </w:p>
    <w:p w:rsidR="00DF576A" w:rsidRDefault="00DF576A" w:rsidP="00DF576A">
      <w:r>
        <w:t>Академический 2-й мкр, 37</w:t>
      </w:r>
    </w:p>
    <w:p w:rsidR="00DF576A" w:rsidRDefault="00DF576A" w:rsidP="00DF576A">
      <w:r>
        <w:t>Академический 2-й мкр, 38</w:t>
      </w:r>
    </w:p>
    <w:p w:rsidR="00DF576A" w:rsidRDefault="00DF576A" w:rsidP="00DF576A">
      <w:r>
        <w:t>Академический 2-й мкр, 39</w:t>
      </w:r>
    </w:p>
    <w:p w:rsidR="00DF576A" w:rsidRDefault="00DF576A" w:rsidP="00DF576A">
      <w:r>
        <w:t>Академический 2-й мкр, 40</w:t>
      </w:r>
    </w:p>
    <w:p w:rsidR="00DF576A" w:rsidRDefault="00DF576A" w:rsidP="00DF576A">
      <w:r>
        <w:t>Академический 2-й мкр, 41</w:t>
      </w:r>
    </w:p>
    <w:p w:rsidR="00DF576A" w:rsidRDefault="00DF576A" w:rsidP="00DF576A">
      <w:r>
        <w:t>Академический 2-й мкр, 42</w:t>
      </w:r>
    </w:p>
    <w:p w:rsidR="00DF576A" w:rsidRDefault="00DF576A" w:rsidP="00DF576A">
      <w:r>
        <w:t>Академический 2-й мкр, 43</w:t>
      </w:r>
    </w:p>
    <w:p w:rsidR="00DF576A" w:rsidRDefault="00DF576A" w:rsidP="00DF576A">
      <w:r>
        <w:t>Академический 2-й мкр, 45</w:t>
      </w:r>
    </w:p>
    <w:p w:rsidR="00DF576A" w:rsidRDefault="00DF576A" w:rsidP="00DF576A">
      <w:r>
        <w:t>Академический 2-й мкр, 46</w:t>
      </w:r>
    </w:p>
    <w:p w:rsidR="00DF576A" w:rsidRDefault="00DF576A" w:rsidP="00DF576A">
      <w:r>
        <w:t>Академический 2-й мкр, 47</w:t>
      </w:r>
    </w:p>
    <w:p w:rsidR="00DF576A" w:rsidRDefault="00DF576A" w:rsidP="00DF576A">
      <w:r>
        <w:t>Академический 2-й мкр, 47а</w:t>
      </w:r>
    </w:p>
    <w:p w:rsidR="00DF576A" w:rsidRDefault="00DF576A" w:rsidP="00DF576A">
      <w:r>
        <w:t>Академический 2-й мкр, 50</w:t>
      </w:r>
    </w:p>
    <w:p w:rsidR="00DF576A" w:rsidRDefault="00DF576A" w:rsidP="00DF576A">
      <w:r>
        <w:t>Академический 2-й мкр, 51</w:t>
      </w:r>
    </w:p>
    <w:p w:rsidR="00DF576A" w:rsidRDefault="00DF576A" w:rsidP="00DF576A">
      <w:r>
        <w:t>Академический 2-й мкр, 52</w:t>
      </w:r>
    </w:p>
    <w:p w:rsidR="00DF576A" w:rsidRDefault="00DF576A" w:rsidP="00DF576A">
      <w:r>
        <w:t>Академический 2-й мкр, 54</w:t>
      </w:r>
    </w:p>
    <w:p w:rsidR="00DF576A" w:rsidRDefault="00DF576A" w:rsidP="00DF576A">
      <w:r>
        <w:t>Академический 2-й мкр, 55</w:t>
      </w:r>
    </w:p>
    <w:p w:rsidR="00DF576A" w:rsidRDefault="00DF576A" w:rsidP="00DF576A">
      <w:r>
        <w:t>Академический 2-й мкр, 56</w:t>
      </w:r>
    </w:p>
    <w:p w:rsidR="00DF576A" w:rsidRDefault="00DF576A" w:rsidP="00DF576A">
      <w:r>
        <w:t>Академический 2-й мкр, 57</w:t>
      </w:r>
    </w:p>
    <w:p w:rsidR="00DF576A" w:rsidRDefault="00DF576A" w:rsidP="00DF576A">
      <w:r>
        <w:t>Академический 2-й мкр, 58</w:t>
      </w:r>
    </w:p>
    <w:p w:rsidR="00DF576A" w:rsidRDefault="00DF576A" w:rsidP="00DF576A">
      <w:r>
        <w:t>Академический 2-й мкр, 59</w:t>
      </w:r>
    </w:p>
    <w:p w:rsidR="00DF576A" w:rsidRDefault="00DF576A" w:rsidP="00DF576A">
      <w:r>
        <w:t>Академический 2-й мкр, 60а</w:t>
      </w:r>
    </w:p>
    <w:p w:rsidR="00DF576A" w:rsidRDefault="00DF576A" w:rsidP="00DF576A">
      <w:r>
        <w:t>Академический 2-й мкр, 61</w:t>
      </w:r>
    </w:p>
    <w:p w:rsidR="00DF576A" w:rsidRDefault="00DF576A" w:rsidP="00DF576A">
      <w:r>
        <w:t>Академический 2-й мкр, 62</w:t>
      </w:r>
    </w:p>
    <w:p w:rsidR="00DF576A" w:rsidRDefault="00DF576A" w:rsidP="00DF576A">
      <w:r>
        <w:t>Академический 2-й мкр, 63</w:t>
      </w:r>
    </w:p>
    <w:p w:rsidR="00DF576A" w:rsidRDefault="00DF576A" w:rsidP="00DF576A">
      <w:r>
        <w:t>Академический 2-й мкр, 64</w:t>
      </w:r>
    </w:p>
    <w:p w:rsidR="00DF576A" w:rsidRDefault="00DF576A" w:rsidP="00DF576A">
      <w:r>
        <w:t>Академический 2-й мкр, 65</w:t>
      </w:r>
    </w:p>
    <w:p w:rsidR="00DF576A" w:rsidRDefault="00DF576A" w:rsidP="00DF576A">
      <w:r>
        <w:t>Академический 2-й мкр, 65а</w:t>
      </w:r>
    </w:p>
    <w:p w:rsidR="00DF576A" w:rsidRDefault="00DF576A" w:rsidP="00DF576A">
      <w:r>
        <w:t>Академический 2-й мкр, 66</w:t>
      </w:r>
    </w:p>
    <w:p w:rsidR="00DF576A" w:rsidRDefault="00DF576A" w:rsidP="00DF576A">
      <w:r>
        <w:t>Академический 2-й мкр, 67</w:t>
      </w:r>
    </w:p>
    <w:p w:rsidR="00DF576A" w:rsidRDefault="00DF576A" w:rsidP="00DF576A">
      <w:r>
        <w:t>Академический 2-й мкр, 68</w:t>
      </w:r>
    </w:p>
    <w:p w:rsidR="00DF576A" w:rsidRDefault="00DF576A" w:rsidP="00DF576A">
      <w:r>
        <w:t>Академический 2-й мкр, 69</w:t>
      </w:r>
    </w:p>
    <w:p w:rsidR="00DF576A" w:rsidRDefault="00DF576A" w:rsidP="00DF576A">
      <w:r>
        <w:t>Академический 2-й мкр, 70</w:t>
      </w:r>
    </w:p>
    <w:p w:rsidR="00DF576A" w:rsidRDefault="00DF576A" w:rsidP="00DF576A">
      <w:r>
        <w:t>Академический 2-й мкр, 71</w:t>
      </w:r>
    </w:p>
    <w:p w:rsidR="00DF576A" w:rsidRDefault="00DF576A" w:rsidP="00DF576A">
      <w:r>
        <w:t>Академический 2-й мкр, 72</w:t>
      </w:r>
    </w:p>
    <w:p w:rsidR="00DF576A" w:rsidRDefault="00DF576A" w:rsidP="00DF576A">
      <w:r>
        <w:t>Академический 2-й мкр, 73</w:t>
      </w:r>
    </w:p>
    <w:p w:rsidR="00DF576A" w:rsidRDefault="00DF576A" w:rsidP="00DF576A">
      <w:r>
        <w:t>Академический 2-й мкр, 74а</w:t>
      </w:r>
    </w:p>
    <w:p w:rsidR="00DF576A" w:rsidRDefault="00DF576A" w:rsidP="00DF576A">
      <w:r>
        <w:t>Академический 2-й мкр, 75</w:t>
      </w:r>
    </w:p>
    <w:p w:rsidR="00DF576A" w:rsidRDefault="00DF576A" w:rsidP="00DF576A">
      <w:r>
        <w:t>Академический 2-й мкр, 78</w:t>
      </w:r>
    </w:p>
    <w:p w:rsidR="00DF576A" w:rsidRDefault="00DF576A" w:rsidP="00DF576A">
      <w:r>
        <w:t>Академический 2-й мкр, 79</w:t>
      </w:r>
    </w:p>
    <w:p w:rsidR="00DF576A" w:rsidRDefault="00DF576A" w:rsidP="00DF576A">
      <w:r>
        <w:t>Академический 2-й мкр, 80</w:t>
      </w:r>
    </w:p>
    <w:p w:rsidR="00DF576A" w:rsidRDefault="00DF576A" w:rsidP="00DF576A">
      <w:r>
        <w:t>Академический 2-й мкр, 81</w:t>
      </w:r>
    </w:p>
    <w:p w:rsidR="00DF576A" w:rsidRDefault="00DF576A" w:rsidP="00DF576A">
      <w:r>
        <w:t>Академический 2-й мкр, 81а</w:t>
      </w:r>
    </w:p>
    <w:p w:rsidR="00DF576A" w:rsidRDefault="00DF576A" w:rsidP="00DF576A">
      <w:r>
        <w:t>Академический 2-й мкр, 82</w:t>
      </w:r>
    </w:p>
    <w:p w:rsidR="00DF576A" w:rsidRDefault="00DF576A" w:rsidP="00DF576A">
      <w:r>
        <w:t>Академический 2-й мкр, 82а</w:t>
      </w:r>
    </w:p>
    <w:p w:rsidR="00DF576A" w:rsidRDefault="00DF576A" w:rsidP="00DF576A">
      <w:r>
        <w:t>Академический 2-й мкр, 83</w:t>
      </w:r>
    </w:p>
    <w:p w:rsidR="00DF576A" w:rsidRDefault="00DF576A" w:rsidP="00DF576A">
      <w:r>
        <w:t>Академический 2-й мкр, 83а</w:t>
      </w:r>
    </w:p>
    <w:p w:rsidR="00DF576A" w:rsidRDefault="00DF576A" w:rsidP="00DF576A">
      <w:r>
        <w:t>Академический 2-й мкр, 84</w:t>
      </w:r>
    </w:p>
    <w:p w:rsidR="00DF576A" w:rsidRDefault="00DF576A" w:rsidP="00DF576A">
      <w:r>
        <w:t>Академический 2-й мкр, 85</w:t>
      </w:r>
    </w:p>
    <w:p w:rsidR="00DF576A" w:rsidRDefault="00DF576A" w:rsidP="00DF576A">
      <w:r>
        <w:t>Академический 2-й мкр, 85/1</w:t>
      </w:r>
    </w:p>
    <w:p w:rsidR="00DF576A" w:rsidRDefault="00DF576A" w:rsidP="00DF576A">
      <w:r>
        <w:t>Академический 2-й мкр, 85а</w:t>
      </w:r>
    </w:p>
    <w:p w:rsidR="00DF576A" w:rsidRDefault="00DF576A" w:rsidP="00DF576A">
      <w:r>
        <w:t>Академический 2-й мкр, 87</w:t>
      </w:r>
    </w:p>
    <w:p w:rsidR="00DF576A" w:rsidRDefault="00DF576A" w:rsidP="00DF576A">
      <w:r>
        <w:t>Академический 2-й мкр, 87а</w:t>
      </w:r>
    </w:p>
    <w:p w:rsidR="00DF576A" w:rsidRDefault="00DF576A" w:rsidP="00DF576A">
      <w:r>
        <w:t>Академический 2-й мкр, 88</w:t>
      </w:r>
    </w:p>
    <w:p w:rsidR="00DF576A" w:rsidRDefault="00DF576A" w:rsidP="00DF576A">
      <w:r>
        <w:t>Академический 2-й мкр, 95</w:t>
      </w:r>
    </w:p>
    <w:p w:rsidR="00DF576A" w:rsidRDefault="00DF576A" w:rsidP="00DF576A">
      <w:r>
        <w:t>Академический 2-й мкр, 96</w:t>
      </w:r>
    </w:p>
    <w:p w:rsidR="00DF576A" w:rsidRDefault="00DF576A" w:rsidP="00DF576A">
      <w:r>
        <w:t>Академический мкр, 1/2</w:t>
      </w:r>
    </w:p>
    <w:p w:rsidR="00DF576A" w:rsidRDefault="00DF576A" w:rsidP="00DF576A">
      <w:r>
        <w:t>Академический мкр, 1/3</w:t>
      </w:r>
    </w:p>
    <w:p w:rsidR="00DF576A" w:rsidRDefault="00DF576A" w:rsidP="00DF576A">
      <w:r>
        <w:t>Академический мкр, 2</w:t>
      </w:r>
    </w:p>
    <w:p w:rsidR="00DF576A" w:rsidRDefault="00DF576A" w:rsidP="00DF576A">
      <w:r>
        <w:t>Академический мкр, 3</w:t>
      </w:r>
    </w:p>
    <w:p w:rsidR="00DF576A" w:rsidRDefault="00DF576A" w:rsidP="00DF576A">
      <w:r>
        <w:t>Академический мкр, 4</w:t>
      </w:r>
    </w:p>
    <w:p w:rsidR="00DF576A" w:rsidRDefault="00DF576A" w:rsidP="00DF576A">
      <w:r>
        <w:t>Академический мкр, 5</w:t>
      </w:r>
    </w:p>
    <w:p w:rsidR="00DF576A" w:rsidRDefault="00DF576A" w:rsidP="00DF576A">
      <w:r>
        <w:t>Академический мкр, 7</w:t>
      </w:r>
    </w:p>
    <w:p w:rsidR="00DF576A" w:rsidRDefault="00DF576A" w:rsidP="00DF576A">
      <w:r>
        <w:t>Академический мкр, 8</w:t>
      </w:r>
    </w:p>
    <w:p w:rsidR="00DF576A" w:rsidRDefault="00DF576A" w:rsidP="00DF576A">
      <w:r>
        <w:t>Академический мкр, 9</w:t>
      </w:r>
    </w:p>
    <w:p w:rsidR="00DF576A" w:rsidRDefault="00DF576A" w:rsidP="00DF576A">
      <w:r>
        <w:t>Академический мкр, 10</w:t>
      </w:r>
    </w:p>
    <w:p w:rsidR="00DF576A" w:rsidRDefault="00DF576A" w:rsidP="00DF576A">
      <w:r>
        <w:t>Академический мкр, 11</w:t>
      </w:r>
    </w:p>
    <w:p w:rsidR="00DF576A" w:rsidRDefault="00DF576A" w:rsidP="00DF576A">
      <w:r>
        <w:t>Академический мкр, 12</w:t>
      </w:r>
    </w:p>
    <w:p w:rsidR="00DF576A" w:rsidRDefault="00DF576A" w:rsidP="00DF576A">
      <w:r>
        <w:t>Академический мкр, 14</w:t>
      </w:r>
    </w:p>
    <w:p w:rsidR="00DF576A" w:rsidRDefault="00DF576A" w:rsidP="00DF576A">
      <w:r>
        <w:t>Академический мкр, 15</w:t>
      </w:r>
    </w:p>
    <w:p w:rsidR="00DF576A" w:rsidRDefault="00DF576A" w:rsidP="00DF576A">
      <w:r>
        <w:t>Академический мкр, 16</w:t>
      </w:r>
    </w:p>
    <w:p w:rsidR="00DF576A" w:rsidRDefault="00DF576A" w:rsidP="00DF576A">
      <w:r>
        <w:t>Академический мкр, 17а</w:t>
      </w:r>
    </w:p>
    <w:p w:rsidR="00DF576A" w:rsidRDefault="00DF576A" w:rsidP="00DF576A">
      <w:r>
        <w:t>Академический мкр, 18</w:t>
      </w:r>
    </w:p>
    <w:p w:rsidR="00DF576A" w:rsidRDefault="00DF576A" w:rsidP="00DF576A">
      <w:r>
        <w:t>Академический мкр, 19</w:t>
      </w:r>
    </w:p>
    <w:p w:rsidR="00DF576A" w:rsidRDefault="00DF576A" w:rsidP="00DF576A">
      <w:r>
        <w:t>Академический мкр, 20</w:t>
      </w:r>
    </w:p>
    <w:p w:rsidR="00DF576A" w:rsidRDefault="00DF576A" w:rsidP="00DF576A">
      <w:r>
        <w:t>Академический мкр, 21</w:t>
      </w:r>
    </w:p>
    <w:p w:rsidR="00DF576A" w:rsidRDefault="00DF576A" w:rsidP="00DF576A">
      <w:r>
        <w:t>Академический мкр, 22</w:t>
      </w:r>
    </w:p>
    <w:p w:rsidR="00DF576A" w:rsidRDefault="00DF576A" w:rsidP="00DF576A">
      <w:r>
        <w:t>Академический мкр, 23</w:t>
      </w:r>
    </w:p>
    <w:p w:rsidR="00DF576A" w:rsidRDefault="00DF576A" w:rsidP="00DF576A">
      <w:r>
        <w:t>Академический мкр, 24</w:t>
      </w:r>
    </w:p>
    <w:p w:rsidR="00DF576A" w:rsidRDefault="00DF576A" w:rsidP="00DF576A">
      <w:r>
        <w:t>Академический мкр, 25</w:t>
      </w:r>
    </w:p>
    <w:p w:rsidR="00DF576A" w:rsidRDefault="00DF576A" w:rsidP="00DF576A">
      <w:r>
        <w:t>Академический мкр, 26</w:t>
      </w:r>
    </w:p>
    <w:p w:rsidR="00DF576A" w:rsidRDefault="00DF576A" w:rsidP="00DF576A">
      <w:r>
        <w:t>Академический мкр, 27</w:t>
      </w:r>
    </w:p>
    <w:p w:rsidR="00DF576A" w:rsidRDefault="00DF576A" w:rsidP="00DF576A">
      <w:r>
        <w:t>Академический мкр, 28</w:t>
      </w:r>
    </w:p>
    <w:p w:rsidR="00DF576A" w:rsidRDefault="00DF576A" w:rsidP="00DF576A">
      <w:r>
        <w:t>Академический мкр, 29</w:t>
      </w:r>
    </w:p>
    <w:p w:rsidR="00DF576A" w:rsidRDefault="00DF576A" w:rsidP="00DF576A">
      <w:r>
        <w:t>Академический мкр, 30</w:t>
      </w:r>
    </w:p>
    <w:p w:rsidR="00DF576A" w:rsidRDefault="00DF576A" w:rsidP="00DF576A">
      <w:r>
        <w:t>Академический мкр, 31</w:t>
      </w:r>
    </w:p>
    <w:p w:rsidR="00DF576A" w:rsidRDefault="00DF576A" w:rsidP="00DF576A">
      <w:r>
        <w:t>Академический мкр, 32</w:t>
      </w:r>
    </w:p>
    <w:p w:rsidR="00DF576A" w:rsidRDefault="00DF576A" w:rsidP="00DF576A">
      <w:r>
        <w:t>Академический мкр, 33</w:t>
      </w:r>
    </w:p>
    <w:p w:rsidR="00DF576A" w:rsidRDefault="00DF576A" w:rsidP="00DF576A">
      <w:r>
        <w:t>Академический мкр, 35</w:t>
      </w:r>
    </w:p>
    <w:p w:rsidR="00DF576A" w:rsidRDefault="00DF576A" w:rsidP="00DF576A">
      <w:r>
        <w:t>Академический мкр, 37</w:t>
      </w:r>
    </w:p>
    <w:p w:rsidR="00DF576A" w:rsidRDefault="00DF576A" w:rsidP="00DF576A">
      <w:r>
        <w:t>Академический мкр, 38</w:t>
      </w:r>
    </w:p>
    <w:p w:rsidR="00DF576A" w:rsidRDefault="00DF576A" w:rsidP="00DF576A">
      <w:r>
        <w:t>Академический мкр, 39</w:t>
      </w:r>
    </w:p>
    <w:p w:rsidR="00DF576A" w:rsidRDefault="00DF576A" w:rsidP="00DF576A">
      <w:r>
        <w:t>Академический мкр, 40</w:t>
      </w:r>
    </w:p>
    <w:p w:rsidR="00DF576A" w:rsidRDefault="00DF576A" w:rsidP="00DF576A">
      <w:r>
        <w:t>Академический мкр, 41</w:t>
      </w:r>
    </w:p>
    <w:p w:rsidR="00DF576A" w:rsidRDefault="00DF576A" w:rsidP="00DF576A">
      <w:r>
        <w:t>Академический мкр, 42</w:t>
      </w:r>
    </w:p>
    <w:p w:rsidR="00DF576A" w:rsidRDefault="00DF576A" w:rsidP="00DF576A">
      <w:r>
        <w:t>Академический мкр, 43</w:t>
      </w:r>
    </w:p>
    <w:p w:rsidR="00DF576A" w:rsidRDefault="00DF576A" w:rsidP="00DF576A">
      <w:r>
        <w:t>Академический мкр, 44</w:t>
      </w:r>
    </w:p>
    <w:p w:rsidR="00DF576A" w:rsidRDefault="00DF576A" w:rsidP="00DF576A">
      <w:r>
        <w:t>Академический мкр, 45</w:t>
      </w:r>
    </w:p>
    <w:p w:rsidR="00DF576A" w:rsidRDefault="00DF576A" w:rsidP="00DF576A">
      <w:r>
        <w:t>Академический мкр, 46</w:t>
      </w:r>
    </w:p>
    <w:p w:rsidR="00DF576A" w:rsidRDefault="00DF576A" w:rsidP="00DF576A">
      <w:r>
        <w:t>Академический мкр, 47</w:t>
      </w:r>
    </w:p>
    <w:p w:rsidR="00DF576A" w:rsidRDefault="00DF576A" w:rsidP="00DF576A">
      <w:r>
        <w:t>Академический мкр, 48</w:t>
      </w:r>
    </w:p>
    <w:p w:rsidR="00DF576A" w:rsidRDefault="00DF576A" w:rsidP="00DF576A">
      <w:r>
        <w:t>Академический мкр, 49</w:t>
      </w:r>
    </w:p>
    <w:p w:rsidR="00DF576A" w:rsidRDefault="00DF576A" w:rsidP="00DF576A">
      <w:r>
        <w:t>Академический мкр, 50</w:t>
      </w:r>
    </w:p>
    <w:p w:rsidR="00DF576A" w:rsidRDefault="00DF576A" w:rsidP="00DF576A">
      <w:r>
        <w:t>Академический мкр, 51</w:t>
      </w:r>
    </w:p>
    <w:p w:rsidR="00DF576A" w:rsidRDefault="00DF576A" w:rsidP="00DF576A">
      <w:r>
        <w:t>Академический мкр, 52</w:t>
      </w:r>
    </w:p>
    <w:p w:rsidR="00DF576A" w:rsidRDefault="00DF576A" w:rsidP="00DF576A">
      <w:r>
        <w:t>Академический мкр, 53</w:t>
      </w:r>
    </w:p>
    <w:p w:rsidR="00DF576A" w:rsidRDefault="00DF576A" w:rsidP="00DF576A">
      <w:r>
        <w:t>Академический мкр, 54</w:t>
      </w:r>
    </w:p>
    <w:p w:rsidR="00DF576A" w:rsidRDefault="00DF576A" w:rsidP="00DF576A">
      <w:r>
        <w:t>Академический мкр, 55</w:t>
      </w:r>
    </w:p>
    <w:p w:rsidR="00DF576A" w:rsidRDefault="00DF576A" w:rsidP="00DF576A">
      <w:r>
        <w:t>Академический мкр, 56</w:t>
      </w:r>
    </w:p>
    <w:p w:rsidR="00DF576A" w:rsidRDefault="00DF576A" w:rsidP="00DF576A">
      <w:r>
        <w:t>Академический мкр, 57</w:t>
      </w:r>
    </w:p>
    <w:p w:rsidR="00DF576A" w:rsidRDefault="00DF576A" w:rsidP="00DF576A">
      <w:r>
        <w:t>Академический мкр, 58</w:t>
      </w:r>
    </w:p>
    <w:p w:rsidR="00DF576A" w:rsidRDefault="00DF576A" w:rsidP="00DF576A">
      <w:r>
        <w:t>Академический мкр, 59</w:t>
      </w:r>
    </w:p>
    <w:p w:rsidR="00DF576A" w:rsidRDefault="00DF576A" w:rsidP="00DF576A">
      <w:r>
        <w:t>Академический мкр, 60</w:t>
      </w:r>
    </w:p>
    <w:p w:rsidR="00DF576A" w:rsidRDefault="00DF576A" w:rsidP="00DF576A">
      <w:r>
        <w:t>Академический мкр, 61</w:t>
      </w:r>
    </w:p>
    <w:p w:rsidR="00DF576A" w:rsidRDefault="00DF576A" w:rsidP="00DF576A">
      <w:r>
        <w:t>Академический мкр, 62</w:t>
      </w:r>
    </w:p>
    <w:p w:rsidR="00DF576A" w:rsidRDefault="00DF576A" w:rsidP="00DF576A">
      <w:r>
        <w:t>Академический мкр, 63</w:t>
      </w:r>
    </w:p>
    <w:p w:rsidR="00DF576A" w:rsidRDefault="00DF576A" w:rsidP="00DF576A">
      <w:r>
        <w:t>Академический мкр, 64</w:t>
      </w:r>
    </w:p>
    <w:p w:rsidR="00DF576A" w:rsidRDefault="00DF576A" w:rsidP="00DF576A">
      <w:r>
        <w:t>Академический мкр, 65</w:t>
      </w:r>
    </w:p>
    <w:p w:rsidR="00DF576A" w:rsidRDefault="00DF576A" w:rsidP="00DF576A">
      <w:r>
        <w:t>Академический мкр, 66</w:t>
      </w:r>
    </w:p>
    <w:p w:rsidR="00DF576A" w:rsidRDefault="00DF576A" w:rsidP="00DF576A">
      <w:r>
        <w:t>Академический мкр, 67</w:t>
      </w:r>
    </w:p>
    <w:p w:rsidR="00DF576A" w:rsidRDefault="00DF576A" w:rsidP="00DF576A">
      <w:r>
        <w:t>Академический мкр, 68</w:t>
      </w:r>
    </w:p>
    <w:p w:rsidR="00DF576A" w:rsidRDefault="00DF576A" w:rsidP="00DF576A">
      <w:r>
        <w:t>Академический мкр, 69</w:t>
      </w:r>
    </w:p>
    <w:p w:rsidR="00DF576A" w:rsidRDefault="00DF576A" w:rsidP="00DF576A">
      <w:r>
        <w:t>Академический мкр, 70</w:t>
      </w:r>
    </w:p>
    <w:p w:rsidR="00DF576A" w:rsidRDefault="00DF576A" w:rsidP="00DF576A">
      <w:r>
        <w:t>Академический мкр, 71</w:t>
      </w:r>
    </w:p>
    <w:p w:rsidR="00DF576A" w:rsidRDefault="00DF576A" w:rsidP="00DF576A">
      <w:r>
        <w:t>Академический мкр, 72</w:t>
      </w:r>
    </w:p>
    <w:p w:rsidR="00DF576A" w:rsidRDefault="00DF576A" w:rsidP="00DF576A">
      <w:r>
        <w:t>Академический мкр, 73</w:t>
      </w:r>
    </w:p>
    <w:p w:rsidR="00DF576A" w:rsidRDefault="00DF576A" w:rsidP="00DF576A">
      <w:r>
        <w:t>Академический мкр, 74/1</w:t>
      </w:r>
    </w:p>
    <w:p w:rsidR="00DF576A" w:rsidRDefault="00DF576A" w:rsidP="00DF576A">
      <w:r>
        <w:t>Академический мкр, 74/2</w:t>
      </w:r>
    </w:p>
    <w:p w:rsidR="00DF576A" w:rsidRDefault="00DF576A" w:rsidP="00DF576A">
      <w:r>
        <w:t>Академический мкр, 75</w:t>
      </w:r>
    </w:p>
    <w:p w:rsidR="00DF576A" w:rsidRDefault="00DF576A" w:rsidP="00DF576A">
      <w:r>
        <w:t>Академический мкр, 76</w:t>
      </w:r>
    </w:p>
    <w:p w:rsidR="00DF576A" w:rsidRDefault="00DF576A" w:rsidP="00DF576A">
      <w:r>
        <w:t>Академический мкр, 77</w:t>
      </w:r>
    </w:p>
    <w:p w:rsidR="00DF576A" w:rsidRDefault="00DF576A" w:rsidP="00DF576A">
      <w:r>
        <w:t>Академический мкр, 78</w:t>
      </w:r>
    </w:p>
    <w:p w:rsidR="00DF576A" w:rsidRDefault="00DF576A" w:rsidP="00DF576A">
      <w:r>
        <w:t>Академический мкр, 79</w:t>
      </w:r>
    </w:p>
    <w:p w:rsidR="00DF576A" w:rsidRDefault="00DF576A" w:rsidP="00DF576A">
      <w:r>
        <w:t>Академический мкр, 80</w:t>
      </w:r>
    </w:p>
    <w:p w:rsidR="00DF576A" w:rsidRDefault="00DF576A" w:rsidP="00DF576A">
      <w:r>
        <w:t>Академический мкр, 81</w:t>
      </w:r>
    </w:p>
    <w:p w:rsidR="00DF576A" w:rsidRDefault="00DF576A" w:rsidP="00DF576A">
      <w:r>
        <w:t>Академический мкр, 82</w:t>
      </w:r>
    </w:p>
    <w:p w:rsidR="00DF576A" w:rsidRDefault="00DF576A" w:rsidP="00DF576A">
      <w:r>
        <w:t>Академический мкр, 83</w:t>
      </w:r>
    </w:p>
    <w:p w:rsidR="00DF576A" w:rsidRDefault="00DF576A" w:rsidP="00DF576A">
      <w:r>
        <w:t>Академический мкр, 84</w:t>
      </w:r>
    </w:p>
    <w:p w:rsidR="00DF576A" w:rsidRDefault="00DF576A" w:rsidP="00DF576A">
      <w:r>
        <w:t>Академический мкр, 85</w:t>
      </w:r>
    </w:p>
    <w:p w:rsidR="00DF576A" w:rsidRDefault="00DF576A" w:rsidP="00DF576A">
      <w:r>
        <w:t>Академический мкр, 86</w:t>
      </w:r>
    </w:p>
    <w:p w:rsidR="00DF576A" w:rsidRDefault="00DF576A" w:rsidP="00DF576A">
      <w:r>
        <w:t>Академический мкр, 87</w:t>
      </w:r>
    </w:p>
    <w:p w:rsidR="00DF576A" w:rsidRDefault="00DF576A" w:rsidP="00DF576A">
      <w:r>
        <w:t>Академический мкр, 88</w:t>
      </w:r>
    </w:p>
    <w:p w:rsidR="00DF576A" w:rsidRDefault="00DF576A" w:rsidP="00DF576A">
      <w:r>
        <w:t>Академический мкр, 89</w:t>
      </w:r>
    </w:p>
    <w:p w:rsidR="00DF576A" w:rsidRDefault="00DF576A" w:rsidP="00DF576A">
      <w:r>
        <w:t>Академический мкр, 90</w:t>
      </w:r>
    </w:p>
    <w:p w:rsidR="00DF576A" w:rsidRDefault="00DF576A" w:rsidP="00DF576A">
      <w:r>
        <w:t>Академический мкр, 91</w:t>
      </w:r>
    </w:p>
    <w:p w:rsidR="00DF576A" w:rsidRDefault="00DF576A" w:rsidP="00DF576A">
      <w:r>
        <w:t>Академический мкр, 92</w:t>
      </w:r>
    </w:p>
    <w:p w:rsidR="00DF576A" w:rsidRDefault="00DF576A" w:rsidP="00DF576A">
      <w:r>
        <w:t>Академический мкр, 93</w:t>
      </w:r>
    </w:p>
    <w:p w:rsidR="00DF576A" w:rsidRDefault="00DF576A" w:rsidP="00DF576A">
      <w:r>
        <w:t>Академический мкр, 94</w:t>
      </w:r>
    </w:p>
    <w:p w:rsidR="00DF576A" w:rsidRDefault="00DF576A" w:rsidP="00DF576A">
      <w:r>
        <w:t>Академический мкр, 95</w:t>
      </w:r>
    </w:p>
    <w:p w:rsidR="00DF576A" w:rsidRDefault="00DF576A" w:rsidP="00DF576A">
      <w:r>
        <w:t>Академический мкр, 96</w:t>
      </w:r>
    </w:p>
    <w:p w:rsidR="00DF576A" w:rsidRDefault="00DF576A" w:rsidP="00DF576A">
      <w:r>
        <w:t>Академический мкр, 97</w:t>
      </w:r>
    </w:p>
    <w:p w:rsidR="00DF576A" w:rsidRDefault="00DF576A" w:rsidP="00DF576A">
      <w:r>
        <w:t>Академический мкр, 97а</w:t>
      </w:r>
    </w:p>
    <w:p w:rsidR="00DF576A" w:rsidRDefault="00DF576A" w:rsidP="00DF576A">
      <w:r>
        <w:t>Академический мкр, 98</w:t>
      </w:r>
    </w:p>
    <w:p w:rsidR="00DF576A" w:rsidRDefault="00DF576A" w:rsidP="00DF576A">
      <w:r>
        <w:t>Академический мкр, 99</w:t>
      </w:r>
    </w:p>
    <w:p w:rsidR="00DF576A" w:rsidRDefault="00DF576A" w:rsidP="00DF576A">
      <w:r>
        <w:t>Академический мкр, 100</w:t>
      </w:r>
    </w:p>
    <w:p w:rsidR="00DF576A" w:rsidRDefault="00DF576A" w:rsidP="00DF576A">
      <w:r>
        <w:t>Академический мкр, 101</w:t>
      </w:r>
    </w:p>
    <w:p w:rsidR="00DF576A" w:rsidRDefault="00DF576A" w:rsidP="00DF576A">
      <w:r>
        <w:t>Академический мкр, 102</w:t>
      </w:r>
    </w:p>
    <w:p w:rsidR="00DF576A" w:rsidRDefault="00DF576A" w:rsidP="00DF576A">
      <w:r>
        <w:t>Академический мкр, 103</w:t>
      </w:r>
    </w:p>
    <w:p w:rsidR="00DF576A" w:rsidRDefault="00DF576A" w:rsidP="00DF576A">
      <w:r>
        <w:t>Академический мкр, 103а</w:t>
      </w:r>
    </w:p>
    <w:p w:rsidR="00DF576A" w:rsidRDefault="00DF576A" w:rsidP="00DF576A">
      <w:r>
        <w:t>Академический мкр, 104</w:t>
      </w:r>
    </w:p>
    <w:p w:rsidR="00DF576A" w:rsidRDefault="00DF576A" w:rsidP="00DF576A">
      <w:r>
        <w:t>Академический мкр, 105</w:t>
      </w:r>
    </w:p>
    <w:p w:rsidR="00DF576A" w:rsidRDefault="00DF576A" w:rsidP="00DF576A">
      <w:r>
        <w:t>Академический мкр, 106</w:t>
      </w:r>
    </w:p>
    <w:p w:rsidR="00DF576A" w:rsidRDefault="00DF576A" w:rsidP="00DF576A">
      <w:r>
        <w:t>Академический мкр, 107</w:t>
      </w:r>
    </w:p>
    <w:p w:rsidR="00DF576A" w:rsidRDefault="00DF576A" w:rsidP="00DF576A">
      <w:r>
        <w:t>Академический мкр, 108</w:t>
      </w:r>
    </w:p>
    <w:p w:rsidR="00DF576A" w:rsidRDefault="00DF576A" w:rsidP="00DF576A">
      <w:r>
        <w:t>Академический мкр, 108а</w:t>
      </w:r>
    </w:p>
    <w:p w:rsidR="00DF576A" w:rsidRDefault="00DF576A" w:rsidP="00DF576A">
      <w:r>
        <w:t>Академический мкр, 109</w:t>
      </w:r>
    </w:p>
    <w:p w:rsidR="00DF576A" w:rsidRDefault="00DF576A" w:rsidP="00DF576A">
      <w:r>
        <w:t>Академический мкр, 110</w:t>
      </w:r>
    </w:p>
    <w:p w:rsidR="00DF576A" w:rsidRDefault="00DF576A" w:rsidP="00DF576A">
      <w:r>
        <w:t>Академический мкр, 110/1</w:t>
      </w:r>
    </w:p>
    <w:p w:rsidR="00DF576A" w:rsidRDefault="00DF576A" w:rsidP="00DF576A">
      <w:r>
        <w:t>Академический мкр, 111</w:t>
      </w:r>
    </w:p>
    <w:p w:rsidR="00DF576A" w:rsidRDefault="00DF576A" w:rsidP="00DF576A">
      <w:r>
        <w:t>Академический мкр, 112</w:t>
      </w:r>
    </w:p>
    <w:p w:rsidR="00DF576A" w:rsidRDefault="00DF576A" w:rsidP="00DF576A">
      <w:r>
        <w:t>Академический мкр, 113</w:t>
      </w:r>
    </w:p>
    <w:p w:rsidR="00DF576A" w:rsidRDefault="00DF576A" w:rsidP="00DF576A">
      <w:r>
        <w:t>Академический мкр, 114</w:t>
      </w:r>
    </w:p>
    <w:p w:rsidR="00DF576A" w:rsidRDefault="00DF576A" w:rsidP="00DF576A">
      <w:r>
        <w:t>Академический мкр, 115</w:t>
      </w:r>
    </w:p>
    <w:p w:rsidR="00DF576A" w:rsidRDefault="00DF576A" w:rsidP="00DF576A">
      <w:r>
        <w:t>Академический мкр, 115а</w:t>
      </w:r>
    </w:p>
    <w:p w:rsidR="00DF576A" w:rsidRDefault="00DF576A" w:rsidP="00DF576A">
      <w:r>
        <w:t>Академический мкр, 115б</w:t>
      </w:r>
    </w:p>
    <w:p w:rsidR="00DF576A" w:rsidRDefault="00DF576A" w:rsidP="00DF576A">
      <w:r>
        <w:t>Академический мкр, 115в</w:t>
      </w:r>
    </w:p>
    <w:p w:rsidR="00DF576A" w:rsidRDefault="00DF576A" w:rsidP="00DF576A">
      <w:r>
        <w:t>Академический мкр, 115г</w:t>
      </w:r>
    </w:p>
    <w:p w:rsidR="00DF576A" w:rsidRDefault="00DF576A" w:rsidP="00DF576A">
      <w:r>
        <w:t>Академический мкр, 115д</w:t>
      </w:r>
    </w:p>
    <w:p w:rsidR="00DF576A" w:rsidRDefault="00DF576A" w:rsidP="00DF576A">
      <w:r>
        <w:t>Академический мкр, 116</w:t>
      </w:r>
    </w:p>
    <w:p w:rsidR="00DF576A" w:rsidRDefault="00DF576A" w:rsidP="00DF576A">
      <w:r>
        <w:t>Академический мкр, 117</w:t>
      </w:r>
    </w:p>
    <w:p w:rsidR="00DF576A" w:rsidRDefault="00DF576A" w:rsidP="00DF576A">
      <w:r>
        <w:t>Академический мкр, 118</w:t>
      </w:r>
    </w:p>
    <w:p w:rsidR="00DF576A" w:rsidRDefault="00DF576A" w:rsidP="00DF576A">
      <w:r>
        <w:t>Академический мкр, 119</w:t>
      </w:r>
    </w:p>
    <w:p w:rsidR="00DF576A" w:rsidRDefault="00DF576A" w:rsidP="00DF576A">
      <w:r>
        <w:t>Академический мкр, 120</w:t>
      </w:r>
    </w:p>
    <w:p w:rsidR="00DF576A" w:rsidRDefault="00DF576A" w:rsidP="00DF576A">
      <w:r>
        <w:t>Академический мкр, 121</w:t>
      </w:r>
    </w:p>
    <w:p w:rsidR="00DF576A" w:rsidRDefault="00DF576A" w:rsidP="00DF576A">
      <w:r>
        <w:t>Академический мкр, 123</w:t>
      </w:r>
    </w:p>
    <w:p w:rsidR="00DF576A" w:rsidRDefault="00DF576A" w:rsidP="00DF576A">
      <w:r>
        <w:t>Академический мкр, 124</w:t>
      </w:r>
    </w:p>
    <w:p w:rsidR="00DF576A" w:rsidRDefault="00DF576A" w:rsidP="00DF576A">
      <w:r>
        <w:t>Академический мкр, 124а</w:t>
      </w:r>
    </w:p>
    <w:p w:rsidR="00DF576A" w:rsidRDefault="00DF576A" w:rsidP="00DF576A">
      <w:r>
        <w:t>Академический мкр, 124б</w:t>
      </w:r>
    </w:p>
    <w:p w:rsidR="00DF576A" w:rsidRDefault="00DF576A" w:rsidP="00DF576A">
      <w:r>
        <w:t>Академический мкр, 124в</w:t>
      </w:r>
    </w:p>
    <w:p w:rsidR="00DF576A" w:rsidRDefault="00DF576A" w:rsidP="00DF576A">
      <w:r>
        <w:t>Академический мкр, 124г</w:t>
      </w:r>
    </w:p>
    <w:p w:rsidR="00DF576A" w:rsidRDefault="00DF576A" w:rsidP="00DF576A">
      <w:r>
        <w:t>Академический мкр, 124д</w:t>
      </w:r>
    </w:p>
    <w:p w:rsidR="00DF576A" w:rsidRDefault="00DF576A" w:rsidP="00DF576A">
      <w:r>
        <w:t>Академический мкр, 124е</w:t>
      </w:r>
    </w:p>
    <w:p w:rsidR="00DF576A" w:rsidRDefault="00DF576A" w:rsidP="00DF576A">
      <w:r>
        <w:t>Академический мкр, 124ж</w:t>
      </w:r>
    </w:p>
    <w:p w:rsidR="00DF576A" w:rsidRDefault="00DF576A" w:rsidP="00DF576A">
      <w:r>
        <w:t>Академический мкр, 125</w:t>
      </w:r>
    </w:p>
    <w:p w:rsidR="00DF576A" w:rsidRDefault="00DF576A" w:rsidP="00DF576A">
      <w:r>
        <w:t>Академический мкр, 125а</w:t>
      </w:r>
    </w:p>
    <w:p w:rsidR="00DF576A" w:rsidRDefault="00DF576A" w:rsidP="00DF576A">
      <w:r>
        <w:t>Академический мкр, 125б</w:t>
      </w:r>
    </w:p>
    <w:p w:rsidR="00DF576A" w:rsidRDefault="00DF576A" w:rsidP="00DF576A">
      <w:r>
        <w:t>Академический мкр, 125в</w:t>
      </w:r>
    </w:p>
    <w:p w:rsidR="00DF576A" w:rsidRDefault="00DF576A" w:rsidP="00DF576A">
      <w:r>
        <w:t>Академический мкр, 126</w:t>
      </w:r>
    </w:p>
    <w:p w:rsidR="00DF576A" w:rsidRDefault="00DF576A" w:rsidP="00DF576A">
      <w:r>
        <w:t>Академический мкр, 127</w:t>
      </w:r>
    </w:p>
    <w:p w:rsidR="00DF576A" w:rsidRDefault="00DF576A" w:rsidP="00DF576A">
      <w:r>
        <w:t>Академический мкр, 128</w:t>
      </w:r>
    </w:p>
    <w:p w:rsidR="00DF576A" w:rsidRDefault="00DF576A" w:rsidP="00DF576A">
      <w:r>
        <w:t>Академический мкр, 130</w:t>
      </w:r>
    </w:p>
    <w:p w:rsidR="00DF576A" w:rsidRDefault="00DF576A" w:rsidP="00DF576A">
      <w:r>
        <w:t>Академический мкр, 131</w:t>
      </w:r>
    </w:p>
    <w:p w:rsidR="00DF576A" w:rsidRDefault="00DF576A" w:rsidP="00DF576A">
      <w:r>
        <w:t>Академический мкр, 132</w:t>
      </w:r>
    </w:p>
    <w:p w:rsidR="00DF576A" w:rsidRDefault="00DF576A" w:rsidP="00DF576A">
      <w:r>
        <w:t>Академический мкр, 133</w:t>
      </w:r>
    </w:p>
    <w:p w:rsidR="00DF576A" w:rsidRDefault="00DF576A" w:rsidP="00DF576A">
      <w:r>
        <w:t>Академический мкр, 134</w:t>
      </w:r>
    </w:p>
    <w:p w:rsidR="00DF576A" w:rsidRDefault="00DF576A" w:rsidP="00DF576A">
      <w:r>
        <w:t>Академический пр-кт, 2 стр.1</w:t>
      </w:r>
    </w:p>
    <w:p w:rsidR="00DF576A" w:rsidRDefault="00DF576A" w:rsidP="00DF576A">
      <w:r>
        <w:t>Академический пр-кт, 2/1</w:t>
      </w:r>
    </w:p>
    <w:p w:rsidR="00DF576A" w:rsidRDefault="00DF576A" w:rsidP="00DF576A">
      <w:r>
        <w:t>Академический пр-кт, 2/1 стр.1</w:t>
      </w:r>
    </w:p>
    <w:p w:rsidR="00DF576A" w:rsidRDefault="00DF576A" w:rsidP="00DF576A">
      <w:r>
        <w:t>Академический пр-кт, 2/1 стр.2</w:t>
      </w:r>
    </w:p>
    <w:p w:rsidR="00DF576A" w:rsidRDefault="00DF576A" w:rsidP="00DF576A">
      <w:r>
        <w:t>Академический пр-кт, 2/1 стр.3</w:t>
      </w:r>
    </w:p>
    <w:p w:rsidR="00DF576A" w:rsidRDefault="00DF576A" w:rsidP="00DF576A">
      <w:r>
        <w:t>Академический пр-кт, 2/1 стр.4</w:t>
      </w:r>
    </w:p>
    <w:p w:rsidR="00DF576A" w:rsidRDefault="00DF576A" w:rsidP="00DF576A">
      <w:r>
        <w:t>Академический пр-кт, 2/2 стр.4</w:t>
      </w:r>
    </w:p>
    <w:p w:rsidR="00DF576A" w:rsidRDefault="00DF576A" w:rsidP="00DF576A">
      <w:r>
        <w:t>Академический пр-кт, 2/3</w:t>
      </w:r>
    </w:p>
    <w:p w:rsidR="00DF576A" w:rsidRDefault="00DF576A" w:rsidP="00DF576A">
      <w:r>
        <w:t>Академический пр-кт, 2/3</w:t>
      </w:r>
    </w:p>
    <w:p w:rsidR="00DF576A" w:rsidRDefault="00DF576A" w:rsidP="00DF576A">
      <w:r>
        <w:t>Академический пр-кт, 2/3</w:t>
      </w:r>
    </w:p>
    <w:p w:rsidR="00DF576A" w:rsidRDefault="00DF576A" w:rsidP="00DF576A">
      <w:r>
        <w:t>Академический пр-кт, 2/4</w:t>
      </w:r>
    </w:p>
    <w:p w:rsidR="00DF576A" w:rsidRDefault="00DF576A" w:rsidP="00DF576A">
      <w:r>
        <w:t>Академический пр-кт, 2/4</w:t>
      </w:r>
    </w:p>
    <w:p w:rsidR="00DF576A" w:rsidRDefault="00DF576A" w:rsidP="00DF576A">
      <w:r>
        <w:t>Академический пр-т, 1</w:t>
      </w:r>
    </w:p>
    <w:p w:rsidR="00DF576A" w:rsidRDefault="00DF576A" w:rsidP="00DF576A">
      <w:r>
        <w:t>Академический пр-т, 1/1</w:t>
      </w:r>
    </w:p>
    <w:p w:rsidR="00DF576A" w:rsidRDefault="00DF576A" w:rsidP="00DF576A">
      <w:r>
        <w:t>Академический пр-т, 1/2</w:t>
      </w:r>
    </w:p>
    <w:p w:rsidR="00DF576A" w:rsidRDefault="00DF576A" w:rsidP="00DF576A">
      <w:r>
        <w:t>Академический пр-т, 1а</w:t>
      </w:r>
    </w:p>
    <w:p w:rsidR="00DF576A" w:rsidRDefault="00DF576A" w:rsidP="00DF576A">
      <w:r>
        <w:t>Академический пр-т, 2/2</w:t>
      </w:r>
    </w:p>
    <w:p w:rsidR="00DF576A" w:rsidRDefault="00DF576A" w:rsidP="00DF576A">
      <w:r>
        <w:t>Академический пр-т, 3</w:t>
      </w:r>
    </w:p>
    <w:p w:rsidR="00DF576A" w:rsidRDefault="00DF576A" w:rsidP="00DF576A">
      <w:r>
        <w:t>Академический пр-т, 4</w:t>
      </w:r>
    </w:p>
    <w:p w:rsidR="00DF576A" w:rsidRDefault="00DF576A" w:rsidP="00DF576A">
      <w:r>
        <w:t>Академический пр-т, 4</w:t>
      </w:r>
    </w:p>
    <w:p w:rsidR="00DF576A" w:rsidRDefault="00DF576A" w:rsidP="00DF576A">
      <w:r>
        <w:t>Академический пр-т, 4</w:t>
      </w:r>
    </w:p>
    <w:p w:rsidR="00DF576A" w:rsidRDefault="00DF576A" w:rsidP="00DF576A">
      <w:r>
        <w:t>Академический пр-т, 4</w:t>
      </w:r>
    </w:p>
    <w:p w:rsidR="00DF576A" w:rsidRDefault="00DF576A" w:rsidP="00DF576A">
      <w:r>
        <w:t>Академический пр-т, 4 стр.2</w:t>
      </w:r>
    </w:p>
    <w:p w:rsidR="00DF576A" w:rsidRDefault="00DF576A" w:rsidP="00DF576A">
      <w:r>
        <w:t>Академический пр-т, 4 стр.3</w:t>
      </w:r>
    </w:p>
    <w:p w:rsidR="00DF576A" w:rsidRDefault="00DF576A" w:rsidP="00DF576A">
      <w:r>
        <w:t>Академический пр-т, 4 стр.3</w:t>
      </w:r>
    </w:p>
    <w:p w:rsidR="00DF576A" w:rsidRDefault="00DF576A" w:rsidP="00DF576A">
      <w:r>
        <w:t>Академический пр-т, 4 стр.4</w:t>
      </w:r>
    </w:p>
    <w:p w:rsidR="00DF576A" w:rsidRDefault="00DF576A" w:rsidP="00DF576A">
      <w:r>
        <w:t>Академический пр-т, 5</w:t>
      </w:r>
    </w:p>
    <w:p w:rsidR="00DF576A" w:rsidRDefault="00DF576A" w:rsidP="00DF576A">
      <w:r>
        <w:t>Академический пр-т, 5/1</w:t>
      </w:r>
    </w:p>
    <w:p w:rsidR="00DF576A" w:rsidRDefault="00DF576A" w:rsidP="00DF576A">
      <w:r>
        <w:t>Академический пр-т, 5/1</w:t>
      </w:r>
    </w:p>
    <w:p w:rsidR="00DF576A" w:rsidRDefault="00DF576A" w:rsidP="00DF576A">
      <w:r>
        <w:t>Академический пр-т, 5/2</w:t>
      </w:r>
    </w:p>
    <w:p w:rsidR="00DF576A" w:rsidRDefault="00DF576A" w:rsidP="00DF576A">
      <w:r>
        <w:t>Академический пр-т, 7</w:t>
      </w:r>
    </w:p>
    <w:p w:rsidR="00DF576A" w:rsidRDefault="00DF576A" w:rsidP="00DF576A">
      <w:r>
        <w:t>Академический пр-т, 8</w:t>
      </w:r>
    </w:p>
    <w:p w:rsidR="00DF576A" w:rsidRDefault="00DF576A" w:rsidP="00DF576A">
      <w:r>
        <w:t>Академический пр-т, 8</w:t>
      </w:r>
    </w:p>
    <w:p w:rsidR="00DF576A" w:rsidRDefault="00DF576A" w:rsidP="00DF576A">
      <w:r>
        <w:t>Академический пр-т, 8/2</w:t>
      </w:r>
    </w:p>
    <w:p w:rsidR="00DF576A" w:rsidRDefault="00DF576A" w:rsidP="00DF576A">
      <w:r>
        <w:t>Академический пр-т, 8/2</w:t>
      </w:r>
    </w:p>
    <w:p w:rsidR="00DF576A" w:rsidRDefault="00DF576A" w:rsidP="00DF576A">
      <w:r>
        <w:t>Академический пр-т, 8/3</w:t>
      </w:r>
    </w:p>
    <w:p w:rsidR="00DF576A" w:rsidRDefault="00DF576A" w:rsidP="00DF576A">
      <w:r>
        <w:t>Академический пр-т, 8/3 стр.1</w:t>
      </w:r>
    </w:p>
    <w:p w:rsidR="00DF576A" w:rsidRDefault="00DF576A" w:rsidP="00DF576A">
      <w:r>
        <w:t>Академический пр-т, 8/5</w:t>
      </w:r>
    </w:p>
    <w:p w:rsidR="00DF576A" w:rsidRDefault="00DF576A" w:rsidP="00DF576A">
      <w:r>
        <w:t>Академический пр-т, 8/8</w:t>
      </w:r>
    </w:p>
    <w:p w:rsidR="00DF576A" w:rsidRDefault="00DF576A" w:rsidP="00DF576A">
      <w:r>
        <w:t>Академический пр-т, 9</w:t>
      </w:r>
    </w:p>
    <w:p w:rsidR="00DF576A" w:rsidRDefault="00DF576A" w:rsidP="00DF576A">
      <w:r>
        <w:t>Академический пр-т, 9</w:t>
      </w:r>
    </w:p>
    <w:p w:rsidR="00DF576A" w:rsidRDefault="00DF576A" w:rsidP="00DF576A">
      <w:r>
        <w:t>Академический пр-т, 10/1</w:t>
      </w:r>
    </w:p>
    <w:p w:rsidR="00DF576A" w:rsidRDefault="00DF576A" w:rsidP="00DF576A">
      <w:r>
        <w:t>Академический пр-т, 10/1 стр.1</w:t>
      </w:r>
    </w:p>
    <w:p w:rsidR="00DF576A" w:rsidRDefault="00DF576A" w:rsidP="00DF576A">
      <w:r>
        <w:t>Академический пр-т, 10/1 стр.2</w:t>
      </w:r>
    </w:p>
    <w:p w:rsidR="00DF576A" w:rsidRDefault="00DF576A" w:rsidP="00DF576A">
      <w:r>
        <w:t>Академический пр-т, 10/3 стр. 4</w:t>
      </w:r>
    </w:p>
    <w:p w:rsidR="00DF576A" w:rsidRDefault="00DF576A" w:rsidP="00DF576A">
      <w:r>
        <w:t>Академический пр-т, 10/3 стр. 5</w:t>
      </w:r>
    </w:p>
    <w:p w:rsidR="00DF576A" w:rsidRDefault="00DF576A" w:rsidP="00DF576A">
      <w:r>
        <w:t>Академический пр-т, 10/3 стр.1</w:t>
      </w:r>
    </w:p>
    <w:p w:rsidR="00DF576A" w:rsidRDefault="00DF576A" w:rsidP="00DF576A">
      <w:r>
        <w:t>Академический пр-т, 10/3 стр.2</w:t>
      </w:r>
    </w:p>
    <w:p w:rsidR="00DF576A" w:rsidRDefault="00DF576A" w:rsidP="00DF576A">
      <w:r>
        <w:t>Академический пр-т, 10/3 стр.3</w:t>
      </w:r>
    </w:p>
    <w:p w:rsidR="00DF576A" w:rsidRDefault="00DF576A" w:rsidP="00DF576A">
      <w:r>
        <w:t>Академический пр-т, 10/3 стр.3</w:t>
      </w:r>
    </w:p>
    <w:p w:rsidR="00DF576A" w:rsidRDefault="00DF576A" w:rsidP="00DF576A">
      <w:r>
        <w:t>Академический пр-т, 10/4</w:t>
      </w:r>
    </w:p>
    <w:p w:rsidR="00DF576A" w:rsidRDefault="00DF576A" w:rsidP="00DF576A">
      <w:r>
        <w:t>Академический пр-т, 11</w:t>
      </w:r>
    </w:p>
    <w:p w:rsidR="00DF576A" w:rsidRDefault="00DF576A" w:rsidP="00DF576A">
      <w:r>
        <w:t>Академический пр-т, 13</w:t>
      </w:r>
    </w:p>
    <w:p w:rsidR="00DF576A" w:rsidRDefault="00DF576A" w:rsidP="00DF576A">
      <w:r>
        <w:t>Академический пр-т, 13 стр.1</w:t>
      </w:r>
    </w:p>
    <w:p w:rsidR="00DF576A" w:rsidRDefault="00DF576A" w:rsidP="00DF576A">
      <w:r>
        <w:t>Академический пр-т, 14</w:t>
      </w:r>
    </w:p>
    <w:p w:rsidR="00DF576A" w:rsidRDefault="00DF576A" w:rsidP="00DF576A">
      <w:r>
        <w:t>Академический пр-т, 14/1</w:t>
      </w:r>
    </w:p>
    <w:p w:rsidR="00DF576A" w:rsidRDefault="00DF576A" w:rsidP="00DF576A">
      <w:r>
        <w:t>Академический пр-т, 15</w:t>
      </w:r>
    </w:p>
    <w:p w:rsidR="00DF576A" w:rsidRDefault="00DF576A" w:rsidP="00DF576A">
      <w:r>
        <w:t>Академический пр-т, 15</w:t>
      </w:r>
    </w:p>
    <w:p w:rsidR="00DF576A" w:rsidRDefault="00DF576A" w:rsidP="00DF576A">
      <w:r>
        <w:t>Академический пр-т, 16</w:t>
      </w:r>
    </w:p>
    <w:p w:rsidR="00DF576A" w:rsidRDefault="00DF576A" w:rsidP="00DF576A">
      <w:r>
        <w:t>Академический пр-т, 16</w:t>
      </w:r>
    </w:p>
    <w:p w:rsidR="00DF576A" w:rsidRDefault="00DF576A" w:rsidP="00DF576A">
      <w:r>
        <w:t>Академический пр-т, 16/2</w:t>
      </w:r>
    </w:p>
    <w:p w:rsidR="00DF576A" w:rsidRDefault="00DF576A" w:rsidP="00DF576A">
      <w:r>
        <w:t>Академический пр-т, 16/2</w:t>
      </w:r>
    </w:p>
    <w:p w:rsidR="00DF576A" w:rsidRDefault="00DF576A" w:rsidP="00DF576A">
      <w:r>
        <w:t>Академический пр-т, 17</w:t>
      </w:r>
    </w:p>
    <w:p w:rsidR="00DF576A" w:rsidRDefault="00DF576A" w:rsidP="00DF576A">
      <w:r>
        <w:t>Академический пр-т, 20</w:t>
      </w:r>
    </w:p>
    <w:p w:rsidR="00DF576A" w:rsidRDefault="00DF576A" w:rsidP="00DF576A">
      <w:r>
        <w:t>Академический пр-т, 20/1</w:t>
      </w:r>
    </w:p>
    <w:p w:rsidR="00DF576A" w:rsidRDefault="00DF576A" w:rsidP="00DF576A">
      <w:r>
        <w:t>Академический пр-т, 20/2</w:t>
      </w:r>
    </w:p>
    <w:p w:rsidR="00DF576A" w:rsidRDefault="00DF576A" w:rsidP="00DF576A">
      <w:r>
        <w:t>Академический пр-т, 20/3</w:t>
      </w:r>
    </w:p>
    <w:p w:rsidR="00DF576A" w:rsidRDefault="00DF576A" w:rsidP="00DF576A">
      <w:r>
        <w:t>Академический пр-т, 20/4</w:t>
      </w:r>
    </w:p>
    <w:p w:rsidR="00DF576A" w:rsidRDefault="00DF576A" w:rsidP="00DF576A">
      <w:r>
        <w:t>Академический пр-т, 20/6</w:t>
      </w:r>
    </w:p>
    <w:p w:rsidR="00DF576A" w:rsidRDefault="00DF576A" w:rsidP="00DF576A">
      <w:r>
        <w:t>Академический пр-т, 20/7</w:t>
      </w:r>
    </w:p>
    <w:p w:rsidR="00DF576A" w:rsidRDefault="00DF576A" w:rsidP="00DF576A">
      <w:r>
        <w:t>Академический пр-т, 20/8</w:t>
      </w:r>
    </w:p>
    <w:p w:rsidR="00DF576A" w:rsidRDefault="00DF576A" w:rsidP="00DF576A">
      <w:r>
        <w:t>Академический пр-т, 20/9</w:t>
      </w:r>
    </w:p>
    <w:p w:rsidR="00DF576A" w:rsidRDefault="00DF576A" w:rsidP="00DF576A">
      <w:r>
        <w:t>Академический пр-т, 20/10</w:t>
      </w:r>
    </w:p>
    <w:p w:rsidR="00DF576A" w:rsidRDefault="00DF576A" w:rsidP="00DF576A">
      <w:r>
        <w:t>Академический пр-т, 20/11</w:t>
      </w:r>
    </w:p>
    <w:p w:rsidR="00DF576A" w:rsidRDefault="00DF576A" w:rsidP="00DF576A">
      <w:r>
        <w:t>Академический пр-т, 20/12</w:t>
      </w:r>
    </w:p>
    <w:p w:rsidR="00DF576A" w:rsidRDefault="00DF576A" w:rsidP="00DF576A">
      <w:r>
        <w:t>Академический пр-т, 20/14</w:t>
      </w:r>
    </w:p>
    <w:p w:rsidR="00DF576A" w:rsidRDefault="00DF576A" w:rsidP="00DF576A">
      <w:r>
        <w:t>Академический пр-т, 20/15</w:t>
      </w:r>
    </w:p>
    <w:p w:rsidR="00DF576A" w:rsidRDefault="00DF576A" w:rsidP="00DF576A">
      <w:r>
        <w:t>Академический пр-т, 20/16</w:t>
      </w:r>
    </w:p>
    <w:p w:rsidR="00DF576A" w:rsidRDefault="00DF576A" w:rsidP="00DF576A">
      <w:r>
        <w:t>Академический пр-т, 20а</w:t>
      </w:r>
    </w:p>
    <w:p w:rsidR="00DF576A" w:rsidRDefault="00DF576A" w:rsidP="00DF576A">
      <w:r>
        <w:t>Академический пр-т, 21</w:t>
      </w:r>
    </w:p>
    <w:p w:rsidR="00DF576A" w:rsidRDefault="00DF576A" w:rsidP="00DF576A">
      <w:r>
        <w:t>Академический пр-т, 22</w:t>
      </w:r>
    </w:p>
    <w:p w:rsidR="00DF576A" w:rsidRDefault="00DF576A" w:rsidP="00DF576A">
      <w:r>
        <w:t>Академический пр-т, 22/1</w:t>
      </w:r>
    </w:p>
    <w:p w:rsidR="00DF576A" w:rsidRDefault="00DF576A" w:rsidP="00DF576A">
      <w:r>
        <w:t>Академический пр-т, 22/2</w:t>
      </w:r>
    </w:p>
    <w:p w:rsidR="00DF576A" w:rsidRDefault="00DF576A" w:rsidP="00DF576A">
      <w:r>
        <w:t>Академический пр-т, 22/3</w:t>
      </w:r>
    </w:p>
    <w:p w:rsidR="00DF576A" w:rsidRDefault="00DF576A" w:rsidP="00DF576A">
      <w:r>
        <w:t>Академический пр-т, 22/4</w:t>
      </w:r>
    </w:p>
    <w:p w:rsidR="00DF576A" w:rsidRDefault="00DF576A" w:rsidP="00DF576A">
      <w:r>
        <w:t>Академический пр-т, 22/5</w:t>
      </w:r>
    </w:p>
    <w:p w:rsidR="00DF576A" w:rsidRDefault="00DF576A" w:rsidP="00DF576A">
      <w:r>
        <w:t>Академический пр-т, 22/6</w:t>
      </w:r>
    </w:p>
    <w:p w:rsidR="00DF576A" w:rsidRDefault="00DF576A" w:rsidP="00DF576A">
      <w:r>
        <w:t>Академический пр-т, 22/7</w:t>
      </w:r>
    </w:p>
    <w:p w:rsidR="00DF576A" w:rsidRDefault="00DF576A" w:rsidP="00DF576A">
      <w:r>
        <w:t>Академический пр-т, 22/8</w:t>
      </w:r>
    </w:p>
    <w:p w:rsidR="00DF576A" w:rsidRDefault="00DF576A" w:rsidP="00DF576A">
      <w:r>
        <w:t>Академический пр-т, 22/9</w:t>
      </w:r>
    </w:p>
    <w:p w:rsidR="00DF576A" w:rsidRDefault="00DF576A" w:rsidP="00DF576A">
      <w:r>
        <w:t>Академический пр-т, 22/10</w:t>
      </w:r>
    </w:p>
    <w:p w:rsidR="00DF576A" w:rsidRDefault="00DF576A" w:rsidP="00DF576A">
      <w:r>
        <w:t>Академический пр-т, 22/11</w:t>
      </w:r>
    </w:p>
    <w:p w:rsidR="00DF576A" w:rsidRDefault="00DF576A" w:rsidP="00DF576A">
      <w:r>
        <w:t>Академический пр-т, 22/12</w:t>
      </w:r>
    </w:p>
    <w:p w:rsidR="00DF576A" w:rsidRDefault="00DF576A" w:rsidP="00DF576A">
      <w:r>
        <w:t>Академический пр-т, 22/15</w:t>
      </w:r>
    </w:p>
    <w:p w:rsidR="00DF576A" w:rsidRDefault="00DF576A" w:rsidP="00DF576A">
      <w:r>
        <w:t>Академический пр-т, 22/16</w:t>
      </w:r>
    </w:p>
    <w:p w:rsidR="00DF576A" w:rsidRDefault="00DF576A" w:rsidP="00DF576A">
      <w:r>
        <w:t>Академический пр-т, 22/17</w:t>
      </w:r>
    </w:p>
    <w:p w:rsidR="00DF576A" w:rsidRDefault="00DF576A" w:rsidP="00DF576A">
      <w:r>
        <w:t>Академический пр-т, 23</w:t>
      </w:r>
    </w:p>
    <w:p w:rsidR="00DF576A" w:rsidRDefault="00DF576A" w:rsidP="00DF576A">
      <w:r>
        <w:t>Академический пр-т, 23</w:t>
      </w:r>
    </w:p>
    <w:p w:rsidR="00DF576A" w:rsidRDefault="00DF576A" w:rsidP="00DF576A">
      <w:r>
        <w:t>Академический пр-т, 23</w:t>
      </w:r>
    </w:p>
    <w:p w:rsidR="00DF576A" w:rsidRDefault="00DF576A" w:rsidP="00DF576A">
      <w:r>
        <w:t>Академический пр-т, 24</w:t>
      </w:r>
    </w:p>
    <w:p w:rsidR="00DF576A" w:rsidRDefault="00DF576A" w:rsidP="00DF576A">
      <w:r>
        <w:t>Академический пр-т, 24/1</w:t>
      </w:r>
    </w:p>
    <w:p w:rsidR="00DF576A" w:rsidRDefault="00DF576A" w:rsidP="00DF576A">
      <w:r>
        <w:t>Академический пр-т, 24/2</w:t>
      </w:r>
    </w:p>
    <w:p w:rsidR="00DF576A" w:rsidRDefault="00DF576A" w:rsidP="00DF576A">
      <w:r>
        <w:t>Академический пр-т, 24/3</w:t>
      </w:r>
    </w:p>
    <w:p w:rsidR="00DF576A" w:rsidRDefault="00DF576A" w:rsidP="00DF576A">
      <w:r>
        <w:t>Академический пр-т, 24/4</w:t>
      </w:r>
    </w:p>
    <w:p w:rsidR="00DF576A" w:rsidRDefault="00DF576A" w:rsidP="00DF576A">
      <w:r>
        <w:t>Академический пр-т, 24/5</w:t>
      </w:r>
    </w:p>
    <w:p w:rsidR="00DF576A" w:rsidRDefault="00DF576A" w:rsidP="00DF576A">
      <w:r>
        <w:t>Академический пр-т, 24/6</w:t>
      </w:r>
    </w:p>
    <w:p w:rsidR="00DF576A" w:rsidRDefault="00DF576A" w:rsidP="00DF576A">
      <w:r>
        <w:t>Академический пр-т, 24/7</w:t>
      </w:r>
    </w:p>
    <w:p w:rsidR="00DF576A" w:rsidRDefault="00DF576A" w:rsidP="00DF576A">
      <w:r>
        <w:t>Академический пр-т, 24/8</w:t>
      </w:r>
    </w:p>
    <w:p w:rsidR="00DF576A" w:rsidRDefault="00DF576A" w:rsidP="00DF576A">
      <w:r>
        <w:t>Академический пр-т, 24/9</w:t>
      </w:r>
    </w:p>
    <w:p w:rsidR="00DF576A" w:rsidRDefault="00DF576A" w:rsidP="00DF576A">
      <w:r>
        <w:t>Академический пр-т, 24/10</w:t>
      </w:r>
    </w:p>
    <w:p w:rsidR="00DF576A" w:rsidRDefault="00DF576A" w:rsidP="00DF576A">
      <w:r>
        <w:t>Академический пр-т, 24/11</w:t>
      </w:r>
    </w:p>
    <w:p w:rsidR="00DF576A" w:rsidRDefault="00DF576A" w:rsidP="00DF576A">
      <w:r>
        <w:t>Академический пр-т, 24/12</w:t>
      </w:r>
    </w:p>
    <w:p w:rsidR="00DF576A" w:rsidRDefault="00DF576A" w:rsidP="00DF576A">
      <w:r>
        <w:t>Академический пр-т, 24а</w:t>
      </w:r>
    </w:p>
    <w:p w:rsidR="00DF576A" w:rsidRDefault="00DF576A" w:rsidP="00DF576A">
      <w:r>
        <w:t>Академический пр-т, 26</w:t>
      </w:r>
    </w:p>
    <w:p w:rsidR="00DF576A" w:rsidRDefault="00DF576A" w:rsidP="00DF576A">
      <w:r>
        <w:t>Академический пр-т, 26/1</w:t>
      </w:r>
    </w:p>
    <w:p w:rsidR="00DF576A" w:rsidRDefault="00DF576A" w:rsidP="00DF576A">
      <w:r>
        <w:t>Академический пр-т, 26/2</w:t>
      </w:r>
    </w:p>
    <w:p w:rsidR="00DF576A" w:rsidRDefault="00DF576A" w:rsidP="00DF576A">
      <w:r>
        <w:t>Академический пр-т, 26/3</w:t>
      </w:r>
    </w:p>
    <w:p w:rsidR="00DF576A" w:rsidRDefault="00DF576A" w:rsidP="00DF576A">
      <w:r>
        <w:t>Академический пр-т, 26/4</w:t>
      </w:r>
    </w:p>
    <w:p w:rsidR="00DF576A" w:rsidRDefault="00DF576A" w:rsidP="00DF576A">
      <w:r>
        <w:t>Академический пр-т, 26/5</w:t>
      </w:r>
    </w:p>
    <w:p w:rsidR="00DF576A" w:rsidRDefault="00DF576A" w:rsidP="00DF576A">
      <w:r>
        <w:t>Академический пр-т, 26/6</w:t>
      </w:r>
    </w:p>
    <w:p w:rsidR="00DF576A" w:rsidRDefault="00DF576A" w:rsidP="00DF576A">
      <w:r>
        <w:t>Академический пр-т, 26/7</w:t>
      </w:r>
    </w:p>
    <w:p w:rsidR="00DF576A" w:rsidRDefault="00DF576A" w:rsidP="00DF576A">
      <w:r>
        <w:t>Академический пр-т, 26/8</w:t>
      </w:r>
    </w:p>
    <w:p w:rsidR="00DF576A" w:rsidRDefault="00DF576A" w:rsidP="00DF576A">
      <w:r>
        <w:t>Академический пр-т, 27</w:t>
      </w:r>
    </w:p>
    <w:p w:rsidR="00DF576A" w:rsidRDefault="00DF576A" w:rsidP="00DF576A">
      <w:r>
        <w:t>Академический пр-т, 27</w:t>
      </w:r>
    </w:p>
    <w:p w:rsidR="00DF576A" w:rsidRDefault="00DF576A" w:rsidP="00DF576A">
      <w:r>
        <w:t>Академический пр-т, 29</w:t>
      </w:r>
    </w:p>
    <w:p w:rsidR="00DF576A" w:rsidRDefault="00DF576A" w:rsidP="00DF576A">
      <w:r>
        <w:t>Академический пр-т, 31</w:t>
      </w:r>
    </w:p>
    <w:p w:rsidR="00DF576A" w:rsidRDefault="00DF576A" w:rsidP="00DF576A">
      <w:r>
        <w:t>Академический пр-т, 33</w:t>
      </w:r>
    </w:p>
    <w:p w:rsidR="00DF576A" w:rsidRDefault="00DF576A" w:rsidP="00DF576A">
      <w:r>
        <w:t>Академический пр-т, 35</w:t>
      </w:r>
    </w:p>
    <w:p w:rsidR="00DF576A" w:rsidRDefault="00DF576A" w:rsidP="00DF576A">
      <w:r>
        <w:t>Академический пр-т, 37</w:t>
      </w:r>
    </w:p>
    <w:p w:rsidR="00DF576A" w:rsidRDefault="00DF576A" w:rsidP="00DF576A">
      <w:r>
        <w:t>Академический пр-т, 39</w:t>
      </w:r>
    </w:p>
    <w:p w:rsidR="00DF576A" w:rsidRDefault="00DF576A" w:rsidP="00DF576A">
      <w:r>
        <w:t>Академический пр-т, 43</w:t>
      </w:r>
    </w:p>
    <w:p w:rsidR="00DF576A" w:rsidRDefault="00DF576A" w:rsidP="00DF576A">
      <w:r>
        <w:t>Академический пр-т, 45</w:t>
      </w:r>
    </w:p>
    <w:p w:rsidR="00DF576A" w:rsidRDefault="00DF576A" w:rsidP="00DF576A">
      <w:r>
        <w:t>Академический пр-т, 47</w:t>
      </w:r>
    </w:p>
    <w:p w:rsidR="00DF576A" w:rsidRDefault="00DF576A" w:rsidP="00DF576A">
      <w:r>
        <w:t>Академический пр-т, 49</w:t>
      </w:r>
    </w:p>
    <w:p w:rsidR="00DF576A" w:rsidRDefault="00DF576A" w:rsidP="00DF576A">
      <w:r>
        <w:t>Академический пр-т, 51</w:t>
      </w:r>
    </w:p>
    <w:p w:rsidR="00DF576A" w:rsidRDefault="00DF576A" w:rsidP="00DF576A">
      <w:r>
        <w:t>Академический пр-т, 53</w:t>
      </w:r>
    </w:p>
    <w:p w:rsidR="00DF576A" w:rsidRDefault="00DF576A" w:rsidP="00DF576A">
      <w:r>
        <w:t>Академический пр-т, 55</w:t>
      </w:r>
    </w:p>
    <w:p w:rsidR="00DF576A" w:rsidRDefault="00DF576A" w:rsidP="00DF576A">
      <w:r>
        <w:t>Академический пр-т, 57</w:t>
      </w:r>
    </w:p>
    <w:p w:rsidR="00DF576A" w:rsidRDefault="00DF576A" w:rsidP="00DF576A">
      <w:r>
        <w:t>Академический пр-т, 61</w:t>
      </w:r>
    </w:p>
    <w:p w:rsidR="00DF576A" w:rsidRDefault="00DF576A" w:rsidP="00DF576A">
      <w:r>
        <w:t>Академический пр-т, 63</w:t>
      </w:r>
    </w:p>
    <w:p w:rsidR="00DF576A" w:rsidRDefault="00DF576A" w:rsidP="00DF576A">
      <w:r>
        <w:t>Академический пр-т, 65</w:t>
      </w:r>
    </w:p>
    <w:p w:rsidR="00DF576A" w:rsidRDefault="00DF576A" w:rsidP="00DF576A">
      <w:r>
        <w:t>Академический пр-т, 67</w:t>
      </w:r>
    </w:p>
    <w:p w:rsidR="00DF576A" w:rsidRDefault="00DF576A" w:rsidP="00DF576A">
      <w:r>
        <w:t>Академический пр-т, 69</w:t>
      </w:r>
    </w:p>
    <w:p w:rsidR="00DF576A" w:rsidRDefault="00DF576A" w:rsidP="00DF576A">
      <w:r>
        <w:t>Академический пр-т, 71</w:t>
      </w:r>
    </w:p>
    <w:p w:rsidR="00DF576A" w:rsidRDefault="00DF576A" w:rsidP="00DF576A">
      <w:r>
        <w:t>Александра Гилева ул, п. Озерки, 2</w:t>
      </w:r>
    </w:p>
    <w:p w:rsidR="00DF576A" w:rsidRDefault="00DF576A" w:rsidP="00DF576A">
      <w:r>
        <w:t>Александра Гилева ул, п. Озерки, 4</w:t>
      </w:r>
    </w:p>
    <w:p w:rsidR="00DF576A" w:rsidRDefault="00DF576A" w:rsidP="00DF576A">
      <w:r>
        <w:t>Александра Гилева ул, п. Озерки, 6</w:t>
      </w:r>
    </w:p>
    <w:p w:rsidR="00DF576A" w:rsidRDefault="00DF576A" w:rsidP="00DF576A">
      <w:r>
        <w:t>Александра Гилева ул, п. Озерки, 14</w:t>
      </w:r>
    </w:p>
    <w:p w:rsidR="00DF576A" w:rsidRDefault="00DF576A" w:rsidP="00DF576A">
      <w:r>
        <w:t>Александра Невского ул, 3</w:t>
      </w:r>
    </w:p>
    <w:p w:rsidR="00DF576A" w:rsidRDefault="00DF576A" w:rsidP="00DF576A">
      <w:r>
        <w:t>Александра Невского ул, 5</w:t>
      </w:r>
    </w:p>
    <w:p w:rsidR="00DF576A" w:rsidRDefault="00DF576A" w:rsidP="00DF576A">
      <w:r>
        <w:t>Александра Невского ул, 5а</w:t>
      </w:r>
    </w:p>
    <w:p w:rsidR="00DF576A" w:rsidRDefault="00DF576A" w:rsidP="00DF576A">
      <w:r>
        <w:t>Александра Невского ул, 5б</w:t>
      </w:r>
    </w:p>
    <w:p w:rsidR="00DF576A" w:rsidRDefault="00DF576A" w:rsidP="00DF576A">
      <w:r>
        <w:t>Александра Невского ул, 5в</w:t>
      </w:r>
    </w:p>
    <w:p w:rsidR="00DF576A" w:rsidRDefault="00DF576A" w:rsidP="00DF576A">
      <w:r>
        <w:t>Александра Невского ул, 7</w:t>
      </w:r>
    </w:p>
    <w:p w:rsidR="00DF576A" w:rsidRDefault="00DF576A" w:rsidP="00DF576A">
      <w:r>
        <w:t>Александра Невского ул, 8б</w:t>
      </w:r>
    </w:p>
    <w:p w:rsidR="00DF576A" w:rsidRDefault="00DF576A" w:rsidP="00DF576A">
      <w:r>
        <w:t>Александра Невского ул, 11</w:t>
      </w:r>
    </w:p>
    <w:p w:rsidR="00DF576A" w:rsidRDefault="00DF576A" w:rsidP="00DF576A">
      <w:r>
        <w:t>Александра Невского ул, 12</w:t>
      </w:r>
    </w:p>
    <w:p w:rsidR="00DF576A" w:rsidRDefault="00DF576A" w:rsidP="00DF576A">
      <w:r>
        <w:t>Александра Невского ул, 13</w:t>
      </w:r>
    </w:p>
    <w:p w:rsidR="00DF576A" w:rsidRDefault="00DF576A" w:rsidP="00DF576A">
      <w:r>
        <w:t>Александра Невского ул, 14</w:t>
      </w:r>
    </w:p>
    <w:p w:rsidR="00DF576A" w:rsidRDefault="00DF576A" w:rsidP="00DF576A">
      <w:r>
        <w:t>Александра Невского ул, 16</w:t>
      </w:r>
    </w:p>
    <w:p w:rsidR="00DF576A" w:rsidRDefault="00DF576A" w:rsidP="00DF576A">
      <w:r>
        <w:t>Александра Невского ул, 17</w:t>
      </w:r>
    </w:p>
    <w:p w:rsidR="00DF576A" w:rsidRDefault="00DF576A" w:rsidP="00DF576A">
      <w:r>
        <w:t>Александра Невского ул, 18</w:t>
      </w:r>
    </w:p>
    <w:p w:rsidR="00DF576A" w:rsidRDefault="00DF576A" w:rsidP="00DF576A">
      <w:r>
        <w:t>Александра Невского ул, 20</w:t>
      </w:r>
    </w:p>
    <w:p w:rsidR="00DF576A" w:rsidRDefault="00DF576A" w:rsidP="00DF576A">
      <w:r>
        <w:t>Александра Невского ул, 24</w:t>
      </w:r>
    </w:p>
    <w:p w:rsidR="00DF576A" w:rsidRDefault="00DF576A" w:rsidP="00DF576A">
      <w:r>
        <w:t>Алеутская ул, 1</w:t>
      </w:r>
    </w:p>
    <w:p w:rsidR="00DF576A" w:rsidRDefault="00DF576A" w:rsidP="00DF576A">
      <w:r>
        <w:t>Алеутская ул, 1А</w:t>
      </w:r>
    </w:p>
    <w:p w:rsidR="00DF576A" w:rsidRDefault="00DF576A" w:rsidP="00DF576A">
      <w:r>
        <w:t>Алеутская ул, 1ж</w:t>
      </w:r>
    </w:p>
    <w:p w:rsidR="00DF576A" w:rsidRDefault="00DF576A" w:rsidP="00DF576A">
      <w:r>
        <w:t>Алеутская ул, 2</w:t>
      </w:r>
    </w:p>
    <w:p w:rsidR="00DF576A" w:rsidRDefault="00DF576A" w:rsidP="00DF576A">
      <w:r>
        <w:t>Алеутская ул, 2А</w:t>
      </w:r>
    </w:p>
    <w:p w:rsidR="00DF576A" w:rsidRDefault="00DF576A" w:rsidP="00DF576A">
      <w:r>
        <w:t>Алеутская ул, 3</w:t>
      </w:r>
    </w:p>
    <w:p w:rsidR="00DF576A" w:rsidRDefault="00DF576A" w:rsidP="00DF576A">
      <w:r>
        <w:t>Алеутская ул, 4</w:t>
      </w:r>
    </w:p>
    <w:p w:rsidR="00DF576A" w:rsidRDefault="00DF576A" w:rsidP="00DF576A">
      <w:r>
        <w:t>Алеутская ул, 4</w:t>
      </w:r>
    </w:p>
    <w:p w:rsidR="00DF576A" w:rsidRDefault="00DF576A" w:rsidP="00DF576A">
      <w:r>
        <w:t>Алеутская ул, 4 стр.6</w:t>
      </w:r>
    </w:p>
    <w:p w:rsidR="00DF576A" w:rsidRDefault="00DF576A" w:rsidP="00DF576A">
      <w:r>
        <w:t>Алеутская ул, 4 стр.7</w:t>
      </w:r>
    </w:p>
    <w:p w:rsidR="00DF576A" w:rsidRDefault="00DF576A" w:rsidP="00DF576A">
      <w:r>
        <w:t>Алеутская ул, 4/с1</w:t>
      </w:r>
    </w:p>
    <w:p w:rsidR="00DF576A" w:rsidRDefault="00DF576A" w:rsidP="00DF576A">
      <w:r>
        <w:t>Алеутская ул, 4/с2</w:t>
      </w:r>
    </w:p>
    <w:p w:rsidR="00DF576A" w:rsidRDefault="00DF576A" w:rsidP="00DF576A">
      <w:r>
        <w:t>Алеутская ул, 5</w:t>
      </w:r>
    </w:p>
    <w:p w:rsidR="00DF576A" w:rsidRDefault="00DF576A" w:rsidP="00DF576A">
      <w:r>
        <w:t>Алеутская ул, 7</w:t>
      </w:r>
    </w:p>
    <w:p w:rsidR="00DF576A" w:rsidRDefault="00DF576A" w:rsidP="00DF576A">
      <w:r>
        <w:t>Алеутская ул, 7а</w:t>
      </w:r>
    </w:p>
    <w:p w:rsidR="00DF576A" w:rsidRDefault="00DF576A" w:rsidP="00DF576A">
      <w:r>
        <w:t>Алеутская ул, 8</w:t>
      </w:r>
    </w:p>
    <w:p w:rsidR="00DF576A" w:rsidRDefault="00DF576A" w:rsidP="00DF576A">
      <w:r>
        <w:t>Алеутская ул, 9</w:t>
      </w:r>
    </w:p>
    <w:p w:rsidR="00DF576A" w:rsidRDefault="00DF576A" w:rsidP="00DF576A">
      <w:r>
        <w:t>Алеутская ул, 10</w:t>
      </w:r>
    </w:p>
    <w:p w:rsidR="00DF576A" w:rsidRDefault="00DF576A" w:rsidP="00DF576A">
      <w:r>
        <w:t>Алеутская ул, 11</w:t>
      </w:r>
    </w:p>
    <w:p w:rsidR="00DF576A" w:rsidRDefault="00DF576A" w:rsidP="00DF576A">
      <w:r>
        <w:t>Алеутская ул, 12</w:t>
      </w:r>
    </w:p>
    <w:p w:rsidR="00DF576A" w:rsidRDefault="00DF576A" w:rsidP="00DF576A">
      <w:r>
        <w:t>Алеутская ул, 13</w:t>
      </w:r>
    </w:p>
    <w:p w:rsidR="00DF576A" w:rsidRDefault="00DF576A" w:rsidP="00DF576A">
      <w:r>
        <w:t>Алеутская ул, 13/3 стр.1</w:t>
      </w:r>
    </w:p>
    <w:p w:rsidR="00DF576A" w:rsidRDefault="00DF576A" w:rsidP="00DF576A">
      <w:r>
        <w:t>Алеутская ул, 13а</w:t>
      </w:r>
    </w:p>
    <w:p w:rsidR="00DF576A" w:rsidRDefault="00DF576A" w:rsidP="00DF576A">
      <w:r>
        <w:t>Алеутская ул, 13в</w:t>
      </w:r>
    </w:p>
    <w:p w:rsidR="00DF576A" w:rsidRDefault="00DF576A" w:rsidP="00DF576A">
      <w:r>
        <w:t>Алеутская ул, 13г</w:t>
      </w:r>
    </w:p>
    <w:p w:rsidR="00DF576A" w:rsidRDefault="00DF576A" w:rsidP="00DF576A">
      <w:r>
        <w:t>Алеутская ул, 13д</w:t>
      </w:r>
    </w:p>
    <w:p w:rsidR="00DF576A" w:rsidRDefault="00DF576A" w:rsidP="00DF576A">
      <w:r>
        <w:t>Алеутская ул, 13е</w:t>
      </w:r>
    </w:p>
    <w:p w:rsidR="00DF576A" w:rsidRDefault="00DF576A" w:rsidP="00DF576A">
      <w:r>
        <w:t>Алеутская ул, 14</w:t>
      </w:r>
    </w:p>
    <w:p w:rsidR="00DF576A" w:rsidRDefault="00DF576A" w:rsidP="00DF576A">
      <w:r>
        <w:t>Алеутская ул, 14а</w:t>
      </w:r>
    </w:p>
    <w:p w:rsidR="00DF576A" w:rsidRDefault="00DF576A" w:rsidP="00DF576A">
      <w:r>
        <w:t>Алеутская ул, 15/1</w:t>
      </w:r>
    </w:p>
    <w:p w:rsidR="00DF576A" w:rsidRDefault="00DF576A" w:rsidP="00DF576A">
      <w:r>
        <w:t>Алеутская ул, 15а</w:t>
      </w:r>
    </w:p>
    <w:p w:rsidR="00DF576A" w:rsidRDefault="00DF576A" w:rsidP="00DF576A">
      <w:r>
        <w:t>Алеутская ул, 16 стр.2</w:t>
      </w:r>
    </w:p>
    <w:p w:rsidR="00DF576A" w:rsidRDefault="00DF576A" w:rsidP="00DF576A">
      <w:r>
        <w:t>Алеутская ул, 16а</w:t>
      </w:r>
    </w:p>
    <w:p w:rsidR="00DF576A" w:rsidRDefault="00DF576A" w:rsidP="00DF576A">
      <w:r>
        <w:t>Алеутская ул, 16а стр.4</w:t>
      </w:r>
    </w:p>
    <w:p w:rsidR="00DF576A" w:rsidRDefault="00DF576A" w:rsidP="00DF576A">
      <w:r>
        <w:t>Алеутская ул, 17</w:t>
      </w:r>
    </w:p>
    <w:p w:rsidR="00DF576A" w:rsidRDefault="00DF576A" w:rsidP="00DF576A">
      <w:r>
        <w:t>Алеутская ул, 19</w:t>
      </w:r>
    </w:p>
    <w:p w:rsidR="00DF576A" w:rsidRDefault="00DF576A" w:rsidP="00DF576A">
      <w:r>
        <w:t>Алеутская ул, 19а</w:t>
      </w:r>
    </w:p>
    <w:p w:rsidR="00DF576A" w:rsidRDefault="00DF576A" w:rsidP="00DF576A">
      <w:r>
        <w:t>Алеутская ул, 21</w:t>
      </w:r>
    </w:p>
    <w:p w:rsidR="00DF576A" w:rsidRDefault="00DF576A" w:rsidP="00DF576A">
      <w:r>
        <w:t>Алеутская ул, 28</w:t>
      </w:r>
    </w:p>
    <w:p w:rsidR="00DF576A" w:rsidRDefault="00DF576A" w:rsidP="00DF576A">
      <w:r>
        <w:t>Алеутская ул, 28/1</w:t>
      </w:r>
    </w:p>
    <w:p w:rsidR="00DF576A" w:rsidRDefault="00DF576A" w:rsidP="00DF576A">
      <w:r>
        <w:t>Алеутская ул, 30а</w:t>
      </w:r>
    </w:p>
    <w:p w:rsidR="00DF576A" w:rsidRDefault="00DF576A" w:rsidP="00DF576A">
      <w:r>
        <w:t>Алеутский 1-й пер, 2</w:t>
      </w:r>
    </w:p>
    <w:p w:rsidR="00DF576A" w:rsidRDefault="00DF576A" w:rsidP="00DF576A">
      <w:r>
        <w:t>Алеутский 1-й пер, 3</w:t>
      </w:r>
    </w:p>
    <w:p w:rsidR="00DF576A" w:rsidRDefault="00DF576A" w:rsidP="00DF576A">
      <w:r>
        <w:t>Алеутский 1-й пер, 5</w:t>
      </w:r>
    </w:p>
    <w:p w:rsidR="00DF576A" w:rsidRDefault="00DF576A" w:rsidP="00DF576A">
      <w:r>
        <w:t>Алеутский 1-й пер, 5а</w:t>
      </w:r>
    </w:p>
    <w:p w:rsidR="00DF576A" w:rsidRDefault="00DF576A" w:rsidP="00DF576A">
      <w:r>
        <w:t>Алеутский 1-й пер, 7 стр.4</w:t>
      </w:r>
    </w:p>
    <w:p w:rsidR="00DF576A" w:rsidRDefault="00DF576A" w:rsidP="00DF576A">
      <w:r>
        <w:t>Алеутский 1-й пер, 7/2</w:t>
      </w:r>
    </w:p>
    <w:p w:rsidR="00DF576A" w:rsidRDefault="00DF576A" w:rsidP="00DF576A">
      <w:r>
        <w:t>Алеутский 1-й пер, 7/3</w:t>
      </w:r>
    </w:p>
    <w:p w:rsidR="00DF576A" w:rsidRDefault="00DF576A" w:rsidP="00DF576A">
      <w:r>
        <w:t>Алеутский 2-й пер, 3</w:t>
      </w:r>
    </w:p>
    <w:p w:rsidR="00DF576A" w:rsidRDefault="00DF576A" w:rsidP="00DF576A">
      <w:r>
        <w:t>Алеутский 2-й пер, 4</w:t>
      </w:r>
    </w:p>
    <w:p w:rsidR="00DF576A" w:rsidRDefault="00DF576A" w:rsidP="00DF576A">
      <w:r>
        <w:t>Амурская ул, 1</w:t>
      </w:r>
    </w:p>
    <w:p w:rsidR="00DF576A" w:rsidRDefault="00DF576A" w:rsidP="00DF576A">
      <w:r>
        <w:t>Амурская ул, 2д</w:t>
      </w:r>
    </w:p>
    <w:p w:rsidR="00DF576A" w:rsidRDefault="00DF576A" w:rsidP="00DF576A">
      <w:r>
        <w:t>Амурская ул, 6</w:t>
      </w:r>
    </w:p>
    <w:p w:rsidR="00DF576A" w:rsidRDefault="00DF576A" w:rsidP="00DF576A">
      <w:r>
        <w:t>Амурская ул, 6а</w:t>
      </w:r>
    </w:p>
    <w:p w:rsidR="00DF576A" w:rsidRDefault="00DF576A" w:rsidP="00DF576A">
      <w:r>
        <w:t>Амурская ул, 8</w:t>
      </w:r>
    </w:p>
    <w:p w:rsidR="00DF576A" w:rsidRDefault="00DF576A" w:rsidP="00DF576A">
      <w:r>
        <w:t>Амурская ул, 8а</w:t>
      </w:r>
    </w:p>
    <w:p w:rsidR="00DF576A" w:rsidRDefault="00DF576A" w:rsidP="00DF576A">
      <w:r>
        <w:t>Амурская ул, 9</w:t>
      </w:r>
    </w:p>
    <w:p w:rsidR="00DF576A" w:rsidRDefault="00DF576A" w:rsidP="00DF576A">
      <w:r>
        <w:t>Амурская ул, 10</w:t>
      </w:r>
    </w:p>
    <w:p w:rsidR="00DF576A" w:rsidRDefault="00DF576A" w:rsidP="00DF576A">
      <w:r>
        <w:t>Амурская ул, 10а</w:t>
      </w:r>
    </w:p>
    <w:p w:rsidR="00DF576A" w:rsidRDefault="00DF576A" w:rsidP="00DF576A">
      <w:r>
        <w:t>Амурская ул, 11</w:t>
      </w:r>
    </w:p>
    <w:p w:rsidR="00DF576A" w:rsidRDefault="00DF576A" w:rsidP="00DF576A">
      <w:r>
        <w:t>Амурская ул, 12</w:t>
      </w:r>
    </w:p>
    <w:p w:rsidR="00DF576A" w:rsidRDefault="00DF576A" w:rsidP="00DF576A">
      <w:r>
        <w:t>Амурская ул, 13</w:t>
      </w:r>
    </w:p>
    <w:p w:rsidR="00DF576A" w:rsidRDefault="00DF576A" w:rsidP="00DF576A">
      <w:r>
        <w:t>Амурская ул, 14</w:t>
      </w:r>
    </w:p>
    <w:p w:rsidR="00DF576A" w:rsidRDefault="00DF576A" w:rsidP="00DF576A">
      <w:r>
        <w:t>Амурская ул, 15/2</w:t>
      </w:r>
    </w:p>
    <w:p w:rsidR="00DF576A" w:rsidRDefault="00DF576A" w:rsidP="00DF576A">
      <w:r>
        <w:t>Амурская ул, 16</w:t>
      </w:r>
    </w:p>
    <w:p w:rsidR="00DF576A" w:rsidRDefault="00DF576A" w:rsidP="00DF576A">
      <w:r>
        <w:t>Амурская ул, 17/1</w:t>
      </w:r>
    </w:p>
    <w:p w:rsidR="00DF576A" w:rsidRDefault="00DF576A" w:rsidP="00DF576A">
      <w:r>
        <w:t>Амурская ул, 17/2</w:t>
      </w:r>
    </w:p>
    <w:p w:rsidR="00DF576A" w:rsidRDefault="00DF576A" w:rsidP="00DF576A">
      <w:r>
        <w:t>Амурская ул, 18а</w:t>
      </w:r>
    </w:p>
    <w:p w:rsidR="00DF576A" w:rsidRDefault="00DF576A" w:rsidP="00DF576A">
      <w:r>
        <w:t>Амурская ул, 20</w:t>
      </w:r>
    </w:p>
    <w:p w:rsidR="00DF576A" w:rsidRDefault="00DF576A" w:rsidP="00DF576A">
      <w:r>
        <w:t>Амурская ул, 20а</w:t>
      </w:r>
    </w:p>
    <w:p w:rsidR="00DF576A" w:rsidRDefault="00DF576A" w:rsidP="00DF576A">
      <w:r>
        <w:t>Амурская ул, 21</w:t>
      </w:r>
    </w:p>
    <w:p w:rsidR="00DF576A" w:rsidRDefault="00DF576A" w:rsidP="00DF576A">
      <w:r>
        <w:t>Амурская ул, 22</w:t>
      </w:r>
    </w:p>
    <w:p w:rsidR="00DF576A" w:rsidRDefault="00DF576A" w:rsidP="00DF576A">
      <w:r>
        <w:t>Амурская ул, 22а</w:t>
      </w:r>
    </w:p>
    <w:p w:rsidR="00DF576A" w:rsidRDefault="00DF576A" w:rsidP="00DF576A">
      <w:r>
        <w:t>Амурская ул, 22б</w:t>
      </w:r>
    </w:p>
    <w:p w:rsidR="00DF576A" w:rsidRDefault="00DF576A" w:rsidP="00DF576A">
      <w:r>
        <w:t>Амурская ул, 24</w:t>
      </w:r>
    </w:p>
    <w:p w:rsidR="00DF576A" w:rsidRDefault="00DF576A" w:rsidP="00DF576A">
      <w:r>
        <w:t>Амурская ул, 24б</w:t>
      </w:r>
    </w:p>
    <w:p w:rsidR="00DF576A" w:rsidRDefault="00DF576A" w:rsidP="00DF576A">
      <w:r>
        <w:t>Амурская ул, 28</w:t>
      </w:r>
    </w:p>
    <w:p w:rsidR="00DF576A" w:rsidRDefault="00DF576A" w:rsidP="00DF576A">
      <w:r>
        <w:t>Амурская ул, 29</w:t>
      </w:r>
    </w:p>
    <w:p w:rsidR="00DF576A" w:rsidRDefault="00DF576A" w:rsidP="00DF576A">
      <w:r>
        <w:t>Амурская ул, 30 стр.1</w:t>
      </w:r>
    </w:p>
    <w:p w:rsidR="00DF576A" w:rsidRDefault="00DF576A" w:rsidP="00DF576A">
      <w:r>
        <w:t>Амурская ул, 31</w:t>
      </w:r>
    </w:p>
    <w:p w:rsidR="00DF576A" w:rsidRDefault="00DF576A" w:rsidP="00DF576A">
      <w:r>
        <w:t>Амурская ул, 32</w:t>
      </w:r>
    </w:p>
    <w:p w:rsidR="00DF576A" w:rsidRDefault="00DF576A" w:rsidP="00DF576A">
      <w:r>
        <w:t>Амурская ул, 33/1</w:t>
      </w:r>
    </w:p>
    <w:p w:rsidR="00DF576A" w:rsidRDefault="00DF576A" w:rsidP="00DF576A">
      <w:r>
        <w:t>Амурская ул, 34</w:t>
      </w:r>
    </w:p>
    <w:p w:rsidR="00DF576A" w:rsidRDefault="00DF576A" w:rsidP="00DF576A">
      <w:r>
        <w:t>Амурская ул, 35</w:t>
      </w:r>
    </w:p>
    <w:p w:rsidR="00DF576A" w:rsidRDefault="00DF576A" w:rsidP="00DF576A">
      <w:r>
        <w:t>Амурская ул, 37</w:t>
      </w:r>
    </w:p>
    <w:p w:rsidR="00DF576A" w:rsidRDefault="00DF576A" w:rsidP="00DF576A">
      <w:r>
        <w:t>Амурская ул, 38</w:t>
      </w:r>
    </w:p>
    <w:p w:rsidR="00DF576A" w:rsidRDefault="00DF576A" w:rsidP="00DF576A">
      <w:r>
        <w:t>Амурская ул, 40</w:t>
      </w:r>
    </w:p>
    <w:p w:rsidR="00DF576A" w:rsidRDefault="00DF576A" w:rsidP="00DF576A">
      <w:r>
        <w:t>Амурская ул, 40</w:t>
      </w:r>
    </w:p>
    <w:p w:rsidR="00DF576A" w:rsidRDefault="00DF576A" w:rsidP="00DF576A">
      <w:r>
        <w:t>Амурская ул, 41</w:t>
      </w:r>
    </w:p>
    <w:p w:rsidR="00DF576A" w:rsidRDefault="00DF576A" w:rsidP="00DF576A">
      <w:r>
        <w:t>Амурская ул, 42</w:t>
      </w:r>
    </w:p>
    <w:p w:rsidR="00DF576A" w:rsidRDefault="00DF576A" w:rsidP="00DF576A">
      <w:r>
        <w:t>Амурская ул, 42а</w:t>
      </w:r>
    </w:p>
    <w:p w:rsidR="00DF576A" w:rsidRDefault="00DF576A" w:rsidP="00DF576A">
      <w:r>
        <w:t>Амурская ул, 43</w:t>
      </w:r>
    </w:p>
    <w:p w:rsidR="00DF576A" w:rsidRDefault="00DF576A" w:rsidP="00DF576A">
      <w:r>
        <w:t>Амурская ул, 43</w:t>
      </w:r>
    </w:p>
    <w:p w:rsidR="00DF576A" w:rsidRDefault="00DF576A" w:rsidP="00DF576A">
      <w:r>
        <w:t>Амурская ул, 43а</w:t>
      </w:r>
    </w:p>
    <w:p w:rsidR="00DF576A" w:rsidRDefault="00DF576A" w:rsidP="00DF576A">
      <w:r>
        <w:t>Амурская ул, 44</w:t>
      </w:r>
    </w:p>
    <w:p w:rsidR="00DF576A" w:rsidRDefault="00DF576A" w:rsidP="00DF576A">
      <w:r>
        <w:t>Амурская ул, 45</w:t>
      </w:r>
    </w:p>
    <w:p w:rsidR="00DF576A" w:rsidRDefault="00DF576A" w:rsidP="00DF576A">
      <w:r>
        <w:t>Амурская ул, 46</w:t>
      </w:r>
    </w:p>
    <w:p w:rsidR="00DF576A" w:rsidRDefault="00DF576A" w:rsidP="00DF576A">
      <w:r>
        <w:t>Амурская ул, 47</w:t>
      </w:r>
    </w:p>
    <w:p w:rsidR="00DF576A" w:rsidRDefault="00DF576A" w:rsidP="00DF576A">
      <w:r>
        <w:t>Амурская ул, 48</w:t>
      </w:r>
    </w:p>
    <w:p w:rsidR="00DF576A" w:rsidRDefault="00DF576A" w:rsidP="00DF576A">
      <w:r>
        <w:t>Амурская ул, 50</w:t>
      </w:r>
    </w:p>
    <w:p w:rsidR="00DF576A" w:rsidRDefault="00DF576A" w:rsidP="00DF576A">
      <w:r>
        <w:t>Амурская ул, 51</w:t>
      </w:r>
    </w:p>
    <w:p w:rsidR="00DF576A" w:rsidRDefault="00DF576A" w:rsidP="00DF576A">
      <w:r>
        <w:t>Амурская ул, 52</w:t>
      </w:r>
    </w:p>
    <w:p w:rsidR="00DF576A" w:rsidRDefault="00DF576A" w:rsidP="00DF576A">
      <w:r>
        <w:t>Амурская ул, 54</w:t>
      </w:r>
    </w:p>
    <w:p w:rsidR="00DF576A" w:rsidRDefault="00DF576A" w:rsidP="00DF576A">
      <w:r>
        <w:t>Амурская ул, 56</w:t>
      </w:r>
    </w:p>
    <w:p w:rsidR="00DF576A" w:rsidRDefault="00DF576A" w:rsidP="00DF576A">
      <w:r>
        <w:t>Амурская ул, 56а</w:t>
      </w:r>
    </w:p>
    <w:p w:rsidR="00DF576A" w:rsidRDefault="00DF576A" w:rsidP="00DF576A">
      <w:r>
        <w:t>Амурская ул, 56а</w:t>
      </w:r>
    </w:p>
    <w:p w:rsidR="00DF576A" w:rsidRDefault="00DF576A" w:rsidP="00DF576A">
      <w:r>
        <w:t>Амурская ул, 60</w:t>
      </w:r>
    </w:p>
    <w:p w:rsidR="00DF576A" w:rsidRDefault="00DF576A" w:rsidP="00DF576A">
      <w:r>
        <w:t>Андрея Крячкова ул, 6</w:t>
      </w:r>
    </w:p>
    <w:p w:rsidR="00DF576A" w:rsidRDefault="00DF576A" w:rsidP="00DF576A">
      <w:r>
        <w:t>Андрея Крячкова ул, 17</w:t>
      </w:r>
    </w:p>
    <w:p w:rsidR="00DF576A" w:rsidRDefault="00DF576A" w:rsidP="00DF576A">
      <w:r>
        <w:t>Андрея Крячкова ул, 17</w:t>
      </w:r>
    </w:p>
    <w:p w:rsidR="00DF576A" w:rsidRDefault="00DF576A" w:rsidP="00DF576A">
      <w:r>
        <w:t>Андрея Крячкова ул, 19</w:t>
      </w:r>
    </w:p>
    <w:p w:rsidR="00DF576A" w:rsidRDefault="00DF576A" w:rsidP="00DF576A">
      <w:r>
        <w:t>Андрея Крячкова ул, 19</w:t>
      </w:r>
    </w:p>
    <w:p w:rsidR="00DF576A" w:rsidRDefault="00DF576A" w:rsidP="00DF576A">
      <w:r>
        <w:t>Андрея Крячкова ул, 21</w:t>
      </w:r>
    </w:p>
    <w:p w:rsidR="00DF576A" w:rsidRDefault="00DF576A" w:rsidP="00DF576A">
      <w:r>
        <w:t>Андрея Крячкова ул, 21</w:t>
      </w:r>
    </w:p>
    <w:p w:rsidR="00DF576A" w:rsidRDefault="00DF576A" w:rsidP="00DF576A">
      <w:r>
        <w:t>Архитекторов ул, 2</w:t>
      </w:r>
    </w:p>
    <w:p w:rsidR="00DF576A" w:rsidRDefault="00DF576A" w:rsidP="00DF576A">
      <w:r>
        <w:t>Архитекторов ул, 2</w:t>
      </w:r>
    </w:p>
    <w:p w:rsidR="00DF576A" w:rsidRDefault="00DF576A" w:rsidP="00DF576A">
      <w:r>
        <w:t>Архитекторов ул, 3</w:t>
      </w:r>
    </w:p>
    <w:p w:rsidR="00DF576A" w:rsidRDefault="00DF576A" w:rsidP="00DF576A">
      <w:r>
        <w:t>Архитекторов ул, 3</w:t>
      </w:r>
    </w:p>
    <w:p w:rsidR="00DF576A" w:rsidRDefault="00DF576A" w:rsidP="00DF576A">
      <w:r>
        <w:t>Архитекторов ул, 4</w:t>
      </w:r>
    </w:p>
    <w:p w:rsidR="00DF576A" w:rsidRDefault="00DF576A" w:rsidP="00DF576A">
      <w:r>
        <w:t>Архитекторов ул, 4</w:t>
      </w:r>
    </w:p>
    <w:p w:rsidR="00DF576A" w:rsidRDefault="00DF576A" w:rsidP="00DF576A">
      <w:r>
        <w:t>Архитекторов ул, 5</w:t>
      </w:r>
    </w:p>
    <w:p w:rsidR="00DF576A" w:rsidRDefault="00DF576A" w:rsidP="00DF576A">
      <w:r>
        <w:t>Архитекторов ул, 5</w:t>
      </w:r>
    </w:p>
    <w:p w:rsidR="00DF576A" w:rsidRDefault="00DF576A" w:rsidP="00DF576A">
      <w:r>
        <w:t>Архитекторов ул, 6</w:t>
      </w:r>
    </w:p>
    <w:p w:rsidR="00DF576A" w:rsidRDefault="00DF576A" w:rsidP="00DF576A">
      <w:r>
        <w:t>Архитекторов ул, 6</w:t>
      </w:r>
    </w:p>
    <w:p w:rsidR="00DF576A" w:rsidRDefault="00DF576A" w:rsidP="00DF576A">
      <w:r>
        <w:t>Архитекторов ул, 7</w:t>
      </w:r>
    </w:p>
    <w:p w:rsidR="00DF576A" w:rsidRDefault="00DF576A" w:rsidP="00DF576A">
      <w:r>
        <w:t>Архитекторов ул, 7</w:t>
      </w:r>
    </w:p>
    <w:p w:rsidR="00DF576A" w:rsidRDefault="00DF576A" w:rsidP="00DF576A">
      <w:r>
        <w:t>Архитекторов ул, 8</w:t>
      </w:r>
    </w:p>
    <w:p w:rsidR="00DF576A" w:rsidRDefault="00DF576A" w:rsidP="00DF576A">
      <w:r>
        <w:t>Архитекторов ул, 8</w:t>
      </w:r>
    </w:p>
    <w:p w:rsidR="00DF576A" w:rsidRDefault="00DF576A" w:rsidP="00DF576A">
      <w:r>
        <w:t>Архитекторов ул, 9</w:t>
      </w:r>
    </w:p>
    <w:p w:rsidR="00DF576A" w:rsidRDefault="00DF576A" w:rsidP="00DF576A">
      <w:r>
        <w:t>Архитекторов ул, 9</w:t>
      </w:r>
    </w:p>
    <w:p w:rsidR="00DF576A" w:rsidRDefault="00DF576A" w:rsidP="00DF576A">
      <w:r>
        <w:t>Асиновская ул, 1</w:t>
      </w:r>
    </w:p>
    <w:p w:rsidR="00DF576A" w:rsidRDefault="00DF576A" w:rsidP="00DF576A">
      <w:r>
        <w:t>Асиновская ул, 1/1</w:t>
      </w:r>
    </w:p>
    <w:p w:rsidR="00DF576A" w:rsidRDefault="00DF576A" w:rsidP="00DF576A">
      <w:r>
        <w:t>Асиновская ул, 2</w:t>
      </w:r>
    </w:p>
    <w:p w:rsidR="00DF576A" w:rsidRDefault="00DF576A" w:rsidP="00DF576A">
      <w:r>
        <w:t>Асиновская ул, 3</w:t>
      </w:r>
    </w:p>
    <w:p w:rsidR="00DF576A" w:rsidRDefault="00DF576A" w:rsidP="00DF576A">
      <w:r>
        <w:t>Асиновская ул, 4</w:t>
      </w:r>
    </w:p>
    <w:p w:rsidR="00DF576A" w:rsidRDefault="00DF576A" w:rsidP="00DF576A">
      <w:r>
        <w:t>Асиновская ул, 5</w:t>
      </w:r>
    </w:p>
    <w:p w:rsidR="00DF576A" w:rsidRDefault="00DF576A" w:rsidP="00DF576A">
      <w:r>
        <w:t>Асиновская ул, 5/1</w:t>
      </w:r>
    </w:p>
    <w:p w:rsidR="00DF576A" w:rsidRDefault="00DF576A" w:rsidP="00DF576A">
      <w:r>
        <w:t>Асиновская ул, 5/2</w:t>
      </w:r>
    </w:p>
    <w:p w:rsidR="00DF576A" w:rsidRDefault="00DF576A" w:rsidP="00DF576A">
      <w:r>
        <w:t>Асиновская ул, 5/3</w:t>
      </w:r>
    </w:p>
    <w:p w:rsidR="00DF576A" w:rsidRDefault="00DF576A" w:rsidP="00DF576A">
      <w:r>
        <w:t>Асиновская ул, 5/4</w:t>
      </w:r>
    </w:p>
    <w:p w:rsidR="00DF576A" w:rsidRDefault="00DF576A" w:rsidP="00DF576A">
      <w:r>
        <w:t>Асиновская ул, 5/5</w:t>
      </w:r>
    </w:p>
    <w:p w:rsidR="00DF576A" w:rsidRDefault="00DF576A" w:rsidP="00DF576A">
      <w:r>
        <w:t>Асиновская ул, 5/9</w:t>
      </w:r>
    </w:p>
    <w:p w:rsidR="00DF576A" w:rsidRDefault="00DF576A" w:rsidP="00DF576A">
      <w:r>
        <w:t>Асиновская ул, 5/10</w:t>
      </w:r>
    </w:p>
    <w:p w:rsidR="00DF576A" w:rsidRDefault="00DF576A" w:rsidP="00DF576A">
      <w:r>
        <w:t>Асиновская ул, 7</w:t>
      </w:r>
    </w:p>
    <w:p w:rsidR="00DF576A" w:rsidRDefault="00DF576A" w:rsidP="00DF576A">
      <w:r>
        <w:t>Асиновская ул, 7а</w:t>
      </w:r>
    </w:p>
    <w:p w:rsidR="00DF576A" w:rsidRDefault="00DF576A" w:rsidP="00DF576A">
      <w:r>
        <w:t>Асиновская ул, 9/2</w:t>
      </w:r>
    </w:p>
    <w:p w:rsidR="00DF576A" w:rsidRDefault="00DF576A" w:rsidP="00DF576A">
      <w:r>
        <w:t>Асиновская ул, 9а</w:t>
      </w:r>
    </w:p>
    <w:p w:rsidR="00DF576A" w:rsidRDefault="00DF576A" w:rsidP="00DF576A">
      <w:r>
        <w:t>Асиновская ул, 11</w:t>
      </w:r>
    </w:p>
    <w:p w:rsidR="00DF576A" w:rsidRDefault="00DF576A" w:rsidP="00DF576A">
      <w:r>
        <w:t>Асиновская ул, 13</w:t>
      </w:r>
    </w:p>
    <w:p w:rsidR="00DF576A" w:rsidRDefault="00DF576A" w:rsidP="00DF576A">
      <w:r>
        <w:t>Ачинская ул, 2</w:t>
      </w:r>
    </w:p>
    <w:p w:rsidR="00DF576A" w:rsidRDefault="00DF576A" w:rsidP="00DF576A">
      <w:r>
        <w:t>Ачинская ул, 4</w:t>
      </w:r>
    </w:p>
    <w:p w:rsidR="00DF576A" w:rsidRDefault="00DF576A" w:rsidP="00DF576A">
      <w:r>
        <w:t>Ачинская ул, 6</w:t>
      </w:r>
    </w:p>
    <w:p w:rsidR="00DF576A" w:rsidRDefault="00DF576A" w:rsidP="00DF576A">
      <w:r>
        <w:t>Ачинская ул, 7</w:t>
      </w:r>
    </w:p>
    <w:p w:rsidR="00DF576A" w:rsidRDefault="00DF576A" w:rsidP="00DF576A">
      <w:r>
        <w:t>Ачинская ул, 8</w:t>
      </w:r>
    </w:p>
    <w:p w:rsidR="00DF576A" w:rsidRDefault="00DF576A" w:rsidP="00DF576A">
      <w:r>
        <w:t>Ачинская ул, 8/1</w:t>
      </w:r>
    </w:p>
    <w:p w:rsidR="00DF576A" w:rsidRDefault="00DF576A" w:rsidP="00DF576A">
      <w:r>
        <w:t>Ачинская ул, 9</w:t>
      </w:r>
    </w:p>
    <w:p w:rsidR="00DF576A" w:rsidRDefault="00DF576A" w:rsidP="00DF576A">
      <w:r>
        <w:t>Ачинская ул, 10</w:t>
      </w:r>
    </w:p>
    <w:p w:rsidR="00DF576A" w:rsidRDefault="00DF576A" w:rsidP="00DF576A">
      <w:r>
        <w:t>Ачинская ул, 10б</w:t>
      </w:r>
    </w:p>
    <w:p w:rsidR="00DF576A" w:rsidRDefault="00DF576A" w:rsidP="00DF576A">
      <w:r>
        <w:t>Ачинская ул, 12</w:t>
      </w:r>
    </w:p>
    <w:p w:rsidR="00DF576A" w:rsidRDefault="00DF576A" w:rsidP="00DF576A">
      <w:r>
        <w:t>Ачинская ул, 14</w:t>
      </w:r>
    </w:p>
    <w:p w:rsidR="00DF576A" w:rsidRDefault="00DF576A" w:rsidP="00DF576A">
      <w:r>
        <w:t>Ачинская ул, 15/б</w:t>
      </w:r>
    </w:p>
    <w:p w:rsidR="00DF576A" w:rsidRDefault="00DF576A" w:rsidP="00DF576A">
      <w:r>
        <w:t>Ачинская ул, 16</w:t>
      </w:r>
    </w:p>
    <w:p w:rsidR="00DF576A" w:rsidRDefault="00DF576A" w:rsidP="00DF576A">
      <w:r>
        <w:t>Бакинский пер, 1</w:t>
      </w:r>
    </w:p>
    <w:p w:rsidR="00DF576A" w:rsidRDefault="00DF576A" w:rsidP="00DF576A">
      <w:r>
        <w:t>Бакинский пер, 2а</w:t>
      </w:r>
    </w:p>
    <w:p w:rsidR="00DF576A" w:rsidRDefault="00DF576A" w:rsidP="00DF576A">
      <w:r>
        <w:t>Бакинский пер, 3</w:t>
      </w:r>
    </w:p>
    <w:p w:rsidR="00DF576A" w:rsidRDefault="00DF576A" w:rsidP="00DF576A">
      <w:r>
        <w:t>Бакинский пер, 4</w:t>
      </w:r>
    </w:p>
    <w:p w:rsidR="00DF576A" w:rsidRDefault="00DF576A" w:rsidP="00DF576A">
      <w:r>
        <w:t>Бакинский пер, 5</w:t>
      </w:r>
    </w:p>
    <w:p w:rsidR="00DF576A" w:rsidRDefault="00DF576A" w:rsidP="00DF576A">
      <w:r>
        <w:t>Бакинский пер, 6</w:t>
      </w:r>
    </w:p>
    <w:p w:rsidR="00DF576A" w:rsidRDefault="00DF576A" w:rsidP="00DF576A">
      <w:r>
        <w:t>Бакинский пер, 7</w:t>
      </w:r>
    </w:p>
    <w:p w:rsidR="00DF576A" w:rsidRDefault="00DF576A" w:rsidP="00DF576A">
      <w:r>
        <w:t>Бакунина ул, 3</w:t>
      </w:r>
    </w:p>
    <w:p w:rsidR="00DF576A" w:rsidRDefault="00DF576A" w:rsidP="00DF576A">
      <w:r>
        <w:t>Бакунина ул, 3</w:t>
      </w:r>
    </w:p>
    <w:p w:rsidR="00DF576A" w:rsidRDefault="00DF576A" w:rsidP="00DF576A">
      <w:r>
        <w:t>Бакунина ул, 4</w:t>
      </w:r>
    </w:p>
    <w:p w:rsidR="00DF576A" w:rsidRDefault="00DF576A" w:rsidP="00DF576A">
      <w:r>
        <w:t>Бакунина ул, 4 стр.1</w:t>
      </w:r>
    </w:p>
    <w:p w:rsidR="00DF576A" w:rsidRDefault="00DF576A" w:rsidP="00DF576A">
      <w:r>
        <w:t>Бакунина ул, 5</w:t>
      </w:r>
    </w:p>
    <w:p w:rsidR="00DF576A" w:rsidRDefault="00DF576A" w:rsidP="00DF576A">
      <w:r>
        <w:t>Бакунина ул, 6/1</w:t>
      </w:r>
    </w:p>
    <w:p w:rsidR="00DF576A" w:rsidRDefault="00DF576A" w:rsidP="00DF576A">
      <w:r>
        <w:t>Бакунина ул, 7</w:t>
      </w:r>
    </w:p>
    <w:p w:rsidR="00DF576A" w:rsidRDefault="00DF576A" w:rsidP="00DF576A">
      <w:r>
        <w:t>Бакунина ул, 8</w:t>
      </w:r>
    </w:p>
    <w:p w:rsidR="00DF576A" w:rsidRDefault="00DF576A" w:rsidP="00DF576A">
      <w:r>
        <w:t>Бакунина ул, 9</w:t>
      </w:r>
    </w:p>
    <w:p w:rsidR="00DF576A" w:rsidRDefault="00DF576A" w:rsidP="00DF576A">
      <w:r>
        <w:t>Бакунина ул, 10</w:t>
      </w:r>
    </w:p>
    <w:p w:rsidR="00DF576A" w:rsidRDefault="00DF576A" w:rsidP="00DF576A">
      <w:r>
        <w:t>Бакунина ул, 11</w:t>
      </w:r>
    </w:p>
    <w:p w:rsidR="00DF576A" w:rsidRDefault="00DF576A" w:rsidP="00DF576A">
      <w:r>
        <w:t>Бакунина ул, 11а</w:t>
      </w:r>
    </w:p>
    <w:p w:rsidR="00DF576A" w:rsidRDefault="00DF576A" w:rsidP="00DF576A">
      <w:r>
        <w:t>Бакунина ул, 13</w:t>
      </w:r>
    </w:p>
    <w:p w:rsidR="00DF576A" w:rsidRDefault="00DF576A" w:rsidP="00DF576A">
      <w:r>
        <w:t>Бакунина ул, 14</w:t>
      </w:r>
    </w:p>
    <w:p w:rsidR="00DF576A" w:rsidRDefault="00DF576A" w:rsidP="00DF576A">
      <w:r>
        <w:t>Бакунина ул, 14/1</w:t>
      </w:r>
    </w:p>
    <w:p w:rsidR="00DF576A" w:rsidRDefault="00DF576A" w:rsidP="00DF576A">
      <w:r>
        <w:t>Бакунина ул, 14а</w:t>
      </w:r>
    </w:p>
    <w:p w:rsidR="00DF576A" w:rsidRDefault="00DF576A" w:rsidP="00DF576A">
      <w:r>
        <w:t>Бакунина ул, 15</w:t>
      </w:r>
    </w:p>
    <w:p w:rsidR="00DF576A" w:rsidRDefault="00DF576A" w:rsidP="00DF576A">
      <w:r>
        <w:t>Бакунина ул, 15а</w:t>
      </w:r>
    </w:p>
    <w:p w:rsidR="00DF576A" w:rsidRDefault="00DF576A" w:rsidP="00DF576A">
      <w:r>
        <w:t>Бакунина ул, 16</w:t>
      </w:r>
    </w:p>
    <w:p w:rsidR="00DF576A" w:rsidRDefault="00DF576A" w:rsidP="00DF576A">
      <w:r>
        <w:t>Бакунина ул, 17</w:t>
      </w:r>
    </w:p>
    <w:p w:rsidR="00DF576A" w:rsidRDefault="00DF576A" w:rsidP="00DF576A">
      <w:r>
        <w:t>Бакунина ул, 17/1</w:t>
      </w:r>
    </w:p>
    <w:p w:rsidR="00DF576A" w:rsidRDefault="00DF576A" w:rsidP="00DF576A">
      <w:r>
        <w:t>Бакунина ул, 17а</w:t>
      </w:r>
    </w:p>
    <w:p w:rsidR="00DF576A" w:rsidRDefault="00DF576A" w:rsidP="00DF576A">
      <w:r>
        <w:t>Бакунина ул, 17б</w:t>
      </w:r>
    </w:p>
    <w:p w:rsidR="00DF576A" w:rsidRDefault="00DF576A" w:rsidP="00DF576A">
      <w:r>
        <w:t>Бакунина ул, 18</w:t>
      </w:r>
    </w:p>
    <w:p w:rsidR="00DF576A" w:rsidRDefault="00DF576A" w:rsidP="00DF576A">
      <w:r>
        <w:t>Бакунина ул, 19</w:t>
      </w:r>
    </w:p>
    <w:p w:rsidR="00DF576A" w:rsidRDefault="00DF576A" w:rsidP="00DF576A">
      <w:r>
        <w:t>Бакунина ул, 19/1</w:t>
      </w:r>
    </w:p>
    <w:p w:rsidR="00DF576A" w:rsidRDefault="00DF576A" w:rsidP="00DF576A">
      <w:r>
        <w:t>Бакунина ул, 19/2</w:t>
      </w:r>
    </w:p>
    <w:p w:rsidR="00DF576A" w:rsidRDefault="00DF576A" w:rsidP="00DF576A">
      <w:r>
        <w:t>Бакунина ул, 20</w:t>
      </w:r>
    </w:p>
    <w:p w:rsidR="00DF576A" w:rsidRDefault="00DF576A" w:rsidP="00DF576A">
      <w:r>
        <w:t>Бакунина ул, 21</w:t>
      </w:r>
    </w:p>
    <w:p w:rsidR="00DF576A" w:rsidRDefault="00DF576A" w:rsidP="00DF576A">
      <w:r>
        <w:t>Бакунина ул, 22</w:t>
      </w:r>
    </w:p>
    <w:p w:rsidR="00DF576A" w:rsidRDefault="00DF576A" w:rsidP="00DF576A">
      <w:r>
        <w:t>Бакунина ул, 24</w:t>
      </w:r>
    </w:p>
    <w:p w:rsidR="00DF576A" w:rsidRDefault="00DF576A" w:rsidP="00DF576A">
      <w:r>
        <w:t>Бакунина ул, 24а</w:t>
      </w:r>
    </w:p>
    <w:p w:rsidR="00DF576A" w:rsidRDefault="00DF576A" w:rsidP="00DF576A">
      <w:r>
        <w:t>Бакунина ул, 26</w:t>
      </w:r>
    </w:p>
    <w:p w:rsidR="00DF576A" w:rsidRDefault="00DF576A" w:rsidP="00DF576A">
      <w:r>
        <w:t>Бакунина ул, 26 стр.1</w:t>
      </w:r>
    </w:p>
    <w:p w:rsidR="00DF576A" w:rsidRDefault="00DF576A" w:rsidP="00DF576A">
      <w:r>
        <w:t>Балагурная ул, 17 стр.2</w:t>
      </w:r>
    </w:p>
    <w:p w:rsidR="00DF576A" w:rsidRDefault="00DF576A" w:rsidP="00DF576A">
      <w:r>
        <w:t>Балагурная ул, 19</w:t>
      </w:r>
    </w:p>
    <w:p w:rsidR="00DF576A" w:rsidRDefault="00DF576A" w:rsidP="00DF576A">
      <w:r>
        <w:t>Балагурная ул, 30</w:t>
      </w:r>
    </w:p>
    <w:p w:rsidR="00DF576A" w:rsidRDefault="00DF576A" w:rsidP="00DF576A">
      <w:r>
        <w:t>Балагурная ул, 30/1</w:t>
      </w:r>
    </w:p>
    <w:p w:rsidR="00DF576A" w:rsidRDefault="00DF576A" w:rsidP="00DF576A">
      <w:r>
        <w:t>Балагурная ул, 30/2</w:t>
      </w:r>
    </w:p>
    <w:p w:rsidR="00DF576A" w:rsidRDefault="00DF576A" w:rsidP="00DF576A">
      <w:r>
        <w:t>Балагурная ул, 30/2 стр.1</w:t>
      </w:r>
    </w:p>
    <w:p w:rsidR="00DF576A" w:rsidRDefault="00DF576A" w:rsidP="00DF576A">
      <w:r>
        <w:t>Балагурная ул, 30/3</w:t>
      </w:r>
    </w:p>
    <w:p w:rsidR="00DF576A" w:rsidRDefault="00DF576A" w:rsidP="00DF576A">
      <w:r>
        <w:t>Балагурная ул, 30/5</w:t>
      </w:r>
    </w:p>
    <w:p w:rsidR="00DF576A" w:rsidRDefault="00DF576A" w:rsidP="00DF576A">
      <w:r>
        <w:t>Балагурная ул, 32</w:t>
      </w:r>
    </w:p>
    <w:p w:rsidR="00DF576A" w:rsidRDefault="00DF576A" w:rsidP="00DF576A">
      <w:r>
        <w:t>Баратынского ул, 1</w:t>
      </w:r>
    </w:p>
    <w:p w:rsidR="00DF576A" w:rsidRDefault="00DF576A" w:rsidP="00DF576A">
      <w:r>
        <w:t>Баратынского ул, 2</w:t>
      </w:r>
    </w:p>
    <w:p w:rsidR="00DF576A" w:rsidRDefault="00DF576A" w:rsidP="00DF576A">
      <w:r>
        <w:t>Баратынского ул, 3</w:t>
      </w:r>
    </w:p>
    <w:p w:rsidR="00DF576A" w:rsidRDefault="00DF576A" w:rsidP="00DF576A">
      <w:r>
        <w:t>Баратынского ул, 4</w:t>
      </w:r>
    </w:p>
    <w:p w:rsidR="00DF576A" w:rsidRDefault="00DF576A" w:rsidP="00DF576A">
      <w:r>
        <w:t>Баратынского ул, 5</w:t>
      </w:r>
    </w:p>
    <w:p w:rsidR="00DF576A" w:rsidRDefault="00DF576A" w:rsidP="00DF576A">
      <w:r>
        <w:t>Баратынского ул, 5/1</w:t>
      </w:r>
    </w:p>
    <w:p w:rsidR="00DF576A" w:rsidRDefault="00DF576A" w:rsidP="00DF576A">
      <w:r>
        <w:t>Баратынского ул, 5/2</w:t>
      </w:r>
    </w:p>
    <w:p w:rsidR="00DF576A" w:rsidRDefault="00DF576A" w:rsidP="00DF576A">
      <w:r>
        <w:t>Баратынского ул, 5/3</w:t>
      </w:r>
    </w:p>
    <w:p w:rsidR="00DF576A" w:rsidRDefault="00DF576A" w:rsidP="00DF576A">
      <w:r>
        <w:t>Баратынского ул, 7</w:t>
      </w:r>
    </w:p>
    <w:p w:rsidR="00DF576A" w:rsidRDefault="00DF576A" w:rsidP="00DF576A">
      <w:r>
        <w:t>Баратынского ул, 7/1</w:t>
      </w:r>
    </w:p>
    <w:p w:rsidR="00DF576A" w:rsidRDefault="00DF576A" w:rsidP="00DF576A">
      <w:r>
        <w:t>Баратынского ул, 9</w:t>
      </w:r>
    </w:p>
    <w:p w:rsidR="00DF576A" w:rsidRDefault="00DF576A" w:rsidP="00DF576A">
      <w:r>
        <w:t>Баратынского ул, 9/1</w:t>
      </w:r>
    </w:p>
    <w:p w:rsidR="00DF576A" w:rsidRDefault="00DF576A" w:rsidP="00DF576A">
      <w:r>
        <w:t>Баратынского ул, 10</w:t>
      </w:r>
    </w:p>
    <w:p w:rsidR="00DF576A" w:rsidRDefault="00DF576A" w:rsidP="00DF576A">
      <w:r>
        <w:t>Баратынского ул, 11</w:t>
      </w:r>
    </w:p>
    <w:p w:rsidR="00DF576A" w:rsidRDefault="00DF576A" w:rsidP="00DF576A">
      <w:r>
        <w:t>Баратынского ул, 12</w:t>
      </w:r>
    </w:p>
    <w:p w:rsidR="00DF576A" w:rsidRDefault="00DF576A" w:rsidP="00DF576A">
      <w:r>
        <w:t>Баратынского ул, 14</w:t>
      </w:r>
    </w:p>
    <w:p w:rsidR="00DF576A" w:rsidRDefault="00DF576A" w:rsidP="00DF576A">
      <w:r>
        <w:t>Баратынского ул, 15</w:t>
      </w:r>
    </w:p>
    <w:p w:rsidR="00DF576A" w:rsidRDefault="00DF576A" w:rsidP="00DF576A">
      <w:r>
        <w:t>Баратынского ул, 18</w:t>
      </w:r>
    </w:p>
    <w:p w:rsidR="00DF576A" w:rsidRDefault="00DF576A" w:rsidP="00DF576A">
      <w:r>
        <w:t>Баратынского ул, 20</w:t>
      </w:r>
    </w:p>
    <w:p w:rsidR="00DF576A" w:rsidRDefault="00DF576A" w:rsidP="00DF576A">
      <w:r>
        <w:t>Баргузинская ул, 2</w:t>
      </w:r>
    </w:p>
    <w:p w:rsidR="00DF576A" w:rsidRDefault="00DF576A" w:rsidP="00DF576A">
      <w:r>
        <w:t>Баргузинская ул, 2в</w:t>
      </w:r>
    </w:p>
    <w:p w:rsidR="00DF576A" w:rsidRDefault="00DF576A" w:rsidP="00DF576A">
      <w:r>
        <w:t>Баргузинская ул, 3</w:t>
      </w:r>
    </w:p>
    <w:p w:rsidR="00DF576A" w:rsidRDefault="00DF576A" w:rsidP="00DF576A">
      <w:r>
        <w:t>Баргузинская ул, 4</w:t>
      </w:r>
    </w:p>
    <w:p w:rsidR="00DF576A" w:rsidRDefault="00DF576A" w:rsidP="00DF576A">
      <w:r>
        <w:t>Баргузинская ул, 10</w:t>
      </w:r>
    </w:p>
    <w:p w:rsidR="00DF576A" w:rsidRDefault="00DF576A" w:rsidP="00DF576A">
      <w:r>
        <w:t>Барнаульская ул, 1</w:t>
      </w:r>
    </w:p>
    <w:p w:rsidR="00DF576A" w:rsidRDefault="00DF576A" w:rsidP="00DF576A">
      <w:r>
        <w:t>Барнаульская ул, 2</w:t>
      </w:r>
    </w:p>
    <w:p w:rsidR="00DF576A" w:rsidRDefault="00DF576A" w:rsidP="00DF576A">
      <w:r>
        <w:t>Барнаульская ул, 3</w:t>
      </w:r>
    </w:p>
    <w:p w:rsidR="00DF576A" w:rsidRDefault="00DF576A" w:rsidP="00DF576A">
      <w:r>
        <w:t>Барнаульская ул, 7</w:t>
      </w:r>
    </w:p>
    <w:p w:rsidR="00DF576A" w:rsidRDefault="00DF576A" w:rsidP="00DF576A">
      <w:r>
        <w:t>Барнаульская ул, 7 стр.3</w:t>
      </w:r>
    </w:p>
    <w:p w:rsidR="00DF576A" w:rsidRDefault="00DF576A" w:rsidP="00DF576A">
      <w:r>
        <w:t>Барнаульская ул, 10</w:t>
      </w:r>
    </w:p>
    <w:p w:rsidR="00DF576A" w:rsidRDefault="00DF576A" w:rsidP="00DF576A">
      <w:r>
        <w:t>Барнаульская ул, 12</w:t>
      </w:r>
    </w:p>
    <w:p w:rsidR="00DF576A" w:rsidRDefault="00DF576A" w:rsidP="00DF576A">
      <w:r>
        <w:t>Барнаульская ул, 14</w:t>
      </w:r>
    </w:p>
    <w:p w:rsidR="00DF576A" w:rsidRDefault="00DF576A" w:rsidP="00DF576A">
      <w:r>
        <w:t>Барнаульская ул, 16</w:t>
      </w:r>
    </w:p>
    <w:p w:rsidR="00DF576A" w:rsidRDefault="00DF576A" w:rsidP="00DF576A">
      <w:r>
        <w:t>Барнаульская ул, 18</w:t>
      </w:r>
    </w:p>
    <w:p w:rsidR="00DF576A" w:rsidRDefault="00DF576A" w:rsidP="00DF576A">
      <w:r>
        <w:t>Барнаульский проезд, 3а</w:t>
      </w:r>
    </w:p>
    <w:p w:rsidR="00DF576A" w:rsidRDefault="00DF576A" w:rsidP="00DF576A">
      <w:r>
        <w:t>Барнаульский проезд, 10</w:t>
      </w:r>
    </w:p>
    <w:p w:rsidR="00DF576A" w:rsidRDefault="00DF576A" w:rsidP="00DF576A">
      <w:r>
        <w:t>Барнаульский проезд, 11</w:t>
      </w:r>
    </w:p>
    <w:p w:rsidR="00DF576A" w:rsidRDefault="00DF576A" w:rsidP="00DF576A">
      <w:r>
        <w:t>Барнаульский проезд, 12</w:t>
      </w:r>
    </w:p>
    <w:p w:rsidR="00DF576A" w:rsidRDefault="00DF576A" w:rsidP="00DF576A">
      <w:r>
        <w:t>Барнаульский проезд, 18б</w:t>
      </w:r>
    </w:p>
    <w:p w:rsidR="00DF576A" w:rsidRDefault="00DF576A" w:rsidP="00DF576A">
      <w:r>
        <w:t>Батистовая ул, 6/1</w:t>
      </w:r>
    </w:p>
    <w:p w:rsidR="00DF576A" w:rsidRDefault="00DF576A" w:rsidP="00DF576A">
      <w:r>
        <w:t>Батистовая ул, 8</w:t>
      </w:r>
    </w:p>
    <w:p w:rsidR="00DF576A" w:rsidRDefault="00DF576A" w:rsidP="00DF576A">
      <w:r>
        <w:t>Батистовая ул, 8 стр.1</w:t>
      </w:r>
    </w:p>
    <w:p w:rsidR="00DF576A" w:rsidRDefault="00DF576A" w:rsidP="00DF576A">
      <w:r>
        <w:t>Батистовая ул, 9</w:t>
      </w:r>
    </w:p>
    <w:p w:rsidR="00DF576A" w:rsidRDefault="00DF576A" w:rsidP="00DF576A">
      <w:r>
        <w:t>Батистовая ул, 10 стр.1</w:t>
      </w:r>
    </w:p>
    <w:p w:rsidR="00DF576A" w:rsidRDefault="00DF576A" w:rsidP="00DF576A">
      <w:r>
        <w:t>Батистовая ул, 14</w:t>
      </w:r>
    </w:p>
    <w:p w:rsidR="00DF576A" w:rsidRDefault="00DF576A" w:rsidP="00DF576A">
      <w:r>
        <w:t>Батистовая ул, 16</w:t>
      </w:r>
    </w:p>
    <w:p w:rsidR="00DF576A" w:rsidRDefault="00DF576A" w:rsidP="00DF576A">
      <w:r>
        <w:t>Батистовая ул, 18</w:t>
      </w:r>
    </w:p>
    <w:p w:rsidR="00DF576A" w:rsidRDefault="00DF576A" w:rsidP="00DF576A">
      <w:r>
        <w:t>Баумана пер, 1</w:t>
      </w:r>
    </w:p>
    <w:p w:rsidR="00DF576A" w:rsidRDefault="00DF576A" w:rsidP="00DF576A">
      <w:r>
        <w:t>Баумана пер, 2</w:t>
      </w:r>
    </w:p>
    <w:p w:rsidR="00DF576A" w:rsidRDefault="00DF576A" w:rsidP="00DF576A">
      <w:r>
        <w:t>Баумана пер, 3</w:t>
      </w:r>
    </w:p>
    <w:p w:rsidR="00DF576A" w:rsidRDefault="00DF576A" w:rsidP="00DF576A">
      <w:r>
        <w:t>Баумана пер, 4</w:t>
      </w:r>
    </w:p>
    <w:p w:rsidR="00DF576A" w:rsidRDefault="00DF576A" w:rsidP="00DF576A">
      <w:r>
        <w:t>Баумана пер, 5</w:t>
      </w:r>
    </w:p>
    <w:p w:rsidR="00DF576A" w:rsidRDefault="00DF576A" w:rsidP="00DF576A">
      <w:r>
        <w:t>Баумана пер, 15</w:t>
      </w:r>
    </w:p>
    <w:p w:rsidR="00DF576A" w:rsidRDefault="00DF576A" w:rsidP="00DF576A">
      <w:r>
        <w:t>Баумана ул, 3/1</w:t>
      </w:r>
    </w:p>
    <w:p w:rsidR="00DF576A" w:rsidRDefault="00DF576A" w:rsidP="00DF576A">
      <w:r>
        <w:t>Баумана ул, 17</w:t>
      </w:r>
    </w:p>
    <w:p w:rsidR="00DF576A" w:rsidRDefault="00DF576A" w:rsidP="00DF576A">
      <w:r>
        <w:t>Баумана ул, 18</w:t>
      </w:r>
    </w:p>
    <w:p w:rsidR="00DF576A" w:rsidRDefault="00DF576A" w:rsidP="00DF576A">
      <w:r>
        <w:t>Баумана ул, 20</w:t>
      </w:r>
    </w:p>
    <w:p w:rsidR="00DF576A" w:rsidRDefault="00DF576A" w:rsidP="00DF576A">
      <w:r>
        <w:t>Баумана ул, 21</w:t>
      </w:r>
    </w:p>
    <w:p w:rsidR="00DF576A" w:rsidRDefault="00DF576A" w:rsidP="00DF576A">
      <w:r>
        <w:t>Баумана ул, 24</w:t>
      </w:r>
    </w:p>
    <w:p w:rsidR="00DF576A" w:rsidRDefault="00DF576A" w:rsidP="00DF576A">
      <w:r>
        <w:t>Баумана ул, 25</w:t>
      </w:r>
    </w:p>
    <w:p w:rsidR="00DF576A" w:rsidRDefault="00DF576A" w:rsidP="00DF576A">
      <w:r>
        <w:t>Баумана ул, 27</w:t>
      </w:r>
    </w:p>
    <w:p w:rsidR="00DF576A" w:rsidRDefault="00DF576A" w:rsidP="00DF576A">
      <w:r>
        <w:t>Баумана ул, 27а</w:t>
      </w:r>
    </w:p>
    <w:p w:rsidR="00DF576A" w:rsidRDefault="00DF576A" w:rsidP="00DF576A">
      <w:r>
        <w:t>Баумана ул, 28</w:t>
      </w:r>
    </w:p>
    <w:p w:rsidR="00DF576A" w:rsidRDefault="00DF576A" w:rsidP="00DF576A">
      <w:r>
        <w:t>Баумана ул, 30</w:t>
      </w:r>
    </w:p>
    <w:p w:rsidR="00DF576A" w:rsidRDefault="00DF576A" w:rsidP="00DF576A">
      <w:r>
        <w:t>Баумана ул, 32</w:t>
      </w:r>
    </w:p>
    <w:p w:rsidR="00DF576A" w:rsidRDefault="00DF576A" w:rsidP="00DF576A">
      <w:r>
        <w:t>Баумана ул, 33а</w:t>
      </w:r>
    </w:p>
    <w:p w:rsidR="00DF576A" w:rsidRDefault="00DF576A" w:rsidP="00DF576A">
      <w:r>
        <w:t>Баумана ул, 34</w:t>
      </w:r>
    </w:p>
    <w:p w:rsidR="00DF576A" w:rsidRDefault="00DF576A" w:rsidP="00DF576A">
      <w:r>
        <w:t>Баумана ул, 35</w:t>
      </w:r>
    </w:p>
    <w:p w:rsidR="00DF576A" w:rsidRDefault="00DF576A" w:rsidP="00DF576A">
      <w:r>
        <w:t>Баумана ул, 35/1</w:t>
      </w:r>
    </w:p>
    <w:p w:rsidR="00DF576A" w:rsidRDefault="00DF576A" w:rsidP="00DF576A">
      <w:r>
        <w:t>Баумана ул, 35/2</w:t>
      </w:r>
    </w:p>
    <w:p w:rsidR="00DF576A" w:rsidRDefault="00DF576A" w:rsidP="00DF576A">
      <w:r>
        <w:t>Баумана ул, 37</w:t>
      </w:r>
    </w:p>
    <w:p w:rsidR="00DF576A" w:rsidRDefault="00DF576A" w:rsidP="00DF576A">
      <w:r>
        <w:t>Баумана ул, 39</w:t>
      </w:r>
    </w:p>
    <w:p w:rsidR="00DF576A" w:rsidRDefault="00DF576A" w:rsidP="00DF576A">
      <w:r>
        <w:t>Баумана ул, 40</w:t>
      </w:r>
    </w:p>
    <w:p w:rsidR="00DF576A" w:rsidRDefault="00DF576A" w:rsidP="00DF576A">
      <w:r>
        <w:t>Баумана ул, 42</w:t>
      </w:r>
    </w:p>
    <w:p w:rsidR="00DF576A" w:rsidRDefault="00DF576A" w:rsidP="00DF576A">
      <w:r>
        <w:t>Баумана ул, 44</w:t>
      </w:r>
    </w:p>
    <w:p w:rsidR="00DF576A" w:rsidRDefault="00DF576A" w:rsidP="00DF576A">
      <w:r>
        <w:t>Бела Куна ул, 1</w:t>
      </w:r>
    </w:p>
    <w:p w:rsidR="00DF576A" w:rsidRDefault="00DF576A" w:rsidP="00DF576A">
      <w:r>
        <w:t>Бела Куна ул, 1</w:t>
      </w:r>
    </w:p>
    <w:p w:rsidR="00DF576A" w:rsidRDefault="00DF576A" w:rsidP="00DF576A">
      <w:r>
        <w:t>Бела Куна ул, 2</w:t>
      </w:r>
    </w:p>
    <w:p w:rsidR="00DF576A" w:rsidRDefault="00DF576A" w:rsidP="00DF576A">
      <w:r>
        <w:t>Бела Куна ул, 3</w:t>
      </w:r>
    </w:p>
    <w:p w:rsidR="00DF576A" w:rsidRDefault="00DF576A" w:rsidP="00DF576A">
      <w:r>
        <w:t>Бела Куна ул, 3</w:t>
      </w:r>
    </w:p>
    <w:p w:rsidR="00DF576A" w:rsidRDefault="00DF576A" w:rsidP="00DF576A">
      <w:r>
        <w:t>Бела Куна ул, 3</w:t>
      </w:r>
    </w:p>
    <w:p w:rsidR="00DF576A" w:rsidRDefault="00DF576A" w:rsidP="00DF576A">
      <w:r>
        <w:t>Бела Куна ул, 3</w:t>
      </w:r>
    </w:p>
    <w:p w:rsidR="00DF576A" w:rsidRDefault="00DF576A" w:rsidP="00DF576A">
      <w:r>
        <w:t>Бела Куна ул, 3</w:t>
      </w:r>
    </w:p>
    <w:p w:rsidR="00DF576A" w:rsidRDefault="00DF576A" w:rsidP="00DF576A">
      <w:r>
        <w:t>Бела Куна ул, 4</w:t>
      </w:r>
    </w:p>
    <w:p w:rsidR="00DF576A" w:rsidRDefault="00DF576A" w:rsidP="00DF576A">
      <w:r>
        <w:t>Бела Куна ул, 5а</w:t>
      </w:r>
    </w:p>
    <w:p w:rsidR="00DF576A" w:rsidRDefault="00DF576A" w:rsidP="00DF576A">
      <w:r>
        <w:t>Бела Куна ул, 6</w:t>
      </w:r>
    </w:p>
    <w:p w:rsidR="00DF576A" w:rsidRDefault="00DF576A" w:rsidP="00DF576A">
      <w:r>
        <w:t>Бела Куна ул, 8</w:t>
      </w:r>
    </w:p>
    <w:p w:rsidR="00DF576A" w:rsidRDefault="00DF576A" w:rsidP="00DF576A">
      <w:r>
        <w:t>Бела Куна ул, 8/1</w:t>
      </w:r>
    </w:p>
    <w:p w:rsidR="00DF576A" w:rsidRDefault="00DF576A" w:rsidP="00DF576A">
      <w:r>
        <w:t>Бела Куна ул, 10</w:t>
      </w:r>
    </w:p>
    <w:p w:rsidR="00DF576A" w:rsidRDefault="00DF576A" w:rsidP="00DF576A">
      <w:r>
        <w:t>Бела Куна ул, 10/1</w:t>
      </w:r>
    </w:p>
    <w:p w:rsidR="00DF576A" w:rsidRDefault="00DF576A" w:rsidP="00DF576A">
      <w:r>
        <w:t>Бела Куна ул, 12</w:t>
      </w:r>
    </w:p>
    <w:p w:rsidR="00DF576A" w:rsidRDefault="00DF576A" w:rsidP="00DF576A">
      <w:r>
        <w:t>Бела Куна ул, 12/1</w:t>
      </w:r>
    </w:p>
    <w:p w:rsidR="00DF576A" w:rsidRDefault="00DF576A" w:rsidP="00DF576A">
      <w:r>
        <w:t>Бела Куна ул, 13</w:t>
      </w:r>
    </w:p>
    <w:p w:rsidR="00DF576A" w:rsidRDefault="00DF576A" w:rsidP="00DF576A">
      <w:r>
        <w:t>Бела Куна ул, 14</w:t>
      </w:r>
    </w:p>
    <w:p w:rsidR="00DF576A" w:rsidRDefault="00DF576A" w:rsidP="00DF576A">
      <w:r>
        <w:t>Бела Куна ул, 16</w:t>
      </w:r>
    </w:p>
    <w:p w:rsidR="00DF576A" w:rsidRDefault="00DF576A" w:rsidP="00DF576A">
      <w:r>
        <w:t>Бела Куна ул, 16/1</w:t>
      </w:r>
    </w:p>
    <w:p w:rsidR="00DF576A" w:rsidRDefault="00DF576A" w:rsidP="00DF576A">
      <w:r>
        <w:t>Бела Куна ул, 18</w:t>
      </w:r>
    </w:p>
    <w:p w:rsidR="00DF576A" w:rsidRDefault="00DF576A" w:rsidP="00DF576A">
      <w:r>
        <w:t>Бела Куна ул, 20</w:t>
      </w:r>
    </w:p>
    <w:p w:rsidR="00DF576A" w:rsidRDefault="00DF576A" w:rsidP="00DF576A">
      <w:r>
        <w:t>Бела Куна ул, 20 стр.1</w:t>
      </w:r>
    </w:p>
    <w:p w:rsidR="00DF576A" w:rsidRDefault="00DF576A" w:rsidP="00DF576A">
      <w:r>
        <w:t>Бела Куна ул, 22</w:t>
      </w:r>
    </w:p>
    <w:p w:rsidR="00DF576A" w:rsidRDefault="00DF576A" w:rsidP="00DF576A">
      <w:r>
        <w:t>Бела Куна ул, 22/2</w:t>
      </w:r>
    </w:p>
    <w:p w:rsidR="00DF576A" w:rsidRDefault="00DF576A" w:rsidP="00DF576A">
      <w:r>
        <w:t>Бела Куна ул, 24</w:t>
      </w:r>
    </w:p>
    <w:p w:rsidR="00DF576A" w:rsidRDefault="00DF576A" w:rsidP="00DF576A">
      <w:r>
        <w:t>Бела Куна ул, 24/1</w:t>
      </w:r>
    </w:p>
    <w:p w:rsidR="00DF576A" w:rsidRDefault="00DF576A" w:rsidP="00DF576A">
      <w:r>
        <w:t>Бела Куна ул, 24/2</w:t>
      </w:r>
    </w:p>
    <w:p w:rsidR="00DF576A" w:rsidRDefault="00DF576A" w:rsidP="00DF576A">
      <w:r>
        <w:t>Бела Куна ул, 24/3</w:t>
      </w:r>
    </w:p>
    <w:p w:rsidR="00DF576A" w:rsidRDefault="00DF576A" w:rsidP="00DF576A">
      <w:r>
        <w:t>Бела Куна ул, 26</w:t>
      </w:r>
    </w:p>
    <w:p w:rsidR="00DF576A" w:rsidRDefault="00DF576A" w:rsidP="00DF576A">
      <w:r>
        <w:t>Бела Куна ул, 26/1</w:t>
      </w:r>
    </w:p>
    <w:p w:rsidR="00DF576A" w:rsidRDefault="00DF576A" w:rsidP="00DF576A">
      <w:r>
        <w:t>Бела Куна ул, 26/2</w:t>
      </w:r>
    </w:p>
    <w:p w:rsidR="00DF576A" w:rsidRDefault="00DF576A" w:rsidP="00DF576A">
      <w:r>
        <w:t>Бела Куна ул, 28</w:t>
      </w:r>
    </w:p>
    <w:p w:rsidR="00DF576A" w:rsidRDefault="00DF576A" w:rsidP="00DF576A">
      <w:r>
        <w:t>Бела Куна ул, 30</w:t>
      </w:r>
    </w:p>
    <w:p w:rsidR="00DF576A" w:rsidRDefault="00DF576A" w:rsidP="00DF576A">
      <w:r>
        <w:t>Бела Куна ул, 32</w:t>
      </w:r>
    </w:p>
    <w:p w:rsidR="00DF576A" w:rsidRDefault="00DF576A" w:rsidP="00DF576A">
      <w:r>
        <w:t>Бела Куна ул, 34а</w:t>
      </w:r>
    </w:p>
    <w:p w:rsidR="00DF576A" w:rsidRDefault="00DF576A" w:rsidP="00DF576A">
      <w:r>
        <w:t>Белая ул, 2</w:t>
      </w:r>
    </w:p>
    <w:p w:rsidR="00DF576A" w:rsidRDefault="00DF576A" w:rsidP="00DF576A">
      <w:r>
        <w:t>Белая ул, 2а</w:t>
      </w:r>
    </w:p>
    <w:p w:rsidR="00DF576A" w:rsidRDefault="00DF576A" w:rsidP="00DF576A">
      <w:r>
        <w:t>Белая ул, 3</w:t>
      </w:r>
    </w:p>
    <w:p w:rsidR="00DF576A" w:rsidRDefault="00DF576A" w:rsidP="00DF576A">
      <w:r>
        <w:t>Белая ул, 3</w:t>
      </w:r>
    </w:p>
    <w:p w:rsidR="00DF576A" w:rsidRDefault="00DF576A" w:rsidP="00DF576A">
      <w:r>
        <w:t>Белая ул, 3</w:t>
      </w:r>
    </w:p>
    <w:p w:rsidR="00DF576A" w:rsidRDefault="00DF576A" w:rsidP="00DF576A">
      <w:r>
        <w:t>Белая ул, 3</w:t>
      </w:r>
    </w:p>
    <w:p w:rsidR="00DF576A" w:rsidRDefault="00DF576A" w:rsidP="00DF576A">
      <w:r>
        <w:t>Белая ул, 4</w:t>
      </w:r>
    </w:p>
    <w:p w:rsidR="00DF576A" w:rsidRDefault="00DF576A" w:rsidP="00DF576A">
      <w:r>
        <w:t>Белая ул, 5</w:t>
      </w:r>
    </w:p>
    <w:p w:rsidR="00DF576A" w:rsidRDefault="00DF576A" w:rsidP="00DF576A">
      <w:r>
        <w:t>Белая ул, 5/1</w:t>
      </w:r>
    </w:p>
    <w:p w:rsidR="00DF576A" w:rsidRDefault="00DF576A" w:rsidP="00DF576A">
      <w:r>
        <w:t>Белая ул, 6</w:t>
      </w:r>
    </w:p>
    <w:p w:rsidR="00DF576A" w:rsidRDefault="00DF576A" w:rsidP="00DF576A">
      <w:r>
        <w:t>Белая ул, 8</w:t>
      </w:r>
    </w:p>
    <w:p w:rsidR="00DF576A" w:rsidRDefault="00DF576A" w:rsidP="00DF576A">
      <w:r>
        <w:t>Белая ул, 8/2</w:t>
      </w:r>
    </w:p>
    <w:p w:rsidR="00DF576A" w:rsidRDefault="00DF576A" w:rsidP="00DF576A">
      <w:r>
        <w:t>Белая ул, 8а</w:t>
      </w:r>
    </w:p>
    <w:p w:rsidR="00DF576A" w:rsidRDefault="00DF576A" w:rsidP="00DF576A">
      <w:r>
        <w:t>Белая ул, 9</w:t>
      </w:r>
    </w:p>
    <w:p w:rsidR="00DF576A" w:rsidRDefault="00DF576A" w:rsidP="00DF576A">
      <w:r>
        <w:t>Белая ул, 10</w:t>
      </w:r>
    </w:p>
    <w:p w:rsidR="00DF576A" w:rsidRDefault="00DF576A" w:rsidP="00DF576A">
      <w:r>
        <w:t>Белая ул, 10а</w:t>
      </w:r>
    </w:p>
    <w:p w:rsidR="00DF576A" w:rsidRDefault="00DF576A" w:rsidP="00DF576A">
      <w:r>
        <w:t>Белая ул, 11</w:t>
      </w:r>
    </w:p>
    <w:p w:rsidR="00DF576A" w:rsidRDefault="00DF576A" w:rsidP="00DF576A">
      <w:r>
        <w:t>Белая ул, 14</w:t>
      </w:r>
    </w:p>
    <w:p w:rsidR="00DF576A" w:rsidRDefault="00DF576A" w:rsidP="00DF576A">
      <w:r>
        <w:t>Белая ул, 14/1</w:t>
      </w:r>
    </w:p>
    <w:p w:rsidR="00DF576A" w:rsidRDefault="00DF576A" w:rsidP="00DF576A">
      <w:r>
        <w:t>Белая ул, 14/2</w:t>
      </w:r>
    </w:p>
    <w:p w:rsidR="00DF576A" w:rsidRDefault="00DF576A" w:rsidP="00DF576A">
      <w:r>
        <w:t>Белая ул, 16</w:t>
      </w:r>
    </w:p>
    <w:p w:rsidR="00DF576A" w:rsidRDefault="00DF576A" w:rsidP="00DF576A">
      <w:r>
        <w:t>Белая ул, 20</w:t>
      </w:r>
    </w:p>
    <w:p w:rsidR="00DF576A" w:rsidRDefault="00DF576A" w:rsidP="00DF576A">
      <w:r>
        <w:t>Белградский пер, 1а</w:t>
      </w:r>
    </w:p>
    <w:p w:rsidR="00DF576A" w:rsidRDefault="00DF576A" w:rsidP="00DF576A">
      <w:r>
        <w:t>Белградский пер, 3</w:t>
      </w:r>
    </w:p>
    <w:p w:rsidR="00DF576A" w:rsidRDefault="00DF576A" w:rsidP="00DF576A">
      <w:r>
        <w:t>Белградский пер, 4а</w:t>
      </w:r>
    </w:p>
    <w:p w:rsidR="00DF576A" w:rsidRDefault="00DF576A" w:rsidP="00DF576A">
      <w:r>
        <w:t>Белградский пер, 5</w:t>
      </w:r>
    </w:p>
    <w:p w:rsidR="00DF576A" w:rsidRDefault="00DF576A" w:rsidP="00DF576A">
      <w:r>
        <w:t>Белградский пер, 5а</w:t>
      </w:r>
    </w:p>
    <w:p w:rsidR="00DF576A" w:rsidRDefault="00DF576A" w:rsidP="00DF576A">
      <w:r>
        <w:t>Белградский пер, 5в</w:t>
      </w:r>
    </w:p>
    <w:p w:rsidR="00DF576A" w:rsidRDefault="00DF576A" w:rsidP="00DF576A">
      <w:r>
        <w:t>Белградский пер, 6</w:t>
      </w:r>
    </w:p>
    <w:p w:rsidR="00DF576A" w:rsidRDefault="00DF576A" w:rsidP="00DF576A">
      <w:r>
        <w:t>Белградский пер, 7</w:t>
      </w:r>
    </w:p>
    <w:p w:rsidR="00DF576A" w:rsidRDefault="00DF576A" w:rsidP="00DF576A">
      <w:r>
        <w:t>Белградский пер, 8</w:t>
      </w:r>
    </w:p>
    <w:p w:rsidR="00DF576A" w:rsidRDefault="00DF576A" w:rsidP="00DF576A">
      <w:r>
        <w:t>Белградский пер, 8а</w:t>
      </w:r>
    </w:p>
    <w:p w:rsidR="00DF576A" w:rsidRDefault="00DF576A" w:rsidP="00DF576A">
      <w:r>
        <w:t>Белградский пер, 8а стр.1</w:t>
      </w:r>
    </w:p>
    <w:p w:rsidR="00DF576A" w:rsidRDefault="00DF576A" w:rsidP="00DF576A">
      <w:r>
        <w:t>Белозерская ул, 2а</w:t>
      </w:r>
    </w:p>
    <w:p w:rsidR="00DF576A" w:rsidRDefault="00DF576A" w:rsidP="00DF576A">
      <w:r>
        <w:t>Белозерская ул, 3</w:t>
      </w:r>
    </w:p>
    <w:p w:rsidR="00DF576A" w:rsidRDefault="00DF576A" w:rsidP="00DF576A">
      <w:r>
        <w:t>Белозерская ул, 4</w:t>
      </w:r>
    </w:p>
    <w:p w:rsidR="00DF576A" w:rsidRDefault="00DF576A" w:rsidP="00DF576A">
      <w:r>
        <w:t>Белозерская ул, 4а</w:t>
      </w:r>
    </w:p>
    <w:p w:rsidR="00DF576A" w:rsidRDefault="00DF576A" w:rsidP="00DF576A">
      <w:r>
        <w:t>Белозерская ул, 5</w:t>
      </w:r>
    </w:p>
    <w:p w:rsidR="00DF576A" w:rsidRDefault="00DF576A" w:rsidP="00DF576A">
      <w:r>
        <w:t>Белозерская ул, 8в</w:t>
      </w:r>
    </w:p>
    <w:p w:rsidR="00DF576A" w:rsidRDefault="00DF576A" w:rsidP="00DF576A">
      <w:r>
        <w:t>Белозерская ул, 8г</w:t>
      </w:r>
    </w:p>
    <w:p w:rsidR="00DF576A" w:rsidRDefault="00DF576A" w:rsidP="00DF576A">
      <w:r>
        <w:t>Белозерская ул, 12</w:t>
      </w:r>
    </w:p>
    <w:p w:rsidR="00DF576A" w:rsidRDefault="00DF576A" w:rsidP="00DF576A">
      <w:r>
        <w:t>Белозерская ул, 13</w:t>
      </w:r>
    </w:p>
    <w:p w:rsidR="00DF576A" w:rsidRDefault="00DF576A" w:rsidP="00DF576A">
      <w:r>
        <w:t>Белозерская ул, 13/1</w:t>
      </w:r>
    </w:p>
    <w:p w:rsidR="00DF576A" w:rsidRDefault="00DF576A" w:rsidP="00DF576A">
      <w:r>
        <w:t>Белозерская ул, 13а</w:t>
      </w:r>
    </w:p>
    <w:p w:rsidR="00DF576A" w:rsidRDefault="00DF576A" w:rsidP="00DF576A">
      <w:r>
        <w:t>Белозерская ул, 15</w:t>
      </w:r>
    </w:p>
    <w:p w:rsidR="00DF576A" w:rsidRDefault="00DF576A" w:rsidP="00DF576A">
      <w:r>
        <w:t>Белозерская ул, 15/1</w:t>
      </w:r>
    </w:p>
    <w:p w:rsidR="00DF576A" w:rsidRDefault="00DF576A" w:rsidP="00DF576A">
      <w:r>
        <w:t>Белозерская ул, 15/2</w:t>
      </w:r>
    </w:p>
    <w:p w:rsidR="00DF576A" w:rsidRDefault="00DF576A" w:rsidP="00DF576A">
      <w:r>
        <w:t>Белозерская ул, 15а</w:t>
      </w:r>
    </w:p>
    <w:p w:rsidR="00DF576A" w:rsidRDefault="00DF576A" w:rsidP="00DF576A">
      <w:r>
        <w:t>Белозерская ул, 24</w:t>
      </w:r>
    </w:p>
    <w:p w:rsidR="00DF576A" w:rsidRDefault="00DF576A" w:rsidP="00DF576A">
      <w:r>
        <w:t>Белозерская ул, 26</w:t>
      </w:r>
    </w:p>
    <w:p w:rsidR="00DF576A" w:rsidRDefault="00DF576A" w:rsidP="00DF576A">
      <w:r>
        <w:t>Белозерская ул, 26/1</w:t>
      </w:r>
    </w:p>
    <w:p w:rsidR="00DF576A" w:rsidRDefault="00DF576A" w:rsidP="00DF576A">
      <w:r>
        <w:t>Белозерская ул, 26/2</w:t>
      </w:r>
    </w:p>
    <w:p w:rsidR="00DF576A" w:rsidRDefault="00DF576A" w:rsidP="00DF576A">
      <w:r>
        <w:t>Белозерская ул, 28</w:t>
      </w:r>
    </w:p>
    <w:p w:rsidR="00DF576A" w:rsidRDefault="00DF576A" w:rsidP="00DF576A">
      <w:r>
        <w:t>Белозерская ул, 30</w:t>
      </w:r>
    </w:p>
    <w:p w:rsidR="00DF576A" w:rsidRDefault="00DF576A" w:rsidP="00DF576A">
      <w:r>
        <w:t>Белозерская ул, 30</w:t>
      </w:r>
    </w:p>
    <w:p w:rsidR="00DF576A" w:rsidRDefault="00DF576A" w:rsidP="00DF576A">
      <w:r>
        <w:t>Белозерская ул, 30</w:t>
      </w:r>
    </w:p>
    <w:p w:rsidR="00DF576A" w:rsidRDefault="00DF576A" w:rsidP="00DF576A">
      <w:r>
        <w:t>Белозерский пер, 1</w:t>
      </w:r>
    </w:p>
    <w:p w:rsidR="00DF576A" w:rsidRDefault="00DF576A" w:rsidP="00DF576A">
      <w:r>
        <w:t>Белозерский пер, 2</w:t>
      </w:r>
    </w:p>
    <w:p w:rsidR="00DF576A" w:rsidRDefault="00DF576A" w:rsidP="00DF576A">
      <w:r>
        <w:t>Белозерский пер, 3</w:t>
      </w:r>
    </w:p>
    <w:p w:rsidR="00DF576A" w:rsidRDefault="00DF576A" w:rsidP="00DF576A">
      <w:r>
        <w:t>Белозерский пер, 4</w:t>
      </w:r>
    </w:p>
    <w:p w:rsidR="00DF576A" w:rsidRDefault="00DF576A" w:rsidP="00DF576A">
      <w:r>
        <w:t>Белозерский пер, 6</w:t>
      </w:r>
    </w:p>
    <w:p w:rsidR="00DF576A" w:rsidRDefault="00DF576A" w:rsidP="00DF576A">
      <w:r>
        <w:t>Белозерский пер, 7</w:t>
      </w:r>
    </w:p>
    <w:p w:rsidR="00DF576A" w:rsidRDefault="00DF576A" w:rsidP="00DF576A">
      <w:r>
        <w:t>Белозерский пер, 8</w:t>
      </w:r>
    </w:p>
    <w:p w:rsidR="00DF576A" w:rsidRDefault="00DF576A" w:rsidP="00DF576A">
      <w:r>
        <w:t>Белозерский пер, 9</w:t>
      </w:r>
    </w:p>
    <w:p w:rsidR="00DF576A" w:rsidRDefault="00DF576A" w:rsidP="00DF576A">
      <w:r>
        <w:t>Белозерский пер, 10</w:t>
      </w:r>
    </w:p>
    <w:p w:rsidR="00DF576A" w:rsidRDefault="00DF576A" w:rsidP="00DF576A">
      <w:r>
        <w:t>Береговой пер, (п.Штамово), 2</w:t>
      </w:r>
    </w:p>
    <w:p w:rsidR="00DF576A" w:rsidRDefault="00DF576A" w:rsidP="00DF576A">
      <w:r>
        <w:t>Береговой пер, (п.Штамово), 2а</w:t>
      </w:r>
    </w:p>
    <w:p w:rsidR="00DF576A" w:rsidRDefault="00DF576A" w:rsidP="00DF576A">
      <w:r>
        <w:t>Береговой пер, (п.Штамово), 3/1</w:t>
      </w:r>
    </w:p>
    <w:p w:rsidR="00DF576A" w:rsidRDefault="00DF576A" w:rsidP="00DF576A">
      <w:r>
        <w:t>Береговой пер, (п.Штамово), 3а</w:t>
      </w:r>
    </w:p>
    <w:p w:rsidR="00DF576A" w:rsidRDefault="00DF576A" w:rsidP="00DF576A">
      <w:r>
        <w:t>Береговой пер, (п.Штамово), 4</w:t>
      </w:r>
    </w:p>
    <w:p w:rsidR="00DF576A" w:rsidRDefault="00DF576A" w:rsidP="00DF576A">
      <w:r>
        <w:t>Береговой пер, (п.Штамово), 5</w:t>
      </w:r>
    </w:p>
    <w:p w:rsidR="00DF576A" w:rsidRDefault="00DF576A" w:rsidP="00DF576A">
      <w:r>
        <w:t>Березовая ул, 1 стр.5</w:t>
      </w:r>
    </w:p>
    <w:p w:rsidR="00DF576A" w:rsidRDefault="00DF576A" w:rsidP="00DF576A">
      <w:r>
        <w:t>Березовая ул, 2/1</w:t>
      </w:r>
    </w:p>
    <w:p w:rsidR="00DF576A" w:rsidRDefault="00DF576A" w:rsidP="00DF576A">
      <w:r>
        <w:t>Березовая ул, 2/2 стр.15</w:t>
      </w:r>
    </w:p>
    <w:p w:rsidR="00DF576A" w:rsidRDefault="00DF576A" w:rsidP="00DF576A">
      <w:r>
        <w:t>Березовая улица, 8</w:t>
      </w:r>
    </w:p>
    <w:p w:rsidR="00DF576A" w:rsidRDefault="00DF576A" w:rsidP="00DF576A">
      <w:r>
        <w:t>Березовая улица, 8 стр.6</w:t>
      </w:r>
    </w:p>
    <w:p w:rsidR="00DF576A" w:rsidRDefault="00DF576A" w:rsidP="00DF576A">
      <w:r>
        <w:t>Березовая улица, 10</w:t>
      </w:r>
    </w:p>
    <w:p w:rsidR="00DF576A" w:rsidRDefault="00DF576A" w:rsidP="00DF576A">
      <w:r>
        <w:t>Березовая улица, 10а</w:t>
      </w:r>
    </w:p>
    <w:p w:rsidR="00DF576A" w:rsidRDefault="00DF576A" w:rsidP="00DF576A">
      <w:r>
        <w:t>Березовая улица, 10а</w:t>
      </w:r>
    </w:p>
    <w:p w:rsidR="00DF576A" w:rsidRDefault="00DF576A" w:rsidP="00DF576A">
      <w:r>
        <w:t>Березовая улица, 12 стр. 1</w:t>
      </w:r>
    </w:p>
    <w:p w:rsidR="00DF576A" w:rsidRDefault="00DF576A" w:rsidP="00DF576A">
      <w:r>
        <w:t>Березовая улица, 12 стр.2</w:t>
      </w:r>
    </w:p>
    <w:p w:rsidR="00DF576A" w:rsidRDefault="00DF576A" w:rsidP="00DF576A">
      <w:r>
        <w:t>Березовая улица, 12а</w:t>
      </w:r>
    </w:p>
    <w:p w:rsidR="00DF576A" w:rsidRDefault="00DF576A" w:rsidP="00DF576A">
      <w:r>
        <w:t>Беринга ул, 1/1</w:t>
      </w:r>
    </w:p>
    <w:p w:rsidR="00DF576A" w:rsidRDefault="00DF576A" w:rsidP="00DF576A">
      <w:r>
        <w:t>Беринга ул, 1/2</w:t>
      </w:r>
    </w:p>
    <w:p w:rsidR="00DF576A" w:rsidRDefault="00DF576A" w:rsidP="00DF576A">
      <w:r>
        <w:t>Беринга ул, 1/3</w:t>
      </w:r>
    </w:p>
    <w:p w:rsidR="00DF576A" w:rsidRDefault="00DF576A" w:rsidP="00DF576A">
      <w:r>
        <w:t>Беринга ул, 1/4</w:t>
      </w:r>
    </w:p>
    <w:p w:rsidR="00DF576A" w:rsidRDefault="00DF576A" w:rsidP="00DF576A">
      <w:r>
        <w:t>Беринга ул, 1/5</w:t>
      </w:r>
    </w:p>
    <w:p w:rsidR="00DF576A" w:rsidRDefault="00DF576A" w:rsidP="00DF576A">
      <w:r>
        <w:t>Беринга ул, 2</w:t>
      </w:r>
    </w:p>
    <w:p w:rsidR="00DF576A" w:rsidRDefault="00DF576A" w:rsidP="00DF576A">
      <w:r>
        <w:t>Беринга ул, 2/2</w:t>
      </w:r>
    </w:p>
    <w:p w:rsidR="00DF576A" w:rsidRDefault="00DF576A" w:rsidP="00DF576A">
      <w:r>
        <w:t>Беринга ул, 3</w:t>
      </w:r>
    </w:p>
    <w:p w:rsidR="00DF576A" w:rsidRDefault="00DF576A" w:rsidP="00DF576A">
      <w:r>
        <w:t>Беринга ул, 3/1</w:t>
      </w:r>
    </w:p>
    <w:p w:rsidR="00DF576A" w:rsidRDefault="00DF576A" w:rsidP="00DF576A">
      <w:r>
        <w:t>Беринга ул, 3/2</w:t>
      </w:r>
    </w:p>
    <w:p w:rsidR="00DF576A" w:rsidRDefault="00DF576A" w:rsidP="00DF576A">
      <w:r>
        <w:t>Беринга ул, 3/3</w:t>
      </w:r>
    </w:p>
    <w:p w:rsidR="00DF576A" w:rsidRDefault="00DF576A" w:rsidP="00DF576A">
      <w:r>
        <w:t>Беринга ул, 3а</w:t>
      </w:r>
    </w:p>
    <w:p w:rsidR="00DF576A" w:rsidRDefault="00DF576A" w:rsidP="00DF576A">
      <w:r>
        <w:t>Беринга ул, 4</w:t>
      </w:r>
    </w:p>
    <w:p w:rsidR="00DF576A" w:rsidRDefault="00DF576A" w:rsidP="00DF576A">
      <w:r>
        <w:t>Беринга ул, 4/1</w:t>
      </w:r>
    </w:p>
    <w:p w:rsidR="00DF576A" w:rsidRDefault="00DF576A" w:rsidP="00DF576A">
      <w:r>
        <w:t>Беринга ул, 5</w:t>
      </w:r>
    </w:p>
    <w:p w:rsidR="00DF576A" w:rsidRDefault="00DF576A" w:rsidP="00DF576A">
      <w:r>
        <w:t>Беринга ул, 5/1</w:t>
      </w:r>
    </w:p>
    <w:p w:rsidR="00DF576A" w:rsidRDefault="00DF576A" w:rsidP="00DF576A">
      <w:r>
        <w:t>Беринга ул, 5/2</w:t>
      </w:r>
    </w:p>
    <w:p w:rsidR="00DF576A" w:rsidRDefault="00DF576A" w:rsidP="00DF576A">
      <w:r>
        <w:t>Беринга ул, 6</w:t>
      </w:r>
    </w:p>
    <w:p w:rsidR="00DF576A" w:rsidRDefault="00DF576A" w:rsidP="00DF576A">
      <w:r>
        <w:t>Беринга ул, 9</w:t>
      </w:r>
    </w:p>
    <w:p w:rsidR="00DF576A" w:rsidRDefault="00DF576A" w:rsidP="00DF576A">
      <w:r>
        <w:t>Беринга ул, 10</w:t>
      </w:r>
    </w:p>
    <w:p w:rsidR="00DF576A" w:rsidRDefault="00DF576A" w:rsidP="00DF576A">
      <w:r>
        <w:t>Беринга ул, 10</w:t>
      </w:r>
    </w:p>
    <w:p w:rsidR="00DF576A" w:rsidRDefault="00DF576A" w:rsidP="00DF576A">
      <w:r>
        <w:t>Беринга ул, 12</w:t>
      </w:r>
    </w:p>
    <w:p w:rsidR="00DF576A" w:rsidRDefault="00DF576A" w:rsidP="00DF576A">
      <w:r>
        <w:t>Беринга ул, 12а</w:t>
      </w:r>
    </w:p>
    <w:p w:rsidR="00DF576A" w:rsidRDefault="00DF576A" w:rsidP="00DF576A">
      <w:r>
        <w:t>Беринга ул, 12а</w:t>
      </w:r>
    </w:p>
    <w:p w:rsidR="00DF576A" w:rsidRDefault="00DF576A" w:rsidP="00DF576A">
      <w:r>
        <w:t>Беринга ул, 13</w:t>
      </w:r>
    </w:p>
    <w:p w:rsidR="00DF576A" w:rsidRDefault="00DF576A" w:rsidP="00DF576A">
      <w:r>
        <w:t>Беринга ул, 13/1</w:t>
      </w:r>
    </w:p>
    <w:p w:rsidR="00DF576A" w:rsidRDefault="00DF576A" w:rsidP="00DF576A">
      <w:r>
        <w:t>Беринга ул, 13/2</w:t>
      </w:r>
    </w:p>
    <w:p w:rsidR="00DF576A" w:rsidRDefault="00DF576A" w:rsidP="00DF576A">
      <w:r>
        <w:t>Беринга ул, 13/3</w:t>
      </w:r>
    </w:p>
    <w:p w:rsidR="00DF576A" w:rsidRDefault="00DF576A" w:rsidP="00DF576A">
      <w:r>
        <w:t>Беринга ул, 15</w:t>
      </w:r>
    </w:p>
    <w:p w:rsidR="00DF576A" w:rsidRDefault="00DF576A" w:rsidP="00DF576A">
      <w:r>
        <w:t>Беринга ул, 15/1</w:t>
      </w:r>
    </w:p>
    <w:p w:rsidR="00DF576A" w:rsidRDefault="00DF576A" w:rsidP="00DF576A">
      <w:r>
        <w:t>Беринга ул, 16</w:t>
      </w:r>
    </w:p>
    <w:p w:rsidR="00DF576A" w:rsidRDefault="00DF576A" w:rsidP="00DF576A">
      <w:r>
        <w:t>Беринга ул, 18/2</w:t>
      </w:r>
    </w:p>
    <w:p w:rsidR="00DF576A" w:rsidRDefault="00DF576A" w:rsidP="00DF576A">
      <w:r>
        <w:t>Беринга ул, 18/3</w:t>
      </w:r>
    </w:p>
    <w:p w:rsidR="00DF576A" w:rsidRDefault="00DF576A" w:rsidP="00DF576A">
      <w:r>
        <w:t>Беринга ул, 22</w:t>
      </w:r>
    </w:p>
    <w:p w:rsidR="00DF576A" w:rsidRDefault="00DF576A" w:rsidP="00DF576A">
      <w:r>
        <w:t>Беринга ул, 24</w:t>
      </w:r>
    </w:p>
    <w:p w:rsidR="00DF576A" w:rsidRDefault="00DF576A" w:rsidP="00DF576A">
      <w:r>
        <w:t>Бийская ул, 3</w:t>
      </w:r>
    </w:p>
    <w:p w:rsidR="00DF576A" w:rsidRDefault="00DF576A" w:rsidP="00DF576A">
      <w:r>
        <w:t>Бийская ул, 5</w:t>
      </w:r>
    </w:p>
    <w:p w:rsidR="00DF576A" w:rsidRDefault="00DF576A" w:rsidP="00DF576A">
      <w:r>
        <w:t>Бийская ул, 6</w:t>
      </w:r>
    </w:p>
    <w:p w:rsidR="00DF576A" w:rsidRDefault="00DF576A" w:rsidP="00DF576A">
      <w:r>
        <w:t>Бийская ул, 8</w:t>
      </w:r>
    </w:p>
    <w:p w:rsidR="00DF576A" w:rsidRDefault="00DF576A" w:rsidP="00DF576A">
      <w:r>
        <w:t>Бийская ул, 19</w:t>
      </w:r>
    </w:p>
    <w:p w:rsidR="00DF576A" w:rsidRDefault="00DF576A" w:rsidP="00DF576A">
      <w:r>
        <w:t>Бирюкова ул, 2</w:t>
      </w:r>
    </w:p>
    <w:p w:rsidR="00DF576A" w:rsidRDefault="00DF576A" w:rsidP="00DF576A">
      <w:r>
        <w:t>Бирюкова ул, 2/2</w:t>
      </w:r>
    </w:p>
    <w:p w:rsidR="00DF576A" w:rsidRDefault="00DF576A" w:rsidP="00DF576A">
      <w:r>
        <w:t>Бирюкова ул, 3</w:t>
      </w:r>
    </w:p>
    <w:p w:rsidR="00DF576A" w:rsidRDefault="00DF576A" w:rsidP="00DF576A">
      <w:r>
        <w:t>Бирюкова ул, 4</w:t>
      </w:r>
    </w:p>
    <w:p w:rsidR="00DF576A" w:rsidRDefault="00DF576A" w:rsidP="00DF576A">
      <w:r>
        <w:t>Бирюкова ул, 5</w:t>
      </w:r>
    </w:p>
    <w:p w:rsidR="00DF576A" w:rsidRDefault="00DF576A" w:rsidP="00DF576A">
      <w:r>
        <w:t>Бирюкова ул, 6</w:t>
      </w:r>
    </w:p>
    <w:p w:rsidR="00DF576A" w:rsidRDefault="00DF576A" w:rsidP="00DF576A">
      <w:r>
        <w:t>Бирюкова ул, 6/1</w:t>
      </w:r>
    </w:p>
    <w:p w:rsidR="00DF576A" w:rsidRDefault="00DF576A" w:rsidP="00DF576A">
      <w:r>
        <w:t>Бирюкова ул, 6/2</w:t>
      </w:r>
    </w:p>
    <w:p w:rsidR="00DF576A" w:rsidRDefault="00DF576A" w:rsidP="00DF576A">
      <w:r>
        <w:t>Бирюкова ул, 7</w:t>
      </w:r>
    </w:p>
    <w:p w:rsidR="00DF576A" w:rsidRDefault="00DF576A" w:rsidP="00DF576A">
      <w:r>
        <w:t>Бирюкова ул, 7а</w:t>
      </w:r>
    </w:p>
    <w:p w:rsidR="00DF576A" w:rsidRDefault="00DF576A" w:rsidP="00DF576A">
      <w:r>
        <w:t>Бирюкова ул, 8</w:t>
      </w:r>
    </w:p>
    <w:p w:rsidR="00DF576A" w:rsidRDefault="00DF576A" w:rsidP="00DF576A">
      <w:r>
        <w:t>Бирюкова ул, 10</w:t>
      </w:r>
    </w:p>
    <w:p w:rsidR="00DF576A" w:rsidRDefault="00DF576A" w:rsidP="00DF576A">
      <w:r>
        <w:t>Бирюкова ул, 11</w:t>
      </w:r>
    </w:p>
    <w:p w:rsidR="00DF576A" w:rsidRDefault="00DF576A" w:rsidP="00DF576A">
      <w:r>
        <w:t>Бирюкова ул, 12</w:t>
      </w:r>
    </w:p>
    <w:p w:rsidR="00DF576A" w:rsidRDefault="00DF576A" w:rsidP="00DF576A">
      <w:r>
        <w:t>Бирюкова ул, 12б</w:t>
      </w:r>
    </w:p>
    <w:p w:rsidR="00DF576A" w:rsidRDefault="00DF576A" w:rsidP="00DF576A">
      <w:r>
        <w:t>Бирюкова ул, 13</w:t>
      </w:r>
    </w:p>
    <w:p w:rsidR="00DF576A" w:rsidRDefault="00DF576A" w:rsidP="00DF576A">
      <w:r>
        <w:t>Бирюкова ул, 15</w:t>
      </w:r>
    </w:p>
    <w:p w:rsidR="00DF576A" w:rsidRDefault="00DF576A" w:rsidP="00DF576A">
      <w:r>
        <w:t>Бирюкова ул, 22</w:t>
      </w:r>
    </w:p>
    <w:p w:rsidR="00DF576A" w:rsidRDefault="00DF576A" w:rsidP="00DF576A">
      <w:r>
        <w:t>Бирюкова ул, 22</w:t>
      </w:r>
    </w:p>
    <w:p w:rsidR="00DF576A" w:rsidRDefault="00DF576A" w:rsidP="00DF576A">
      <w:r>
        <w:t>Бирюкова ул, 22 стр.3</w:t>
      </w:r>
    </w:p>
    <w:p w:rsidR="00DF576A" w:rsidRDefault="00DF576A" w:rsidP="00DF576A">
      <w:r>
        <w:t>Бирюкова ул, 24</w:t>
      </w:r>
    </w:p>
    <w:p w:rsidR="00DF576A" w:rsidRDefault="00DF576A" w:rsidP="00DF576A">
      <w:r>
        <w:t>Бирюкова ул, 26</w:t>
      </w:r>
    </w:p>
    <w:p w:rsidR="00DF576A" w:rsidRDefault="00DF576A" w:rsidP="00DF576A">
      <w:r>
        <w:t>Бирюкова ул, 26</w:t>
      </w:r>
    </w:p>
    <w:p w:rsidR="00DF576A" w:rsidRDefault="00DF576A" w:rsidP="00DF576A">
      <w:r>
        <w:t>Бирюкова ул, 26а</w:t>
      </w:r>
    </w:p>
    <w:p w:rsidR="00DF576A" w:rsidRDefault="00DF576A" w:rsidP="00DF576A">
      <w:r>
        <w:t>Бирюкова ул, 26б</w:t>
      </w:r>
    </w:p>
    <w:p w:rsidR="00DF576A" w:rsidRDefault="00DF576A" w:rsidP="00DF576A">
      <w:r>
        <w:t>Благовещенская ул, п. Росинка, 1 стр. 1</w:t>
      </w:r>
    </w:p>
    <w:p w:rsidR="00DF576A" w:rsidRDefault="00DF576A" w:rsidP="00DF576A">
      <w:r>
        <w:t>Благовещенская ул, п. Росинка, 3</w:t>
      </w:r>
    </w:p>
    <w:p w:rsidR="00DF576A" w:rsidRDefault="00DF576A" w:rsidP="00DF576A">
      <w:r>
        <w:t>Благовещенская ул, п. Росинка, 5</w:t>
      </w:r>
    </w:p>
    <w:p w:rsidR="00DF576A" w:rsidRDefault="00DF576A" w:rsidP="00DF576A">
      <w:r>
        <w:t>Благовещенская ул, п. Росинка, 7</w:t>
      </w:r>
    </w:p>
    <w:p w:rsidR="00DF576A" w:rsidRDefault="00DF576A" w:rsidP="00DF576A">
      <w:r>
        <w:t>Благовещенская ул, п. Росинка, 11</w:t>
      </w:r>
    </w:p>
    <w:p w:rsidR="00DF576A" w:rsidRDefault="00DF576A" w:rsidP="00DF576A">
      <w:r>
        <w:t>Благовещенская ул, п. Росинка, 13</w:t>
      </w:r>
    </w:p>
    <w:p w:rsidR="00DF576A" w:rsidRDefault="00DF576A" w:rsidP="00DF576A">
      <w:r>
        <w:t>Благовещенская ул, п. Росинка, 15</w:t>
      </w:r>
    </w:p>
    <w:p w:rsidR="00DF576A" w:rsidRDefault="00DF576A" w:rsidP="00DF576A">
      <w:r>
        <w:t>Ближний п, 3</w:t>
      </w:r>
    </w:p>
    <w:p w:rsidR="00DF576A" w:rsidRDefault="00DF576A" w:rsidP="00DF576A">
      <w:r>
        <w:t>Ближний п, 5</w:t>
      </w:r>
    </w:p>
    <w:p w:rsidR="00DF576A" w:rsidRDefault="00DF576A" w:rsidP="00DF576A">
      <w:r>
        <w:t>Ближний п, 6</w:t>
      </w:r>
    </w:p>
    <w:p w:rsidR="00DF576A" w:rsidRDefault="00DF576A" w:rsidP="00DF576A">
      <w:r>
        <w:t>Ближний п, 7</w:t>
      </w:r>
    </w:p>
    <w:p w:rsidR="00DF576A" w:rsidRDefault="00DF576A" w:rsidP="00DF576A">
      <w:r>
        <w:t>Ближний п, 12</w:t>
      </w:r>
    </w:p>
    <w:p w:rsidR="00DF576A" w:rsidRDefault="00DF576A" w:rsidP="00DF576A">
      <w:r>
        <w:t>Ближний п, 13</w:t>
      </w:r>
    </w:p>
    <w:p w:rsidR="00DF576A" w:rsidRDefault="00DF576A" w:rsidP="00DF576A">
      <w:r>
        <w:t>Ближний п, 14</w:t>
      </w:r>
    </w:p>
    <w:p w:rsidR="00DF576A" w:rsidRDefault="00DF576A" w:rsidP="00DF576A">
      <w:r>
        <w:t>Ближний п, 14а</w:t>
      </w:r>
    </w:p>
    <w:p w:rsidR="00DF576A" w:rsidRDefault="00DF576A" w:rsidP="00DF576A">
      <w:r>
        <w:t>Ближний п, 14б</w:t>
      </w:r>
    </w:p>
    <w:p w:rsidR="00DF576A" w:rsidRDefault="00DF576A" w:rsidP="00DF576A">
      <w:r>
        <w:t>Ближний п, 18</w:t>
      </w:r>
    </w:p>
    <w:p w:rsidR="00DF576A" w:rsidRDefault="00DF576A" w:rsidP="00DF576A">
      <w:r>
        <w:t>Ближний п, 29</w:t>
      </w:r>
    </w:p>
    <w:p w:rsidR="00DF576A" w:rsidRDefault="00DF576A" w:rsidP="00DF576A">
      <w:r>
        <w:t>Ближний п, 30</w:t>
      </w:r>
    </w:p>
    <w:p w:rsidR="00DF576A" w:rsidRDefault="00DF576A" w:rsidP="00DF576A">
      <w:r>
        <w:t>Ближний п, 31</w:t>
      </w:r>
    </w:p>
    <w:p w:rsidR="00DF576A" w:rsidRDefault="00DF576A" w:rsidP="00DF576A">
      <w:r>
        <w:t>Ближний п, 31б</w:t>
      </w:r>
    </w:p>
    <w:p w:rsidR="00DF576A" w:rsidRDefault="00DF576A" w:rsidP="00DF576A">
      <w:r>
        <w:t>Ближний п, 32а</w:t>
      </w:r>
    </w:p>
    <w:p w:rsidR="00DF576A" w:rsidRDefault="00DF576A" w:rsidP="00DF576A">
      <w:r>
        <w:t>Ближний п, 37</w:t>
      </w:r>
    </w:p>
    <w:p w:rsidR="00DF576A" w:rsidRDefault="00DF576A" w:rsidP="00DF576A">
      <w:r>
        <w:t>Ближний п, 40а</w:t>
      </w:r>
    </w:p>
    <w:p w:rsidR="00DF576A" w:rsidRDefault="00DF576A" w:rsidP="00DF576A">
      <w:r>
        <w:t>Ближний п, 44</w:t>
      </w:r>
    </w:p>
    <w:p w:rsidR="00DF576A" w:rsidRDefault="00DF576A" w:rsidP="00DF576A">
      <w:r>
        <w:t>Ближний п, 44а</w:t>
      </w:r>
    </w:p>
    <w:p w:rsidR="00DF576A" w:rsidRDefault="00DF576A" w:rsidP="00DF576A">
      <w:r>
        <w:t>Ближний п, 46</w:t>
      </w:r>
    </w:p>
    <w:p w:rsidR="00DF576A" w:rsidRDefault="00DF576A" w:rsidP="00DF576A">
      <w:r>
        <w:t>Ближний п, 50</w:t>
      </w:r>
    </w:p>
    <w:p w:rsidR="00DF576A" w:rsidRDefault="00DF576A" w:rsidP="00DF576A">
      <w:r>
        <w:t>Ближний п, 60</w:t>
      </w:r>
    </w:p>
    <w:p w:rsidR="00DF576A" w:rsidRDefault="00DF576A" w:rsidP="00DF576A">
      <w:r>
        <w:t>Ближний п, 61</w:t>
      </w:r>
    </w:p>
    <w:p w:rsidR="00DF576A" w:rsidRDefault="00DF576A" w:rsidP="00DF576A">
      <w:r>
        <w:t>Ближний п, 62 кв.2</w:t>
      </w:r>
    </w:p>
    <w:p w:rsidR="00DF576A" w:rsidRDefault="00DF576A" w:rsidP="00DF576A">
      <w:r>
        <w:t>Ближний п, 64</w:t>
      </w:r>
    </w:p>
    <w:p w:rsidR="00DF576A" w:rsidRDefault="00DF576A" w:rsidP="00DF576A">
      <w:r>
        <w:t>Ближний п, 64а</w:t>
      </w:r>
    </w:p>
    <w:p w:rsidR="00DF576A" w:rsidRDefault="00DF576A" w:rsidP="00DF576A">
      <w:r>
        <w:t>Ближний п, 65</w:t>
      </w:r>
    </w:p>
    <w:p w:rsidR="00DF576A" w:rsidRDefault="00DF576A" w:rsidP="00DF576A">
      <w:r>
        <w:t>Ближний п, 65а</w:t>
      </w:r>
    </w:p>
    <w:p w:rsidR="00DF576A" w:rsidRDefault="00DF576A" w:rsidP="00DF576A">
      <w:r>
        <w:t>Ближний п, 66</w:t>
      </w:r>
    </w:p>
    <w:p w:rsidR="00DF576A" w:rsidRDefault="00DF576A" w:rsidP="00DF576A">
      <w:r>
        <w:t>Ближний п, 67</w:t>
      </w:r>
    </w:p>
    <w:p w:rsidR="00DF576A" w:rsidRDefault="00DF576A" w:rsidP="00DF576A">
      <w:r>
        <w:t>Ближний п, 69</w:t>
      </w:r>
    </w:p>
    <w:p w:rsidR="00DF576A" w:rsidRDefault="00DF576A" w:rsidP="00DF576A">
      <w:r>
        <w:t>Ближний п, 70</w:t>
      </w:r>
    </w:p>
    <w:p w:rsidR="00DF576A" w:rsidRDefault="00DF576A" w:rsidP="00DF576A">
      <w:r>
        <w:t>Ближний п, 72 стр.1</w:t>
      </w:r>
    </w:p>
    <w:p w:rsidR="00DF576A" w:rsidRDefault="00DF576A" w:rsidP="00DF576A">
      <w:r>
        <w:t>Ближний п, 72 стр.3</w:t>
      </w:r>
    </w:p>
    <w:p w:rsidR="00DF576A" w:rsidRDefault="00DF576A" w:rsidP="00DF576A">
      <w:r>
        <w:t>Ближний п, 72/2</w:t>
      </w:r>
    </w:p>
    <w:p w:rsidR="00DF576A" w:rsidRDefault="00DF576A" w:rsidP="00DF576A">
      <w:r>
        <w:t>Болотная ул, (с Тимирязевское), 1/1</w:t>
      </w:r>
    </w:p>
    <w:p w:rsidR="00DF576A" w:rsidRDefault="00DF576A" w:rsidP="00DF576A">
      <w:r>
        <w:t>Болотная ул, (с. Тимирязевское), 1а</w:t>
      </w:r>
    </w:p>
    <w:p w:rsidR="00DF576A" w:rsidRDefault="00DF576A" w:rsidP="00DF576A">
      <w:r>
        <w:t>Болотная ул, (с. Тимирязевское), 4</w:t>
      </w:r>
    </w:p>
    <w:p w:rsidR="00DF576A" w:rsidRDefault="00DF576A" w:rsidP="00DF576A">
      <w:r>
        <w:t>Болотная ул, (с. Тимирязевское), 5</w:t>
      </w:r>
    </w:p>
    <w:p w:rsidR="00DF576A" w:rsidRDefault="00DF576A" w:rsidP="00DF576A">
      <w:r>
        <w:t>Болотная ул, (с. Тимирязевское), 6</w:t>
      </w:r>
    </w:p>
    <w:p w:rsidR="00DF576A" w:rsidRDefault="00DF576A" w:rsidP="00DF576A">
      <w:r>
        <w:t>Болотная ул, (с. Тимирязевское), 7</w:t>
      </w:r>
    </w:p>
    <w:p w:rsidR="00DF576A" w:rsidRDefault="00DF576A" w:rsidP="00DF576A">
      <w:r>
        <w:t>Болотная ул, (с. Тимирязевское), 9</w:t>
      </w:r>
    </w:p>
    <w:p w:rsidR="00DF576A" w:rsidRDefault="00DF576A" w:rsidP="00DF576A">
      <w:r>
        <w:t>Болотная ул, (с. Тимирязевское), 10</w:t>
      </w:r>
    </w:p>
    <w:p w:rsidR="00DF576A" w:rsidRDefault="00DF576A" w:rsidP="00DF576A">
      <w:r>
        <w:t>Болотная ул, (с. Тимирязевское), 26</w:t>
      </w:r>
    </w:p>
    <w:p w:rsidR="00DF576A" w:rsidRDefault="00DF576A" w:rsidP="00DF576A">
      <w:r>
        <w:t>Болотная ул, (с.Тимирязевское), 2 стр.1</w:t>
      </w:r>
    </w:p>
    <w:p w:rsidR="00DF576A" w:rsidRDefault="00DF576A" w:rsidP="00DF576A">
      <w:r>
        <w:t>Болотная ул, (с.Тимирязевское), 3</w:t>
      </w:r>
    </w:p>
    <w:p w:rsidR="00DF576A" w:rsidRDefault="00DF576A" w:rsidP="00DF576A">
      <w:r>
        <w:t>Больничная ул (село Дзержинское), 1</w:t>
      </w:r>
    </w:p>
    <w:p w:rsidR="00DF576A" w:rsidRDefault="00DF576A" w:rsidP="00DF576A">
      <w:r>
        <w:t>Больничная ул (село Дзержинское), 1</w:t>
      </w:r>
    </w:p>
    <w:p w:rsidR="00DF576A" w:rsidRDefault="00DF576A" w:rsidP="00DF576A">
      <w:r>
        <w:t>Больничная ул (село Дзержинское), 1а</w:t>
      </w:r>
    </w:p>
    <w:p w:rsidR="00DF576A" w:rsidRDefault="00DF576A" w:rsidP="00DF576A">
      <w:r>
        <w:t>Больничная ул (село Дзержинское), 1а</w:t>
      </w:r>
    </w:p>
    <w:p w:rsidR="00DF576A" w:rsidRDefault="00DF576A" w:rsidP="00DF576A">
      <w:r>
        <w:t>Больничная ул (село Дзержинское), 1а</w:t>
      </w:r>
    </w:p>
    <w:p w:rsidR="00DF576A" w:rsidRDefault="00DF576A" w:rsidP="00DF576A">
      <w:r>
        <w:t>Больничная ул (село Дзержинское), 2</w:t>
      </w:r>
    </w:p>
    <w:p w:rsidR="00DF576A" w:rsidRDefault="00DF576A" w:rsidP="00DF576A">
      <w:r>
        <w:t>Больничная ул (село Дзержинское), 2</w:t>
      </w:r>
    </w:p>
    <w:p w:rsidR="00DF576A" w:rsidRDefault="00DF576A" w:rsidP="00DF576A">
      <w:r>
        <w:t>Больничная ул (село Дзержинское), 3</w:t>
      </w:r>
    </w:p>
    <w:p w:rsidR="00DF576A" w:rsidRDefault="00DF576A" w:rsidP="00DF576A">
      <w:r>
        <w:t>Больничная ул (село Дзержинское), 4</w:t>
      </w:r>
    </w:p>
    <w:p w:rsidR="00DF576A" w:rsidRDefault="00DF576A" w:rsidP="00DF576A">
      <w:r>
        <w:t>Больничная ул (село Дзержинское), 5</w:t>
      </w:r>
    </w:p>
    <w:p w:rsidR="00DF576A" w:rsidRDefault="00DF576A" w:rsidP="00DF576A">
      <w:r>
        <w:t>Больничная ул (село Дзержинское), 6</w:t>
      </w:r>
    </w:p>
    <w:p w:rsidR="00DF576A" w:rsidRDefault="00DF576A" w:rsidP="00DF576A">
      <w:r>
        <w:t>Больничная ул (село Дзержинское), 7</w:t>
      </w:r>
    </w:p>
    <w:p w:rsidR="00DF576A" w:rsidRDefault="00DF576A" w:rsidP="00DF576A">
      <w:r>
        <w:t>Больничная ул (село Дзержинское), 8а</w:t>
      </w:r>
    </w:p>
    <w:p w:rsidR="00DF576A" w:rsidRDefault="00DF576A" w:rsidP="00DF576A">
      <w:r>
        <w:t>Больничная ул (село Дзержинское), 9</w:t>
      </w:r>
    </w:p>
    <w:p w:rsidR="00DF576A" w:rsidRDefault="00DF576A" w:rsidP="00DF576A">
      <w:r>
        <w:t>Больничная ул (село Дзержинское), 9/1</w:t>
      </w:r>
    </w:p>
    <w:p w:rsidR="00DF576A" w:rsidRDefault="00DF576A" w:rsidP="00DF576A">
      <w:r>
        <w:t>Больничная ул (село Дзержинское), 10</w:t>
      </w:r>
    </w:p>
    <w:p w:rsidR="00DF576A" w:rsidRDefault="00DF576A" w:rsidP="00DF576A">
      <w:r>
        <w:t>Больничная ул (село Дзержинское), 10/1</w:t>
      </w:r>
    </w:p>
    <w:p w:rsidR="00DF576A" w:rsidRDefault="00DF576A" w:rsidP="00DF576A">
      <w:r>
        <w:t>Больничная ул (село Дзержинское), 10/2</w:t>
      </w:r>
    </w:p>
    <w:p w:rsidR="00DF576A" w:rsidRDefault="00DF576A" w:rsidP="00DF576A">
      <w:r>
        <w:t>Больничная ул (село Дзержинское), 10а</w:t>
      </w:r>
    </w:p>
    <w:p w:rsidR="00DF576A" w:rsidRDefault="00DF576A" w:rsidP="00DF576A">
      <w:r>
        <w:t>Больничная ул (село Дзержинское), 10б</w:t>
      </w:r>
    </w:p>
    <w:p w:rsidR="00DF576A" w:rsidRDefault="00DF576A" w:rsidP="00DF576A">
      <w:r>
        <w:t>Больничная ул (село Дзержинское), 11</w:t>
      </w:r>
    </w:p>
    <w:p w:rsidR="00DF576A" w:rsidRDefault="00DF576A" w:rsidP="00DF576A">
      <w:r>
        <w:t>Больничная ул (село Дзержинское), 12</w:t>
      </w:r>
    </w:p>
    <w:p w:rsidR="00DF576A" w:rsidRDefault="00DF576A" w:rsidP="00DF576A">
      <w:r>
        <w:t>Больничная ул (село Дзержинское), 13</w:t>
      </w:r>
    </w:p>
    <w:p w:rsidR="00DF576A" w:rsidRDefault="00DF576A" w:rsidP="00DF576A">
      <w:r>
        <w:t>Больничная ул (село Дзержинское), 14</w:t>
      </w:r>
    </w:p>
    <w:p w:rsidR="00DF576A" w:rsidRDefault="00DF576A" w:rsidP="00DF576A">
      <w:r>
        <w:t>Больничная ул (село Дзержинское), 15</w:t>
      </w:r>
    </w:p>
    <w:p w:rsidR="00DF576A" w:rsidRDefault="00DF576A" w:rsidP="00DF576A">
      <w:r>
        <w:t>Больничная ул (село Дзержинское), 15</w:t>
      </w:r>
    </w:p>
    <w:p w:rsidR="00DF576A" w:rsidRDefault="00DF576A" w:rsidP="00DF576A">
      <w:r>
        <w:t>Больничная ул (село Дзержинское), 16</w:t>
      </w:r>
    </w:p>
    <w:p w:rsidR="00DF576A" w:rsidRDefault="00DF576A" w:rsidP="00DF576A">
      <w:r>
        <w:t>Больничная ул (село Дзержинское), 17</w:t>
      </w:r>
    </w:p>
    <w:p w:rsidR="00DF576A" w:rsidRDefault="00DF576A" w:rsidP="00DF576A">
      <w:r>
        <w:t>Больничная ул (село Дзержинское), 18</w:t>
      </w:r>
    </w:p>
    <w:p w:rsidR="00DF576A" w:rsidRDefault="00DF576A" w:rsidP="00DF576A">
      <w:r>
        <w:t>Больничная ул (село Дзержинское), 19</w:t>
      </w:r>
    </w:p>
    <w:p w:rsidR="00DF576A" w:rsidRDefault="00DF576A" w:rsidP="00DF576A">
      <w:r>
        <w:t>Больничная ул (село Дзержинское), 20</w:t>
      </w:r>
    </w:p>
    <w:p w:rsidR="00DF576A" w:rsidRDefault="00DF576A" w:rsidP="00DF576A">
      <w:r>
        <w:t>Больничная ул (село Дзержинское), 20а</w:t>
      </w:r>
    </w:p>
    <w:p w:rsidR="00DF576A" w:rsidRDefault="00DF576A" w:rsidP="00DF576A">
      <w:r>
        <w:t>Больничная ул (село Дзержинское), 21</w:t>
      </w:r>
    </w:p>
    <w:p w:rsidR="00DF576A" w:rsidRDefault="00DF576A" w:rsidP="00DF576A">
      <w:r>
        <w:t>Больничная ул (село Дзержинское), 22</w:t>
      </w:r>
    </w:p>
    <w:p w:rsidR="00DF576A" w:rsidRDefault="00DF576A" w:rsidP="00DF576A">
      <w:r>
        <w:t>Больничная ул (село Дзержинское), 22 стр.1</w:t>
      </w:r>
    </w:p>
    <w:p w:rsidR="00DF576A" w:rsidRDefault="00DF576A" w:rsidP="00DF576A">
      <w:r>
        <w:t>Больничная ул (село Дзержинское), 23а</w:t>
      </w:r>
    </w:p>
    <w:p w:rsidR="00DF576A" w:rsidRDefault="00DF576A" w:rsidP="00DF576A">
      <w:r>
        <w:t>Больничная ул (село Дзержинское), 24</w:t>
      </w:r>
    </w:p>
    <w:p w:rsidR="00DF576A" w:rsidRDefault="00DF576A" w:rsidP="00DF576A">
      <w:r>
        <w:t>Больничная ул (село Дзержинское), 24/1</w:t>
      </w:r>
    </w:p>
    <w:p w:rsidR="00DF576A" w:rsidRDefault="00DF576A" w:rsidP="00DF576A">
      <w:r>
        <w:t>Больничная ул (село Дзержинское), 24/2</w:t>
      </w:r>
    </w:p>
    <w:p w:rsidR="00DF576A" w:rsidRDefault="00DF576A" w:rsidP="00DF576A">
      <w:r>
        <w:t>Больничная ул (село Дзержинское), 25</w:t>
      </w:r>
    </w:p>
    <w:p w:rsidR="00DF576A" w:rsidRDefault="00DF576A" w:rsidP="00DF576A">
      <w:r>
        <w:t>Больничная ул (село Дзержинское), 26</w:t>
      </w:r>
    </w:p>
    <w:p w:rsidR="00DF576A" w:rsidRDefault="00DF576A" w:rsidP="00DF576A">
      <w:r>
        <w:t>Больничная ул (село Дзержинское), 27</w:t>
      </w:r>
    </w:p>
    <w:p w:rsidR="00DF576A" w:rsidRDefault="00DF576A" w:rsidP="00DF576A">
      <w:r>
        <w:t>Больничная ул (село Дзержинское), 28</w:t>
      </w:r>
    </w:p>
    <w:p w:rsidR="00DF576A" w:rsidRDefault="00DF576A" w:rsidP="00DF576A">
      <w:r>
        <w:t>Больничная ул (село Дзержинское), 29</w:t>
      </w:r>
    </w:p>
    <w:p w:rsidR="00DF576A" w:rsidRDefault="00DF576A" w:rsidP="00DF576A">
      <w:r>
        <w:t>Больничная ул (село Дзержинское), 30</w:t>
      </w:r>
    </w:p>
    <w:p w:rsidR="00DF576A" w:rsidRDefault="00DF576A" w:rsidP="00DF576A">
      <w:r>
        <w:t>Больничная ул (село Дзержинское), 33</w:t>
      </w:r>
    </w:p>
    <w:p w:rsidR="00DF576A" w:rsidRDefault="00DF576A" w:rsidP="00DF576A">
      <w:r>
        <w:t>Больничная ул (село Дзержинское), 33/2</w:t>
      </w:r>
    </w:p>
    <w:p w:rsidR="00DF576A" w:rsidRDefault="00DF576A" w:rsidP="00DF576A">
      <w:r>
        <w:t>Больничная ул (село Дзержинское), 34</w:t>
      </w:r>
    </w:p>
    <w:p w:rsidR="00DF576A" w:rsidRDefault="00DF576A" w:rsidP="00DF576A">
      <w:r>
        <w:t>Больничная ул (село Дзержинское), 34а</w:t>
      </w:r>
    </w:p>
    <w:p w:rsidR="00DF576A" w:rsidRDefault="00DF576A" w:rsidP="00DF576A">
      <w:r>
        <w:t>Больничная ул (село Дзержинское), 34б</w:t>
      </w:r>
    </w:p>
    <w:p w:rsidR="00DF576A" w:rsidRDefault="00DF576A" w:rsidP="00DF576A">
      <w:r>
        <w:t>Больничная ул (село Дзержинское), 35</w:t>
      </w:r>
    </w:p>
    <w:p w:rsidR="00DF576A" w:rsidRDefault="00DF576A" w:rsidP="00DF576A">
      <w:r>
        <w:t>Больничная ул (село Дзержинское), 35а</w:t>
      </w:r>
    </w:p>
    <w:p w:rsidR="00DF576A" w:rsidRDefault="00DF576A" w:rsidP="00DF576A">
      <w:r>
        <w:t>Больничная ул (село Дзержинское), 36</w:t>
      </w:r>
    </w:p>
    <w:p w:rsidR="00DF576A" w:rsidRDefault="00DF576A" w:rsidP="00DF576A">
      <w:r>
        <w:t>Больничная ул (село Дзержинское), 37</w:t>
      </w:r>
    </w:p>
    <w:p w:rsidR="00DF576A" w:rsidRDefault="00DF576A" w:rsidP="00DF576A">
      <w:r>
        <w:t>Больничная ул (село Дзержинское), 38</w:t>
      </w:r>
    </w:p>
    <w:p w:rsidR="00DF576A" w:rsidRDefault="00DF576A" w:rsidP="00DF576A">
      <w:r>
        <w:t>Больничная ул (село Дзержинское), 39</w:t>
      </w:r>
    </w:p>
    <w:p w:rsidR="00DF576A" w:rsidRDefault="00DF576A" w:rsidP="00DF576A">
      <w:r>
        <w:t>Больничная ул (село Дзержинское), 40</w:t>
      </w:r>
    </w:p>
    <w:p w:rsidR="00DF576A" w:rsidRDefault="00DF576A" w:rsidP="00DF576A">
      <w:r>
        <w:t>Больничная ул (село Дзержинское), 41</w:t>
      </w:r>
    </w:p>
    <w:p w:rsidR="00DF576A" w:rsidRDefault="00DF576A" w:rsidP="00DF576A">
      <w:r>
        <w:t>Больничная ул (село Дзержинское), 42</w:t>
      </w:r>
    </w:p>
    <w:p w:rsidR="00DF576A" w:rsidRDefault="00DF576A" w:rsidP="00DF576A">
      <w:r>
        <w:t>Больничная ул (село Дзержинское), 43</w:t>
      </w:r>
    </w:p>
    <w:p w:rsidR="00DF576A" w:rsidRDefault="00DF576A" w:rsidP="00DF576A">
      <w:r>
        <w:t>Больничная ул (село Дзержинское), 43а</w:t>
      </w:r>
    </w:p>
    <w:p w:rsidR="00DF576A" w:rsidRDefault="00DF576A" w:rsidP="00DF576A">
      <w:r>
        <w:t>Больничная ул (село Дзержинское), 44</w:t>
      </w:r>
    </w:p>
    <w:p w:rsidR="00DF576A" w:rsidRDefault="00DF576A" w:rsidP="00DF576A">
      <w:r>
        <w:t>Больничная ул (село Дзержинское), 45</w:t>
      </w:r>
    </w:p>
    <w:p w:rsidR="00DF576A" w:rsidRDefault="00DF576A" w:rsidP="00DF576A">
      <w:r>
        <w:t>Больничная ул (село Дзержинское), 46а</w:t>
      </w:r>
    </w:p>
    <w:p w:rsidR="00DF576A" w:rsidRDefault="00DF576A" w:rsidP="00DF576A">
      <w:r>
        <w:t>Больничная ул (село Дзержинское), 47</w:t>
      </w:r>
    </w:p>
    <w:p w:rsidR="00DF576A" w:rsidRDefault="00DF576A" w:rsidP="00DF576A">
      <w:r>
        <w:t>Больничная ул (село Дзержинское), 48</w:t>
      </w:r>
    </w:p>
    <w:p w:rsidR="00DF576A" w:rsidRDefault="00DF576A" w:rsidP="00DF576A">
      <w:r>
        <w:t>Больничная ул (село Дзержинское), 48а</w:t>
      </w:r>
    </w:p>
    <w:p w:rsidR="00DF576A" w:rsidRDefault="00DF576A" w:rsidP="00DF576A">
      <w:r>
        <w:t>Больничная ул (село Дзержинское), 49</w:t>
      </w:r>
    </w:p>
    <w:p w:rsidR="00DF576A" w:rsidRDefault="00DF576A" w:rsidP="00DF576A">
      <w:r>
        <w:t>Больничная ул (село Дзержинское), 49/1</w:t>
      </w:r>
    </w:p>
    <w:p w:rsidR="00DF576A" w:rsidRDefault="00DF576A" w:rsidP="00DF576A">
      <w:r>
        <w:t>Больничная ул (село Дзержинское), 50</w:t>
      </w:r>
    </w:p>
    <w:p w:rsidR="00DF576A" w:rsidRDefault="00DF576A" w:rsidP="00DF576A">
      <w:r>
        <w:t>Больничная ул (село Дзержинское), 51 стр.1</w:t>
      </w:r>
    </w:p>
    <w:p w:rsidR="00DF576A" w:rsidRDefault="00DF576A" w:rsidP="00DF576A">
      <w:r>
        <w:t>Больничная ул (село Дзержинское), 53</w:t>
      </w:r>
    </w:p>
    <w:p w:rsidR="00DF576A" w:rsidRDefault="00DF576A" w:rsidP="00DF576A">
      <w:r>
        <w:t>Больничная ул (село Дзержинское), 57</w:t>
      </w:r>
    </w:p>
    <w:p w:rsidR="00DF576A" w:rsidRDefault="00DF576A" w:rsidP="00DF576A">
      <w:r>
        <w:t>Больничная ул (село Дзержинское), 59 стр.1</w:t>
      </w:r>
    </w:p>
    <w:p w:rsidR="00DF576A" w:rsidRDefault="00DF576A" w:rsidP="00DF576A">
      <w:r>
        <w:t>Больничная ул (село Дзержинское), 61</w:t>
      </w:r>
    </w:p>
    <w:p w:rsidR="00DF576A" w:rsidRDefault="00DF576A" w:rsidP="00DF576A">
      <w:r>
        <w:t>Больничная ул (село Дзержинское), 61/1</w:t>
      </w:r>
    </w:p>
    <w:p w:rsidR="00DF576A" w:rsidRDefault="00DF576A" w:rsidP="00DF576A">
      <w:r>
        <w:t>Больничная ул (село Дзержинское), 63</w:t>
      </w:r>
    </w:p>
    <w:p w:rsidR="00DF576A" w:rsidRDefault="00DF576A" w:rsidP="00DF576A">
      <w:r>
        <w:t>Больничная ул (село Дзержинское), 63а</w:t>
      </w:r>
    </w:p>
    <w:p w:rsidR="00DF576A" w:rsidRDefault="00DF576A" w:rsidP="00DF576A">
      <w:r>
        <w:t>Больничная ул (село Дзержинское), 67</w:t>
      </w:r>
    </w:p>
    <w:p w:rsidR="00DF576A" w:rsidRDefault="00DF576A" w:rsidP="00DF576A">
      <w:r>
        <w:t>Больничная ул (село Дзержинское), 67а стр.1</w:t>
      </w:r>
    </w:p>
    <w:p w:rsidR="00DF576A" w:rsidRDefault="00DF576A" w:rsidP="00DF576A">
      <w:r>
        <w:t>Больничная ул (село Дзержинское), 69/1</w:t>
      </w:r>
    </w:p>
    <w:p w:rsidR="00DF576A" w:rsidRDefault="00DF576A" w:rsidP="00DF576A">
      <w:r>
        <w:t>Больничная ул (село Тимирязевское), 1</w:t>
      </w:r>
    </w:p>
    <w:p w:rsidR="00DF576A" w:rsidRDefault="00DF576A" w:rsidP="00DF576A">
      <w:r>
        <w:t>Больничная ул (село Тимирязевское), 1а</w:t>
      </w:r>
    </w:p>
    <w:p w:rsidR="00DF576A" w:rsidRDefault="00DF576A" w:rsidP="00DF576A">
      <w:r>
        <w:t>Больничная ул (село Тимирязевское), 1а стр.1</w:t>
      </w:r>
    </w:p>
    <w:p w:rsidR="00DF576A" w:rsidRDefault="00DF576A" w:rsidP="00DF576A">
      <w:r>
        <w:t>Больничная ул (село Тимирязевское), 1б</w:t>
      </w:r>
    </w:p>
    <w:p w:rsidR="00DF576A" w:rsidRDefault="00DF576A" w:rsidP="00DF576A">
      <w:r>
        <w:t>Больничная ул (село Тимирязевское), 2</w:t>
      </w:r>
    </w:p>
    <w:p w:rsidR="00DF576A" w:rsidRDefault="00DF576A" w:rsidP="00DF576A">
      <w:r>
        <w:t>Больничная ул (село Тимирязевское), 2</w:t>
      </w:r>
    </w:p>
    <w:p w:rsidR="00DF576A" w:rsidRDefault="00DF576A" w:rsidP="00DF576A">
      <w:r>
        <w:t>Больничная ул (село Тимирязевское), 2а</w:t>
      </w:r>
    </w:p>
    <w:p w:rsidR="00DF576A" w:rsidRDefault="00DF576A" w:rsidP="00DF576A">
      <w:r>
        <w:t>Больничная ул (село Тимирязевское), 2б</w:t>
      </w:r>
    </w:p>
    <w:p w:rsidR="00DF576A" w:rsidRDefault="00DF576A" w:rsidP="00DF576A">
      <w:r>
        <w:t>Больничная ул (село Тимирязевское), 4</w:t>
      </w:r>
    </w:p>
    <w:p w:rsidR="00DF576A" w:rsidRDefault="00DF576A" w:rsidP="00DF576A">
      <w:r>
        <w:t>Больничная ул (село Тимирязевское), 4</w:t>
      </w:r>
    </w:p>
    <w:p w:rsidR="00DF576A" w:rsidRDefault="00DF576A" w:rsidP="00DF576A">
      <w:r>
        <w:t>Больничная ул (село Тимирязевское), 4/1</w:t>
      </w:r>
    </w:p>
    <w:p w:rsidR="00DF576A" w:rsidRDefault="00DF576A" w:rsidP="00DF576A">
      <w:r>
        <w:t>Больничная ул (село Тимирязевское), 5б</w:t>
      </w:r>
    </w:p>
    <w:p w:rsidR="00DF576A" w:rsidRDefault="00DF576A" w:rsidP="00DF576A">
      <w:r>
        <w:t>Больничная ул (село Тимирязевское), 7</w:t>
      </w:r>
    </w:p>
    <w:p w:rsidR="00DF576A" w:rsidRDefault="00DF576A" w:rsidP="00DF576A">
      <w:r>
        <w:t>Больничная ул (село Тимирязевское), 7/1</w:t>
      </w:r>
    </w:p>
    <w:p w:rsidR="00DF576A" w:rsidRDefault="00DF576A" w:rsidP="00DF576A">
      <w:r>
        <w:t>Больничная ул (село Тимирязевское), 8/1</w:t>
      </w:r>
    </w:p>
    <w:p w:rsidR="00DF576A" w:rsidRDefault="00DF576A" w:rsidP="00DF576A">
      <w:r>
        <w:t>Больничная ул (село Тимирязевское), 9</w:t>
      </w:r>
    </w:p>
    <w:p w:rsidR="00DF576A" w:rsidRDefault="00DF576A" w:rsidP="00DF576A">
      <w:r>
        <w:t>Больничная ул (село Тимирязевское), 9а</w:t>
      </w:r>
    </w:p>
    <w:p w:rsidR="00DF576A" w:rsidRDefault="00DF576A" w:rsidP="00DF576A">
      <w:r>
        <w:t>Больничная ул (село Тимирязевское), 10</w:t>
      </w:r>
    </w:p>
    <w:p w:rsidR="00DF576A" w:rsidRDefault="00DF576A" w:rsidP="00DF576A">
      <w:r>
        <w:t>Больничная ул (село Тимирязевское), 11/1</w:t>
      </w:r>
    </w:p>
    <w:p w:rsidR="00DF576A" w:rsidRDefault="00DF576A" w:rsidP="00DF576A">
      <w:r>
        <w:t>Больничная ул (село Тимирязевское), 12</w:t>
      </w:r>
    </w:p>
    <w:p w:rsidR="00DF576A" w:rsidRDefault="00DF576A" w:rsidP="00DF576A">
      <w:r>
        <w:t>Больничная ул (село Тимирязевское), 12/1</w:t>
      </w:r>
    </w:p>
    <w:p w:rsidR="00DF576A" w:rsidRDefault="00DF576A" w:rsidP="00DF576A">
      <w:r>
        <w:t>Больничная ул (село Тимирязевское), 12/2</w:t>
      </w:r>
    </w:p>
    <w:p w:rsidR="00DF576A" w:rsidRDefault="00DF576A" w:rsidP="00DF576A">
      <w:r>
        <w:t>Больничная ул (село Тимирязевское), 13</w:t>
      </w:r>
    </w:p>
    <w:p w:rsidR="00DF576A" w:rsidRDefault="00DF576A" w:rsidP="00DF576A">
      <w:r>
        <w:t>Больничная ул (село Тимирязевское), 13/1</w:t>
      </w:r>
    </w:p>
    <w:p w:rsidR="00DF576A" w:rsidRDefault="00DF576A" w:rsidP="00DF576A">
      <w:r>
        <w:t>Больничная ул (село Тимирязевское), 14</w:t>
      </w:r>
    </w:p>
    <w:p w:rsidR="00DF576A" w:rsidRDefault="00DF576A" w:rsidP="00DF576A">
      <w:r>
        <w:t>Больничная ул (село Тимирязевское), 15</w:t>
      </w:r>
    </w:p>
    <w:p w:rsidR="00DF576A" w:rsidRDefault="00DF576A" w:rsidP="00DF576A">
      <w:r>
        <w:t>Больничная ул (село Тимирязевское), 15/1</w:t>
      </w:r>
    </w:p>
    <w:p w:rsidR="00DF576A" w:rsidRDefault="00DF576A" w:rsidP="00DF576A">
      <w:r>
        <w:t>Больничная ул (село Тимирязевское), 16</w:t>
      </w:r>
    </w:p>
    <w:p w:rsidR="00DF576A" w:rsidRDefault="00DF576A" w:rsidP="00DF576A">
      <w:r>
        <w:t>Больничная ул (село Тимирязевское), 16а</w:t>
      </w:r>
    </w:p>
    <w:p w:rsidR="00DF576A" w:rsidRDefault="00DF576A" w:rsidP="00DF576A">
      <w:r>
        <w:t>Больничная ул (село Тимирязевское), 17</w:t>
      </w:r>
    </w:p>
    <w:p w:rsidR="00DF576A" w:rsidRDefault="00DF576A" w:rsidP="00DF576A">
      <w:r>
        <w:t>Больничная ул (село Тимирязевское), 18</w:t>
      </w:r>
    </w:p>
    <w:p w:rsidR="00DF576A" w:rsidRDefault="00DF576A" w:rsidP="00DF576A">
      <w:r>
        <w:t>Больничная ул (село Тимирязевское), 18б</w:t>
      </w:r>
    </w:p>
    <w:p w:rsidR="00DF576A" w:rsidRDefault="00DF576A" w:rsidP="00DF576A">
      <w:r>
        <w:t>Больничная ул (село Тимирязевское), 19</w:t>
      </w:r>
    </w:p>
    <w:p w:rsidR="00DF576A" w:rsidRDefault="00DF576A" w:rsidP="00DF576A">
      <w:r>
        <w:t>Больничная ул (село Тимирязевское), 19/1</w:t>
      </w:r>
    </w:p>
    <w:p w:rsidR="00DF576A" w:rsidRDefault="00DF576A" w:rsidP="00DF576A">
      <w:r>
        <w:t>Больничная ул (село Тимирязевское), 20 стр. 1</w:t>
      </w:r>
    </w:p>
    <w:p w:rsidR="00DF576A" w:rsidRDefault="00DF576A" w:rsidP="00DF576A">
      <w:r>
        <w:t>Больничная ул (село Тимирязевское), 21</w:t>
      </w:r>
    </w:p>
    <w:p w:rsidR="00DF576A" w:rsidRDefault="00DF576A" w:rsidP="00DF576A">
      <w:r>
        <w:t>Больничная ул (село Тимирязевское), 21 стр.1</w:t>
      </w:r>
    </w:p>
    <w:p w:rsidR="00DF576A" w:rsidRDefault="00DF576A" w:rsidP="00DF576A">
      <w:r>
        <w:t>Больничная ул (село Тимирязевское), 22</w:t>
      </w:r>
    </w:p>
    <w:p w:rsidR="00DF576A" w:rsidRDefault="00DF576A" w:rsidP="00DF576A">
      <w:r>
        <w:t>Больничная ул (село Тимирязевское), 22а</w:t>
      </w:r>
    </w:p>
    <w:p w:rsidR="00DF576A" w:rsidRDefault="00DF576A" w:rsidP="00DF576A">
      <w:r>
        <w:t>Больничная ул (село Тимирязевское), 23</w:t>
      </w:r>
    </w:p>
    <w:p w:rsidR="00DF576A" w:rsidRDefault="00DF576A" w:rsidP="00DF576A">
      <w:r>
        <w:t>Больничная ул (село Тимирязевское), 23а</w:t>
      </w:r>
    </w:p>
    <w:p w:rsidR="00DF576A" w:rsidRDefault="00DF576A" w:rsidP="00DF576A">
      <w:r>
        <w:t>Больничная ул (село Тимирязевское), 23б</w:t>
      </w:r>
    </w:p>
    <w:p w:rsidR="00DF576A" w:rsidRDefault="00DF576A" w:rsidP="00DF576A">
      <w:r>
        <w:t>Больничная ул (село Тимирязевское), 24</w:t>
      </w:r>
    </w:p>
    <w:p w:rsidR="00DF576A" w:rsidRDefault="00DF576A" w:rsidP="00DF576A">
      <w:r>
        <w:t>Больничная ул (село Тимирязевское), 24а</w:t>
      </w:r>
    </w:p>
    <w:p w:rsidR="00DF576A" w:rsidRDefault="00DF576A" w:rsidP="00DF576A">
      <w:r>
        <w:t>Больничная ул (село Тимирязевское), 26</w:t>
      </w:r>
    </w:p>
    <w:p w:rsidR="00DF576A" w:rsidRDefault="00DF576A" w:rsidP="00DF576A">
      <w:r>
        <w:t>Больничная ул (село Тимирязевское), 27</w:t>
      </w:r>
    </w:p>
    <w:p w:rsidR="00DF576A" w:rsidRDefault="00DF576A" w:rsidP="00DF576A">
      <w:r>
        <w:t>Больничная ул (село Тимирязевское), 27 стр.2</w:t>
      </w:r>
    </w:p>
    <w:p w:rsidR="00DF576A" w:rsidRDefault="00DF576A" w:rsidP="00DF576A">
      <w:r>
        <w:t>Больничная ул (село Тимирязевское), 27 стр.4</w:t>
      </w:r>
    </w:p>
    <w:p w:rsidR="00DF576A" w:rsidRDefault="00DF576A" w:rsidP="00DF576A">
      <w:r>
        <w:t>Больничная ул (село Тимирязевское), 27/1</w:t>
      </w:r>
    </w:p>
    <w:p w:rsidR="00DF576A" w:rsidRDefault="00DF576A" w:rsidP="00DF576A">
      <w:r>
        <w:t>Больничная ул (село Тимирязевское), 27/2</w:t>
      </w:r>
    </w:p>
    <w:p w:rsidR="00DF576A" w:rsidRDefault="00DF576A" w:rsidP="00DF576A">
      <w:r>
        <w:t>Больничная ул (село Тимирязевское), 28 корп. 1</w:t>
      </w:r>
    </w:p>
    <w:p w:rsidR="00DF576A" w:rsidRDefault="00DF576A" w:rsidP="00DF576A">
      <w:r>
        <w:t>Больничная ул (село Тимирязевское), 28 стр.1</w:t>
      </w:r>
    </w:p>
    <w:p w:rsidR="00DF576A" w:rsidRDefault="00DF576A" w:rsidP="00DF576A">
      <w:r>
        <w:t>Больничная ул (село Тимирязевское), 29</w:t>
      </w:r>
    </w:p>
    <w:p w:rsidR="00DF576A" w:rsidRDefault="00DF576A" w:rsidP="00DF576A">
      <w:r>
        <w:t>Больничная ул (село Тимирязевское), 29а</w:t>
      </w:r>
    </w:p>
    <w:p w:rsidR="00DF576A" w:rsidRDefault="00DF576A" w:rsidP="00DF576A">
      <w:r>
        <w:t>Больничная ул (село Тимирязевское), 29б</w:t>
      </w:r>
    </w:p>
    <w:p w:rsidR="00DF576A" w:rsidRDefault="00DF576A" w:rsidP="00DF576A">
      <w:r>
        <w:t>Больничная ул (село Тимирязевское), 30</w:t>
      </w:r>
    </w:p>
    <w:p w:rsidR="00DF576A" w:rsidRDefault="00DF576A" w:rsidP="00DF576A">
      <w:r>
        <w:t>Больничная ул (село Тимирязевское), 30а</w:t>
      </w:r>
    </w:p>
    <w:p w:rsidR="00DF576A" w:rsidRDefault="00DF576A" w:rsidP="00DF576A">
      <w:r>
        <w:t>Больничная ул (село Тимирязевское), 31</w:t>
      </w:r>
    </w:p>
    <w:p w:rsidR="00DF576A" w:rsidRDefault="00DF576A" w:rsidP="00DF576A">
      <w:r>
        <w:t>Больничная ул (село Тимирязевское), 32</w:t>
      </w:r>
    </w:p>
    <w:p w:rsidR="00DF576A" w:rsidRDefault="00DF576A" w:rsidP="00DF576A">
      <w:r>
        <w:t>Больничная ул (село Тимирязевское), 34</w:t>
      </w:r>
    </w:p>
    <w:p w:rsidR="00DF576A" w:rsidRDefault="00DF576A" w:rsidP="00DF576A">
      <w:r>
        <w:t>Больничная ул (село Тимирязевское), 36</w:t>
      </w:r>
    </w:p>
    <w:p w:rsidR="00DF576A" w:rsidRDefault="00DF576A" w:rsidP="00DF576A">
      <w:r>
        <w:t>Больничная ул (село Тимирязевское), 37а</w:t>
      </w:r>
    </w:p>
    <w:p w:rsidR="00DF576A" w:rsidRDefault="00DF576A" w:rsidP="00DF576A">
      <w:r>
        <w:t>Больничная ул (село Тимирязевское), 37а стр.1</w:t>
      </w:r>
    </w:p>
    <w:p w:rsidR="00DF576A" w:rsidRDefault="00DF576A" w:rsidP="00DF576A">
      <w:r>
        <w:t>Больничная ул (село Тимирязевское), 38</w:t>
      </w:r>
    </w:p>
    <w:p w:rsidR="00DF576A" w:rsidRDefault="00DF576A" w:rsidP="00DF576A">
      <w:r>
        <w:t>Больничная ул (село Тимирязевское), 38а</w:t>
      </w:r>
    </w:p>
    <w:p w:rsidR="00DF576A" w:rsidRDefault="00DF576A" w:rsidP="00DF576A">
      <w:r>
        <w:t>Больничная ул (село Тимирязевское), 39</w:t>
      </w:r>
    </w:p>
    <w:p w:rsidR="00DF576A" w:rsidRDefault="00DF576A" w:rsidP="00DF576A">
      <w:r>
        <w:t>Больничная ул (село Тимирязевское), 40</w:t>
      </w:r>
    </w:p>
    <w:p w:rsidR="00DF576A" w:rsidRDefault="00DF576A" w:rsidP="00DF576A">
      <w:r>
        <w:t>Больничная ул (село Тимирязевское), 40а</w:t>
      </w:r>
    </w:p>
    <w:p w:rsidR="00DF576A" w:rsidRDefault="00DF576A" w:rsidP="00DF576A">
      <w:r>
        <w:t>Больничная ул (село Тимирязевское), 40б стр. 1</w:t>
      </w:r>
    </w:p>
    <w:p w:rsidR="00DF576A" w:rsidRDefault="00DF576A" w:rsidP="00DF576A">
      <w:r>
        <w:t>Больничная ул (село Тимирязевское), 41а</w:t>
      </w:r>
    </w:p>
    <w:p w:rsidR="00DF576A" w:rsidRDefault="00DF576A" w:rsidP="00DF576A">
      <w:r>
        <w:t>Больничная ул (село Тимирязевское), 42</w:t>
      </w:r>
    </w:p>
    <w:p w:rsidR="00DF576A" w:rsidRDefault="00DF576A" w:rsidP="00DF576A">
      <w:r>
        <w:t>Больничная ул (село Тимирязевское), 43</w:t>
      </w:r>
    </w:p>
    <w:p w:rsidR="00DF576A" w:rsidRDefault="00DF576A" w:rsidP="00DF576A">
      <w:r>
        <w:t>Больничная ул (село Тимирязевское), 43в</w:t>
      </w:r>
    </w:p>
    <w:p w:rsidR="00DF576A" w:rsidRDefault="00DF576A" w:rsidP="00DF576A">
      <w:r>
        <w:t>Больничная ул (село Тимирязевское), 44</w:t>
      </w:r>
    </w:p>
    <w:p w:rsidR="00DF576A" w:rsidRDefault="00DF576A" w:rsidP="00DF576A">
      <w:r>
        <w:t>Больничная ул (село Тимирязевское), 45</w:t>
      </w:r>
    </w:p>
    <w:p w:rsidR="00DF576A" w:rsidRDefault="00DF576A" w:rsidP="00DF576A">
      <w:r>
        <w:t>Больничная ул (село Тимирязевское), 45а</w:t>
      </w:r>
    </w:p>
    <w:p w:rsidR="00DF576A" w:rsidRDefault="00DF576A" w:rsidP="00DF576A">
      <w:r>
        <w:t>Больничная ул (село Тимирязевское), 46</w:t>
      </w:r>
    </w:p>
    <w:p w:rsidR="00DF576A" w:rsidRDefault="00DF576A" w:rsidP="00DF576A">
      <w:r>
        <w:t>Больничная ул (село Тимирязевское), 47</w:t>
      </w:r>
    </w:p>
    <w:p w:rsidR="00DF576A" w:rsidRDefault="00DF576A" w:rsidP="00DF576A">
      <w:r>
        <w:t>Больничная ул (село Тимирязевское), 47а</w:t>
      </w:r>
    </w:p>
    <w:p w:rsidR="00DF576A" w:rsidRDefault="00DF576A" w:rsidP="00DF576A">
      <w:r>
        <w:t>Больничная ул (село Тимирязевское), 47б</w:t>
      </w:r>
    </w:p>
    <w:p w:rsidR="00DF576A" w:rsidRDefault="00DF576A" w:rsidP="00DF576A">
      <w:r>
        <w:t>Больничная ул (село Тимирязевское), 49</w:t>
      </w:r>
    </w:p>
    <w:p w:rsidR="00DF576A" w:rsidRDefault="00DF576A" w:rsidP="00DF576A">
      <w:r>
        <w:t>Больничная ул (село Тимирязевское), 49/1</w:t>
      </w:r>
    </w:p>
    <w:p w:rsidR="00DF576A" w:rsidRDefault="00DF576A" w:rsidP="00DF576A">
      <w:r>
        <w:t>Больничная ул (село Тимирязевское), 49а</w:t>
      </w:r>
    </w:p>
    <w:p w:rsidR="00DF576A" w:rsidRDefault="00DF576A" w:rsidP="00DF576A">
      <w:r>
        <w:t>Больничная ул (село Тимирязевское), 49б</w:t>
      </w:r>
    </w:p>
    <w:p w:rsidR="00DF576A" w:rsidRDefault="00DF576A" w:rsidP="00DF576A">
      <w:r>
        <w:t>Больничная ул (село Тимирязевское), 49е</w:t>
      </w:r>
    </w:p>
    <w:p w:rsidR="00DF576A" w:rsidRDefault="00DF576A" w:rsidP="00DF576A">
      <w:r>
        <w:t>Больничная ул (село Тимирязевское), 50/1</w:t>
      </w:r>
    </w:p>
    <w:p w:rsidR="00DF576A" w:rsidRDefault="00DF576A" w:rsidP="00DF576A">
      <w:r>
        <w:t>Больничная ул (село Тимирязевское), 51</w:t>
      </w:r>
    </w:p>
    <w:p w:rsidR="00DF576A" w:rsidRDefault="00DF576A" w:rsidP="00DF576A">
      <w:r>
        <w:t>Больничная ул (село Тимирязевское), 52</w:t>
      </w:r>
    </w:p>
    <w:p w:rsidR="00DF576A" w:rsidRDefault="00DF576A" w:rsidP="00DF576A">
      <w:r>
        <w:t>Больничная ул (село Тимирязевское), 52а</w:t>
      </w:r>
    </w:p>
    <w:p w:rsidR="00DF576A" w:rsidRDefault="00DF576A" w:rsidP="00DF576A">
      <w:r>
        <w:t>Больничная ул (село Тимирязевское), 53</w:t>
      </w:r>
    </w:p>
    <w:p w:rsidR="00DF576A" w:rsidRDefault="00DF576A" w:rsidP="00DF576A">
      <w:r>
        <w:t>Больничная ул (село Тимирязевское), 53а</w:t>
      </w:r>
    </w:p>
    <w:p w:rsidR="00DF576A" w:rsidRDefault="00DF576A" w:rsidP="00DF576A">
      <w:r>
        <w:t>Больничная ул (село Тимирязевское), 54</w:t>
      </w:r>
    </w:p>
    <w:p w:rsidR="00DF576A" w:rsidRDefault="00DF576A" w:rsidP="00DF576A">
      <w:r>
        <w:t>Больничная ул (село Тимирязевское), 55</w:t>
      </w:r>
    </w:p>
    <w:p w:rsidR="00DF576A" w:rsidRDefault="00DF576A" w:rsidP="00DF576A">
      <w:r>
        <w:t>Больничная ул (село Тимирязевское), 55а</w:t>
      </w:r>
    </w:p>
    <w:p w:rsidR="00DF576A" w:rsidRDefault="00DF576A" w:rsidP="00DF576A">
      <w:r>
        <w:t>Больничная ул (село Тимирязевское), 57а</w:t>
      </w:r>
    </w:p>
    <w:p w:rsidR="00DF576A" w:rsidRDefault="00DF576A" w:rsidP="00DF576A">
      <w:r>
        <w:t>Больничная ул (село Тимирязевское), 59а</w:t>
      </w:r>
    </w:p>
    <w:p w:rsidR="00DF576A" w:rsidRDefault="00DF576A" w:rsidP="00DF576A">
      <w:r>
        <w:t>Больничная ул (село Тимирязевское), 60</w:t>
      </w:r>
    </w:p>
    <w:p w:rsidR="00DF576A" w:rsidRDefault="00DF576A" w:rsidP="00DF576A">
      <w:r>
        <w:t>Больничная ул (село Тимирязевское), 62</w:t>
      </w:r>
    </w:p>
    <w:p w:rsidR="00DF576A" w:rsidRDefault="00DF576A" w:rsidP="00DF576A">
      <w:r>
        <w:t>Больничная ул (село Тимирязевское), 64</w:t>
      </w:r>
    </w:p>
    <w:p w:rsidR="00DF576A" w:rsidRDefault="00DF576A" w:rsidP="00DF576A">
      <w:r>
        <w:t>Больничная ул (село Тимирязевское), 66</w:t>
      </w:r>
    </w:p>
    <w:p w:rsidR="00DF576A" w:rsidRDefault="00DF576A" w:rsidP="00DF576A">
      <w:r>
        <w:t>Больничная ул (село Тимирязевское), 66 стр.1</w:t>
      </w:r>
    </w:p>
    <w:p w:rsidR="00DF576A" w:rsidRDefault="00DF576A" w:rsidP="00DF576A">
      <w:r>
        <w:t>Больничная ул (село Тимирязевское), 68</w:t>
      </w:r>
    </w:p>
    <w:p w:rsidR="00DF576A" w:rsidRDefault="00DF576A" w:rsidP="00DF576A">
      <w:r>
        <w:t>Больничная ул (село Тимирязевское), 68б</w:t>
      </w:r>
    </w:p>
    <w:p w:rsidR="00DF576A" w:rsidRDefault="00DF576A" w:rsidP="00DF576A">
      <w:r>
        <w:t>Больничная ул (село Тимирязевское), 70</w:t>
      </w:r>
    </w:p>
    <w:p w:rsidR="00DF576A" w:rsidRDefault="00DF576A" w:rsidP="00DF576A">
      <w:r>
        <w:t>Больничная ул (село Тимирязевское), 72</w:t>
      </w:r>
    </w:p>
    <w:p w:rsidR="00DF576A" w:rsidRDefault="00DF576A" w:rsidP="00DF576A">
      <w:r>
        <w:t>Больничная ул (село Тимирязевское), 72 стр.1</w:t>
      </w:r>
    </w:p>
    <w:p w:rsidR="00DF576A" w:rsidRDefault="00DF576A" w:rsidP="00DF576A">
      <w:r>
        <w:t>Больничная ул (село Тимирязевское), ?</w:t>
      </w:r>
    </w:p>
    <w:p w:rsidR="00DF576A" w:rsidRDefault="00DF576A" w:rsidP="00DF576A">
      <w:r>
        <w:t>Больничная ул, (п.Штамово) 1</w:t>
      </w:r>
    </w:p>
    <w:p w:rsidR="00DF576A" w:rsidRDefault="00DF576A" w:rsidP="00DF576A">
      <w:r>
        <w:t>Больничная ул, (п.Штамово) 1а</w:t>
      </w:r>
    </w:p>
    <w:p w:rsidR="00DF576A" w:rsidRDefault="00DF576A" w:rsidP="00DF576A">
      <w:r>
        <w:t>Больничная ул, (п.Штамово) 2/1</w:t>
      </w:r>
    </w:p>
    <w:p w:rsidR="00DF576A" w:rsidRDefault="00DF576A" w:rsidP="00DF576A">
      <w:r>
        <w:t>Больничная ул, (п.Штамово) 2/1</w:t>
      </w:r>
    </w:p>
    <w:p w:rsidR="00DF576A" w:rsidRDefault="00DF576A" w:rsidP="00DF576A">
      <w:r>
        <w:t>Больничная ул, (п.Штамово) 2в</w:t>
      </w:r>
    </w:p>
    <w:p w:rsidR="00DF576A" w:rsidRDefault="00DF576A" w:rsidP="00DF576A">
      <w:r>
        <w:t>Больничная ул, (п.Штамово) 3</w:t>
      </w:r>
    </w:p>
    <w:p w:rsidR="00DF576A" w:rsidRDefault="00DF576A" w:rsidP="00DF576A">
      <w:r>
        <w:t>Больничная ул, (п.Штамово) 5</w:t>
      </w:r>
    </w:p>
    <w:p w:rsidR="00DF576A" w:rsidRDefault="00DF576A" w:rsidP="00DF576A">
      <w:r>
        <w:t>Больничная ул, (п.Штамово) 7</w:t>
      </w:r>
    </w:p>
    <w:p w:rsidR="00DF576A" w:rsidRDefault="00DF576A" w:rsidP="00DF576A">
      <w:r>
        <w:t>Больничная ул, (п.Штамово) 36</w:t>
      </w:r>
    </w:p>
    <w:p w:rsidR="00DF576A" w:rsidRDefault="00DF576A" w:rsidP="00DF576A">
      <w:r>
        <w:t>Больничная ул, (п.Штамово) 37</w:t>
      </w:r>
    </w:p>
    <w:p w:rsidR="00DF576A" w:rsidRDefault="00DF576A" w:rsidP="00DF576A">
      <w:r>
        <w:t>Больничная ул, (п.Штамово) 37б</w:t>
      </w:r>
    </w:p>
    <w:p w:rsidR="00DF576A" w:rsidRDefault="00DF576A" w:rsidP="00DF576A">
      <w:r>
        <w:t>Больничная ул, (п.Штамово) 39</w:t>
      </w:r>
    </w:p>
    <w:p w:rsidR="00DF576A" w:rsidRDefault="00DF576A" w:rsidP="00DF576A">
      <w:r>
        <w:t>Больничная ул, 2/1</w:t>
      </w:r>
    </w:p>
    <w:p w:rsidR="00DF576A" w:rsidRDefault="00DF576A" w:rsidP="00DF576A">
      <w:r>
        <w:t>Больничная ул, 3</w:t>
      </w:r>
    </w:p>
    <w:p w:rsidR="00DF576A" w:rsidRDefault="00DF576A" w:rsidP="00DF576A">
      <w:r>
        <w:t>Больничная ул, 4</w:t>
      </w:r>
    </w:p>
    <w:p w:rsidR="00DF576A" w:rsidRDefault="00DF576A" w:rsidP="00DF576A">
      <w:r>
        <w:t>Больничная ул, 4/1</w:t>
      </w:r>
    </w:p>
    <w:p w:rsidR="00DF576A" w:rsidRDefault="00DF576A" w:rsidP="00DF576A">
      <w:r>
        <w:t>Больничная ул, 4/1</w:t>
      </w:r>
    </w:p>
    <w:p w:rsidR="00DF576A" w:rsidRDefault="00DF576A" w:rsidP="00DF576A">
      <w:r>
        <w:t>Больничная ул, 4/2</w:t>
      </w:r>
    </w:p>
    <w:p w:rsidR="00DF576A" w:rsidRDefault="00DF576A" w:rsidP="00DF576A">
      <w:r>
        <w:t>Больничная ул, 5</w:t>
      </w:r>
    </w:p>
    <w:p w:rsidR="00DF576A" w:rsidRDefault="00DF576A" w:rsidP="00DF576A">
      <w:r>
        <w:t>Больничная ул, 6</w:t>
      </w:r>
    </w:p>
    <w:p w:rsidR="00DF576A" w:rsidRDefault="00DF576A" w:rsidP="00DF576A">
      <w:r>
        <w:t>Больничная ул, 7</w:t>
      </w:r>
    </w:p>
    <w:p w:rsidR="00DF576A" w:rsidRDefault="00DF576A" w:rsidP="00DF576A">
      <w:r>
        <w:t>Больничная ул, 7б/1</w:t>
      </w:r>
    </w:p>
    <w:p w:rsidR="00DF576A" w:rsidRDefault="00DF576A" w:rsidP="00DF576A">
      <w:r>
        <w:t>Больничная ул, 8</w:t>
      </w:r>
    </w:p>
    <w:p w:rsidR="00DF576A" w:rsidRDefault="00DF576A" w:rsidP="00DF576A">
      <w:r>
        <w:t>Больничная ул, 8а</w:t>
      </w:r>
    </w:p>
    <w:p w:rsidR="00DF576A" w:rsidRDefault="00DF576A" w:rsidP="00DF576A">
      <w:r>
        <w:t>Больничная ул, 8а</w:t>
      </w:r>
    </w:p>
    <w:p w:rsidR="00DF576A" w:rsidRDefault="00DF576A" w:rsidP="00DF576A">
      <w:r>
        <w:t>Больничная ул, 8б</w:t>
      </w:r>
    </w:p>
    <w:p w:rsidR="00DF576A" w:rsidRDefault="00DF576A" w:rsidP="00DF576A">
      <w:r>
        <w:t>Больничная ул, 8в</w:t>
      </w:r>
    </w:p>
    <w:p w:rsidR="00DF576A" w:rsidRDefault="00DF576A" w:rsidP="00DF576A">
      <w:r>
        <w:t>Больничная ул, 9</w:t>
      </w:r>
    </w:p>
    <w:p w:rsidR="00DF576A" w:rsidRDefault="00DF576A" w:rsidP="00DF576A">
      <w:r>
        <w:t>Больничная ул, 11а стр.3</w:t>
      </w:r>
    </w:p>
    <w:p w:rsidR="00DF576A" w:rsidRDefault="00DF576A" w:rsidP="00DF576A">
      <w:r>
        <w:t>Большакова ул (мкр. Наука), 17</w:t>
      </w:r>
    </w:p>
    <w:p w:rsidR="00DF576A" w:rsidRDefault="00DF576A" w:rsidP="00DF576A">
      <w:r>
        <w:t>Большакова ул (мкр. Наука), 23</w:t>
      </w:r>
    </w:p>
    <w:p w:rsidR="00DF576A" w:rsidRDefault="00DF576A" w:rsidP="00DF576A">
      <w:r>
        <w:t>Большакова ул (мкр. Наука), 27</w:t>
      </w:r>
    </w:p>
    <w:p w:rsidR="00DF576A" w:rsidRDefault="00DF576A" w:rsidP="00DF576A">
      <w:r>
        <w:t>Большакова ул (мкр. Наука), 29</w:t>
      </w:r>
    </w:p>
    <w:p w:rsidR="00DF576A" w:rsidRDefault="00DF576A" w:rsidP="00DF576A">
      <w:r>
        <w:t>Большакова ул (мкр. Наука), 31</w:t>
      </w:r>
    </w:p>
    <w:p w:rsidR="00DF576A" w:rsidRDefault="00DF576A" w:rsidP="00DF576A">
      <w:r>
        <w:t>Большакова ул (мкр. Наука), 31/1</w:t>
      </w:r>
    </w:p>
    <w:p w:rsidR="00DF576A" w:rsidRDefault="00DF576A" w:rsidP="00DF576A">
      <w:r>
        <w:t>Большакова ул (мкр. Наука), 33</w:t>
      </w:r>
    </w:p>
    <w:p w:rsidR="00DF576A" w:rsidRDefault="00DF576A" w:rsidP="00DF576A">
      <w:r>
        <w:t>Большакова ул (мкр. Наука), 35</w:t>
      </w:r>
    </w:p>
    <w:p w:rsidR="00DF576A" w:rsidRDefault="00DF576A" w:rsidP="00DF576A">
      <w:r>
        <w:t>Большакова ул (мкр. Наука), 37</w:t>
      </w:r>
    </w:p>
    <w:p w:rsidR="00DF576A" w:rsidRDefault="00DF576A" w:rsidP="00DF576A">
      <w:r>
        <w:t>Большакова ул (мкр. Наука), 39</w:t>
      </w:r>
    </w:p>
    <w:p w:rsidR="00DF576A" w:rsidRDefault="00DF576A" w:rsidP="00DF576A">
      <w:r>
        <w:t>Большакова ул (мкр. Наука), 41</w:t>
      </w:r>
    </w:p>
    <w:p w:rsidR="00DF576A" w:rsidRDefault="00DF576A" w:rsidP="00DF576A">
      <w:r>
        <w:t>Большакова ул (мкр. Наука), 41/1</w:t>
      </w:r>
    </w:p>
    <w:p w:rsidR="00DF576A" w:rsidRDefault="00DF576A" w:rsidP="00DF576A">
      <w:r>
        <w:t>Большакова ул (мкр. Наука), 43</w:t>
      </w:r>
    </w:p>
    <w:p w:rsidR="00DF576A" w:rsidRDefault="00DF576A" w:rsidP="00DF576A">
      <w:r>
        <w:t>Большакова ул (мкр. Наука), 45</w:t>
      </w:r>
    </w:p>
    <w:p w:rsidR="00DF576A" w:rsidRDefault="00DF576A" w:rsidP="00DF576A">
      <w:r>
        <w:t>Большакова ул (мкр. Наука), 47</w:t>
      </w:r>
    </w:p>
    <w:p w:rsidR="00DF576A" w:rsidRDefault="00DF576A" w:rsidP="00DF576A">
      <w:r>
        <w:t>Большакова ул (мкр. Наука), 49</w:t>
      </w:r>
    </w:p>
    <w:p w:rsidR="00DF576A" w:rsidRDefault="00DF576A" w:rsidP="00DF576A">
      <w:r>
        <w:t>Большакова ул (мкр. Наука), 51</w:t>
      </w:r>
    </w:p>
    <w:p w:rsidR="00DF576A" w:rsidRDefault="00DF576A" w:rsidP="00DF576A">
      <w:r>
        <w:t>Большакова ул (мкр. Наука), 51/1</w:t>
      </w:r>
    </w:p>
    <w:p w:rsidR="00DF576A" w:rsidRDefault="00DF576A" w:rsidP="00DF576A">
      <w:r>
        <w:t>Большакова ул (мкр. Наука), 51а</w:t>
      </w:r>
    </w:p>
    <w:p w:rsidR="00DF576A" w:rsidRDefault="00DF576A" w:rsidP="00DF576A">
      <w:r>
        <w:t>Большакова ул (мкр. Наука), 53</w:t>
      </w:r>
    </w:p>
    <w:p w:rsidR="00DF576A" w:rsidRDefault="00DF576A" w:rsidP="00DF576A">
      <w:r>
        <w:t>Большакова ул (мкр. Наука), 69а</w:t>
      </w:r>
    </w:p>
    <w:p w:rsidR="00DF576A" w:rsidRDefault="00DF576A" w:rsidP="00DF576A">
      <w:r>
        <w:t>Большаковский пер (мкр. Наука), 4</w:t>
      </w:r>
    </w:p>
    <w:p w:rsidR="00DF576A" w:rsidRDefault="00DF576A" w:rsidP="00DF576A">
      <w:r>
        <w:t>Большаниной ул (мкр. Наука), 2/1</w:t>
      </w:r>
    </w:p>
    <w:p w:rsidR="00DF576A" w:rsidRDefault="00DF576A" w:rsidP="00DF576A">
      <w:r>
        <w:t>Большаниной ул (мкр. Наука), 2б</w:t>
      </w:r>
    </w:p>
    <w:p w:rsidR="00DF576A" w:rsidRDefault="00DF576A" w:rsidP="00DF576A">
      <w:r>
        <w:t>Большая Каштачная ул, 53</w:t>
      </w:r>
    </w:p>
    <w:p w:rsidR="00DF576A" w:rsidRDefault="00DF576A" w:rsidP="00DF576A">
      <w:r>
        <w:t>Большая Пионерская ул (село Тимирязевское), 1</w:t>
      </w:r>
    </w:p>
    <w:p w:rsidR="00DF576A" w:rsidRDefault="00DF576A" w:rsidP="00DF576A">
      <w:r>
        <w:t>Большая Пионерская ул (село Тимирязевское), 2</w:t>
      </w:r>
    </w:p>
    <w:p w:rsidR="00DF576A" w:rsidRDefault="00DF576A" w:rsidP="00DF576A">
      <w:r>
        <w:t>Большая Пионерская ул (село Тимирязевское), 3</w:t>
      </w:r>
    </w:p>
    <w:p w:rsidR="00DF576A" w:rsidRDefault="00DF576A" w:rsidP="00DF576A">
      <w:r>
        <w:t>Большая Пионерская ул (село Тимирязевское), 4</w:t>
      </w:r>
    </w:p>
    <w:p w:rsidR="00DF576A" w:rsidRDefault="00DF576A" w:rsidP="00DF576A">
      <w:r>
        <w:t>Большая Пионерская ул (село Тимирязевское), 5</w:t>
      </w:r>
    </w:p>
    <w:p w:rsidR="00DF576A" w:rsidRDefault="00DF576A" w:rsidP="00DF576A">
      <w:r>
        <w:t>Большая Пионерская ул (село Тимирязевское), 8</w:t>
      </w:r>
    </w:p>
    <w:p w:rsidR="00DF576A" w:rsidRDefault="00DF576A" w:rsidP="00DF576A">
      <w:r>
        <w:t>Большая Пионерская ул (село Тимирязевское), 14</w:t>
      </w:r>
    </w:p>
    <w:p w:rsidR="00DF576A" w:rsidRDefault="00DF576A" w:rsidP="00DF576A">
      <w:r>
        <w:t>Большая Пионерская ул (село Тимирязевское), 16</w:t>
      </w:r>
    </w:p>
    <w:p w:rsidR="00DF576A" w:rsidRDefault="00DF576A" w:rsidP="00DF576A">
      <w:r>
        <w:t>Большая Пионерская ул (село Тимирязевское), 18</w:t>
      </w:r>
    </w:p>
    <w:p w:rsidR="00DF576A" w:rsidRDefault="00DF576A" w:rsidP="00DF576A">
      <w:r>
        <w:t>Большая Пионерская улица (село Тимирязевское), 7</w:t>
      </w:r>
    </w:p>
    <w:p w:rsidR="00DF576A" w:rsidRDefault="00DF576A" w:rsidP="00DF576A">
      <w:r>
        <w:t>Большая Подгорная ул, 29</w:t>
      </w:r>
    </w:p>
    <w:p w:rsidR="00DF576A" w:rsidRDefault="00DF576A" w:rsidP="00DF576A">
      <w:r>
        <w:t>Большая Подгорная ул, 31</w:t>
      </w:r>
    </w:p>
    <w:p w:rsidR="00DF576A" w:rsidRDefault="00DF576A" w:rsidP="00DF576A">
      <w:r>
        <w:t>Большая Подгорная ул, 31/1</w:t>
      </w:r>
    </w:p>
    <w:p w:rsidR="00DF576A" w:rsidRDefault="00DF576A" w:rsidP="00DF576A">
      <w:r>
        <w:t>Большая Подгорная ул, 33</w:t>
      </w:r>
    </w:p>
    <w:p w:rsidR="00DF576A" w:rsidRDefault="00DF576A" w:rsidP="00DF576A">
      <w:r>
        <w:t>Большая Подгорная ул, 35</w:t>
      </w:r>
    </w:p>
    <w:p w:rsidR="00DF576A" w:rsidRDefault="00DF576A" w:rsidP="00DF576A">
      <w:r>
        <w:t>Большая Подгорная ул, 37</w:t>
      </w:r>
    </w:p>
    <w:p w:rsidR="00DF576A" w:rsidRDefault="00DF576A" w:rsidP="00DF576A">
      <w:r>
        <w:t>Большая Подгорная ул, 39</w:t>
      </w:r>
    </w:p>
    <w:p w:rsidR="00DF576A" w:rsidRDefault="00DF576A" w:rsidP="00DF576A">
      <w:r>
        <w:t>Большая Подгорная ул, 41</w:t>
      </w:r>
    </w:p>
    <w:p w:rsidR="00DF576A" w:rsidRDefault="00DF576A" w:rsidP="00DF576A">
      <w:r>
        <w:t>Большая Подгорная ул, 41/1</w:t>
      </w:r>
    </w:p>
    <w:p w:rsidR="00DF576A" w:rsidRDefault="00DF576A" w:rsidP="00DF576A">
      <w:r>
        <w:t>Большая Подгорная ул, 41а</w:t>
      </w:r>
    </w:p>
    <w:p w:rsidR="00DF576A" w:rsidRDefault="00DF576A" w:rsidP="00DF576A">
      <w:r>
        <w:t>Большая Подгорная ул, 252</w:t>
      </w:r>
    </w:p>
    <w:p w:rsidR="00DF576A" w:rsidRDefault="00DF576A" w:rsidP="00DF576A">
      <w:r>
        <w:t>Большая Подгорная ул, 254</w:t>
      </w:r>
    </w:p>
    <w:p w:rsidR="00DF576A" w:rsidRDefault="00DF576A" w:rsidP="00DF576A">
      <w:r>
        <w:t>Бородинская ул, 3</w:t>
      </w:r>
    </w:p>
    <w:p w:rsidR="00DF576A" w:rsidRDefault="00DF576A" w:rsidP="00DF576A">
      <w:r>
        <w:t>Бородинская ул, 7</w:t>
      </w:r>
    </w:p>
    <w:p w:rsidR="00DF576A" w:rsidRDefault="00DF576A" w:rsidP="00DF576A">
      <w:r>
        <w:t>Бородинская ул, 10</w:t>
      </w:r>
    </w:p>
    <w:p w:rsidR="00DF576A" w:rsidRDefault="00DF576A" w:rsidP="00DF576A">
      <w:r>
        <w:t>Бородинская ул, 14</w:t>
      </w:r>
    </w:p>
    <w:p w:rsidR="00DF576A" w:rsidRDefault="00DF576A" w:rsidP="00DF576A">
      <w:r>
        <w:t>Братская ул, 7</w:t>
      </w:r>
    </w:p>
    <w:p w:rsidR="00DF576A" w:rsidRDefault="00DF576A" w:rsidP="00DF576A">
      <w:r>
        <w:t>Братская ул, 8</w:t>
      </w:r>
    </w:p>
    <w:p w:rsidR="00DF576A" w:rsidRDefault="00DF576A" w:rsidP="00DF576A">
      <w:r>
        <w:t>Братская ул, 9</w:t>
      </w:r>
    </w:p>
    <w:p w:rsidR="00DF576A" w:rsidRDefault="00DF576A" w:rsidP="00DF576A">
      <w:r>
        <w:t>Братская ул, 11</w:t>
      </w:r>
    </w:p>
    <w:p w:rsidR="00DF576A" w:rsidRDefault="00DF576A" w:rsidP="00DF576A">
      <w:r>
        <w:t>Братская ул, 13</w:t>
      </w:r>
    </w:p>
    <w:p w:rsidR="00DF576A" w:rsidRDefault="00DF576A" w:rsidP="00DF576A">
      <w:r>
        <w:t>Братская ул, 15</w:t>
      </w:r>
    </w:p>
    <w:p w:rsidR="00DF576A" w:rsidRDefault="00DF576A" w:rsidP="00DF576A">
      <w:r>
        <w:t>Братьев Троновых ул (мкр. Наука), 1</w:t>
      </w:r>
    </w:p>
    <w:p w:rsidR="00DF576A" w:rsidRDefault="00DF576A" w:rsidP="00DF576A">
      <w:r>
        <w:t>Братьев Троновых ул (мкр. Наука), 2</w:t>
      </w:r>
    </w:p>
    <w:p w:rsidR="00DF576A" w:rsidRDefault="00DF576A" w:rsidP="00DF576A">
      <w:r>
        <w:t>Братьев Троновых ул (мкр. Наука), 3</w:t>
      </w:r>
    </w:p>
    <w:p w:rsidR="00DF576A" w:rsidRDefault="00DF576A" w:rsidP="00DF576A">
      <w:r>
        <w:t>Братьев Троновых ул (мкр. Наука), 4</w:t>
      </w:r>
    </w:p>
    <w:p w:rsidR="00DF576A" w:rsidRDefault="00DF576A" w:rsidP="00DF576A">
      <w:r>
        <w:t>Братьев Троновых ул (мкр. Наука), 10</w:t>
      </w:r>
    </w:p>
    <w:p w:rsidR="00DF576A" w:rsidRDefault="00DF576A" w:rsidP="00DF576A">
      <w:r>
        <w:t>Братьев Троновых ул (мкр. Наука), 12</w:t>
      </w:r>
    </w:p>
    <w:p w:rsidR="00DF576A" w:rsidRDefault="00DF576A" w:rsidP="00DF576A">
      <w:r>
        <w:t>Братьев Троновых ул (мкр. Наука), 12а</w:t>
      </w:r>
    </w:p>
    <w:p w:rsidR="00DF576A" w:rsidRDefault="00DF576A" w:rsidP="00DF576A">
      <w:r>
        <w:t>Братьев Троновых ул (мкр. Наука), 14</w:t>
      </w:r>
    </w:p>
    <w:p w:rsidR="00DF576A" w:rsidRDefault="00DF576A" w:rsidP="00DF576A">
      <w:r>
        <w:t>Братьев Троновых ул (мкр. Наука), 14 стр.1</w:t>
      </w:r>
    </w:p>
    <w:p w:rsidR="00DF576A" w:rsidRDefault="00DF576A" w:rsidP="00DF576A">
      <w:r>
        <w:t>Братьев Троновых ул (мкр. Наука), 15</w:t>
      </w:r>
    </w:p>
    <w:p w:rsidR="00DF576A" w:rsidRDefault="00DF576A" w:rsidP="00DF576A">
      <w:r>
        <w:t>Братьев Троновых ул (мкр. Наука), 16</w:t>
      </w:r>
    </w:p>
    <w:p w:rsidR="00DF576A" w:rsidRDefault="00DF576A" w:rsidP="00DF576A">
      <w:r>
        <w:t>Братьев Троновых ул (мкр. Наука), 16а</w:t>
      </w:r>
    </w:p>
    <w:p w:rsidR="00DF576A" w:rsidRDefault="00DF576A" w:rsidP="00DF576A">
      <w:r>
        <w:t>Братьев Троновых ул (мкр. Наука), 21</w:t>
      </w:r>
    </w:p>
    <w:p w:rsidR="00DF576A" w:rsidRDefault="00DF576A" w:rsidP="00DF576A">
      <w:r>
        <w:t>Братьев Троновых ул (мкр. Наука), 23</w:t>
      </w:r>
    </w:p>
    <w:p w:rsidR="00DF576A" w:rsidRDefault="00DF576A" w:rsidP="00DF576A">
      <w:r>
        <w:t>Братьев Троновых ул (мкр. Наука), 27</w:t>
      </w:r>
    </w:p>
    <w:p w:rsidR="00DF576A" w:rsidRDefault="00DF576A" w:rsidP="00DF576A">
      <w:r>
        <w:t>Братьев Троновых ул (мкр. Наука), 28</w:t>
      </w:r>
    </w:p>
    <w:p w:rsidR="00DF576A" w:rsidRDefault="00DF576A" w:rsidP="00DF576A">
      <w:r>
        <w:t>Братьев Троновых ул (мкр. Наука), 32</w:t>
      </w:r>
    </w:p>
    <w:p w:rsidR="00DF576A" w:rsidRDefault="00DF576A" w:rsidP="00DF576A">
      <w:r>
        <w:t>Брянская ул, 1</w:t>
      </w:r>
    </w:p>
    <w:p w:rsidR="00DF576A" w:rsidRDefault="00DF576A" w:rsidP="00DF576A">
      <w:r>
        <w:t>Брянская ул, 4</w:t>
      </w:r>
    </w:p>
    <w:p w:rsidR="00DF576A" w:rsidRDefault="00DF576A" w:rsidP="00DF576A">
      <w:r>
        <w:t>Брянская ул, 5</w:t>
      </w:r>
    </w:p>
    <w:p w:rsidR="00DF576A" w:rsidRDefault="00DF576A" w:rsidP="00DF576A">
      <w:r>
        <w:t>Брянская ул, 6</w:t>
      </w:r>
    </w:p>
    <w:p w:rsidR="00DF576A" w:rsidRDefault="00DF576A" w:rsidP="00DF576A">
      <w:r>
        <w:t>Брянская ул, 8</w:t>
      </w:r>
    </w:p>
    <w:p w:rsidR="00DF576A" w:rsidRDefault="00DF576A" w:rsidP="00DF576A">
      <w:r>
        <w:t>Брянская ул, 9</w:t>
      </w:r>
    </w:p>
    <w:p w:rsidR="00DF576A" w:rsidRDefault="00DF576A" w:rsidP="00DF576A">
      <w:r>
        <w:t>Брянская ул, 9а</w:t>
      </w:r>
    </w:p>
    <w:p w:rsidR="00DF576A" w:rsidRDefault="00DF576A" w:rsidP="00DF576A">
      <w:r>
        <w:t>Брянская ул, 10</w:t>
      </w:r>
    </w:p>
    <w:p w:rsidR="00DF576A" w:rsidRDefault="00DF576A" w:rsidP="00DF576A">
      <w:r>
        <w:t>Брянская ул, 11</w:t>
      </w:r>
    </w:p>
    <w:p w:rsidR="00DF576A" w:rsidRDefault="00DF576A" w:rsidP="00DF576A">
      <w:r>
        <w:t>Брянская ул, 12</w:t>
      </w:r>
    </w:p>
    <w:p w:rsidR="00DF576A" w:rsidRDefault="00DF576A" w:rsidP="00DF576A">
      <w:r>
        <w:t>Брянская ул, 13</w:t>
      </w:r>
    </w:p>
    <w:p w:rsidR="00DF576A" w:rsidRDefault="00DF576A" w:rsidP="00DF576A">
      <w:r>
        <w:t>Брянский пер, 7</w:t>
      </w:r>
    </w:p>
    <w:p w:rsidR="00DF576A" w:rsidRDefault="00DF576A" w:rsidP="00DF576A">
      <w:r>
        <w:t>Булгакова ул, 1</w:t>
      </w:r>
    </w:p>
    <w:p w:rsidR="00DF576A" w:rsidRDefault="00DF576A" w:rsidP="00DF576A">
      <w:r>
        <w:t>Булгакова ул, 1а</w:t>
      </w:r>
    </w:p>
    <w:p w:rsidR="00DF576A" w:rsidRDefault="00DF576A" w:rsidP="00DF576A">
      <w:r>
        <w:t>Булгакова ул, 2</w:t>
      </w:r>
    </w:p>
    <w:p w:rsidR="00DF576A" w:rsidRDefault="00DF576A" w:rsidP="00DF576A">
      <w:r>
        <w:t>Булгакова ул, 3</w:t>
      </w:r>
    </w:p>
    <w:p w:rsidR="00DF576A" w:rsidRDefault="00DF576A" w:rsidP="00DF576A">
      <w:r>
        <w:t>Булгакова ул, 4</w:t>
      </w:r>
    </w:p>
    <w:p w:rsidR="00DF576A" w:rsidRDefault="00DF576A" w:rsidP="00DF576A">
      <w:r>
        <w:t>Булгакова ул, 6</w:t>
      </w:r>
    </w:p>
    <w:p w:rsidR="00DF576A" w:rsidRDefault="00DF576A" w:rsidP="00DF576A">
      <w:r>
        <w:t>Булгакова ул, 6</w:t>
      </w:r>
    </w:p>
    <w:p w:rsidR="00DF576A" w:rsidRDefault="00DF576A" w:rsidP="00DF576A">
      <w:r>
        <w:t>Булгакова ул, 7</w:t>
      </w:r>
    </w:p>
    <w:p w:rsidR="00DF576A" w:rsidRDefault="00DF576A" w:rsidP="00DF576A">
      <w:r>
        <w:t>Булгакова ул, 9</w:t>
      </w:r>
    </w:p>
    <w:p w:rsidR="00DF576A" w:rsidRDefault="00DF576A" w:rsidP="00DF576A">
      <w:r>
        <w:t>Вавилова ул. 2</w:t>
      </w:r>
    </w:p>
    <w:p w:rsidR="00DF576A" w:rsidRDefault="00DF576A" w:rsidP="00DF576A">
      <w:r>
        <w:t>Вавилова ул. 2</w:t>
      </w:r>
    </w:p>
    <w:p w:rsidR="00DF576A" w:rsidRDefault="00DF576A" w:rsidP="00DF576A">
      <w:r>
        <w:t>Вавилова ул. 2</w:t>
      </w:r>
    </w:p>
    <w:p w:rsidR="00DF576A" w:rsidRDefault="00DF576A" w:rsidP="00DF576A">
      <w:r>
        <w:t>Вавилова ул. 4</w:t>
      </w:r>
    </w:p>
    <w:p w:rsidR="00DF576A" w:rsidRDefault="00DF576A" w:rsidP="00DF576A">
      <w:r>
        <w:t>Вавилова ул. 6</w:t>
      </w:r>
    </w:p>
    <w:p w:rsidR="00DF576A" w:rsidRDefault="00DF576A" w:rsidP="00DF576A">
      <w:r>
        <w:t>Вавилова ул. 6</w:t>
      </w:r>
    </w:p>
    <w:p w:rsidR="00DF576A" w:rsidRDefault="00DF576A" w:rsidP="00DF576A">
      <w:r>
        <w:t>Вавилова ул. 8</w:t>
      </w:r>
    </w:p>
    <w:p w:rsidR="00DF576A" w:rsidRDefault="00DF576A" w:rsidP="00DF576A">
      <w:r>
        <w:t>Вавилова ул. 10</w:t>
      </w:r>
    </w:p>
    <w:p w:rsidR="00DF576A" w:rsidRDefault="00DF576A" w:rsidP="00DF576A">
      <w:r>
        <w:t>Вавилова ул. 10а</w:t>
      </w:r>
    </w:p>
    <w:p w:rsidR="00DF576A" w:rsidRDefault="00DF576A" w:rsidP="00DF576A">
      <w:r>
        <w:t>Вавилова ул. 10г</w:t>
      </w:r>
    </w:p>
    <w:p w:rsidR="00DF576A" w:rsidRDefault="00DF576A" w:rsidP="00DF576A">
      <w:r>
        <w:t>Вавилова ул. 14</w:t>
      </w:r>
    </w:p>
    <w:p w:rsidR="00DF576A" w:rsidRDefault="00DF576A" w:rsidP="00DF576A">
      <w:r>
        <w:t>Вавилова ул. 15</w:t>
      </w:r>
    </w:p>
    <w:p w:rsidR="00DF576A" w:rsidRDefault="00DF576A" w:rsidP="00DF576A">
      <w:r>
        <w:t>Вавилова ул. 15а</w:t>
      </w:r>
    </w:p>
    <w:p w:rsidR="00DF576A" w:rsidRDefault="00DF576A" w:rsidP="00DF576A">
      <w:r>
        <w:t>Вавилова ул. 15б</w:t>
      </w:r>
    </w:p>
    <w:p w:rsidR="00DF576A" w:rsidRDefault="00DF576A" w:rsidP="00DF576A">
      <w:r>
        <w:t>Вавилова ул. 16</w:t>
      </w:r>
    </w:p>
    <w:p w:rsidR="00DF576A" w:rsidRDefault="00DF576A" w:rsidP="00DF576A">
      <w:r>
        <w:t>Вавилова ул. 20</w:t>
      </w:r>
    </w:p>
    <w:p w:rsidR="00DF576A" w:rsidRDefault="00DF576A" w:rsidP="00DF576A">
      <w:r>
        <w:t>Вавилова ул. 22</w:t>
      </w:r>
    </w:p>
    <w:p w:rsidR="00DF576A" w:rsidRDefault="00DF576A" w:rsidP="00DF576A">
      <w:r>
        <w:t>Вагонный пер, 1</w:t>
      </w:r>
    </w:p>
    <w:p w:rsidR="00DF576A" w:rsidRDefault="00DF576A" w:rsidP="00DF576A">
      <w:r>
        <w:t>Вагонный пер, 2</w:t>
      </w:r>
    </w:p>
    <w:p w:rsidR="00DF576A" w:rsidRDefault="00DF576A" w:rsidP="00DF576A">
      <w:r>
        <w:t>Вагонный пер, 3</w:t>
      </w:r>
    </w:p>
    <w:p w:rsidR="00DF576A" w:rsidRDefault="00DF576A" w:rsidP="00DF576A">
      <w:r>
        <w:t>Вагонный пер, 4</w:t>
      </w:r>
    </w:p>
    <w:p w:rsidR="00DF576A" w:rsidRDefault="00DF576A" w:rsidP="00DF576A">
      <w:r>
        <w:t>Вагонный пер, 5</w:t>
      </w:r>
    </w:p>
    <w:p w:rsidR="00DF576A" w:rsidRDefault="00DF576A" w:rsidP="00DF576A">
      <w:r>
        <w:t>Вагонный пер, 6</w:t>
      </w:r>
    </w:p>
    <w:p w:rsidR="00DF576A" w:rsidRDefault="00DF576A" w:rsidP="00DF576A">
      <w:r>
        <w:t>Вагонный пер, 7</w:t>
      </w:r>
    </w:p>
    <w:p w:rsidR="00DF576A" w:rsidRDefault="00DF576A" w:rsidP="00DF576A">
      <w:r>
        <w:t>Вагонный пер, 8</w:t>
      </w:r>
    </w:p>
    <w:p w:rsidR="00DF576A" w:rsidRDefault="00DF576A" w:rsidP="00DF576A">
      <w:r>
        <w:t>Вагонный пер, 9</w:t>
      </w:r>
    </w:p>
    <w:p w:rsidR="00DF576A" w:rsidRDefault="00DF576A" w:rsidP="00DF576A">
      <w:r>
        <w:t>Вагонный пер, 11</w:t>
      </w:r>
    </w:p>
    <w:p w:rsidR="00DF576A" w:rsidRDefault="00DF576A" w:rsidP="00DF576A">
      <w:r>
        <w:t>Вагонный пер, 11а</w:t>
      </w:r>
    </w:p>
    <w:p w:rsidR="00DF576A" w:rsidRDefault="00DF576A" w:rsidP="00DF576A">
      <w:r>
        <w:t>Васильковый пер, 1</w:t>
      </w:r>
    </w:p>
    <w:p w:rsidR="00DF576A" w:rsidRDefault="00DF576A" w:rsidP="00DF576A">
      <w:r>
        <w:t>Васильковый пер, 2</w:t>
      </w:r>
    </w:p>
    <w:p w:rsidR="00DF576A" w:rsidRDefault="00DF576A" w:rsidP="00DF576A">
      <w:r>
        <w:t>Васильковый пер, 4</w:t>
      </w:r>
    </w:p>
    <w:p w:rsidR="00DF576A" w:rsidRDefault="00DF576A" w:rsidP="00DF576A">
      <w:r>
        <w:t>Васильковый пер, 5</w:t>
      </w:r>
    </w:p>
    <w:p w:rsidR="00DF576A" w:rsidRDefault="00DF576A" w:rsidP="00DF576A">
      <w:r>
        <w:t>Васильковый пер, 6</w:t>
      </w:r>
    </w:p>
    <w:p w:rsidR="00DF576A" w:rsidRDefault="00DF576A" w:rsidP="00DF576A">
      <w:r>
        <w:t>Васильковый пер, 7</w:t>
      </w:r>
    </w:p>
    <w:p w:rsidR="00DF576A" w:rsidRDefault="00DF576A" w:rsidP="00DF576A">
      <w:r>
        <w:t>Васильковый пер, 8</w:t>
      </w:r>
    </w:p>
    <w:p w:rsidR="00DF576A" w:rsidRDefault="00DF576A" w:rsidP="00DF576A">
      <w:r>
        <w:t>Васильковый пер, 9</w:t>
      </w:r>
    </w:p>
    <w:p w:rsidR="00DF576A" w:rsidRDefault="00DF576A" w:rsidP="00DF576A">
      <w:r>
        <w:t>Васильковый пер, 10</w:t>
      </w:r>
    </w:p>
    <w:p w:rsidR="00DF576A" w:rsidRDefault="00DF576A" w:rsidP="00DF576A">
      <w:r>
        <w:t>Васильковый пер, 11</w:t>
      </w:r>
    </w:p>
    <w:p w:rsidR="00DF576A" w:rsidRDefault="00DF576A" w:rsidP="00DF576A">
      <w:r>
        <w:t>Васильковый пер, 12</w:t>
      </w:r>
    </w:p>
    <w:p w:rsidR="00DF576A" w:rsidRDefault="00DF576A" w:rsidP="00DF576A">
      <w:r>
        <w:t>Васильковый пер, 13</w:t>
      </w:r>
    </w:p>
    <w:p w:rsidR="00DF576A" w:rsidRDefault="00DF576A" w:rsidP="00DF576A">
      <w:r>
        <w:t>Васильковый пер, 14</w:t>
      </w:r>
    </w:p>
    <w:p w:rsidR="00DF576A" w:rsidRDefault="00DF576A" w:rsidP="00DF576A">
      <w:r>
        <w:t>Васюганская ул, 5</w:t>
      </w:r>
    </w:p>
    <w:p w:rsidR="00DF576A" w:rsidRDefault="00DF576A" w:rsidP="00DF576A">
      <w:r>
        <w:t>Васюганская ул, 9</w:t>
      </w:r>
    </w:p>
    <w:p w:rsidR="00DF576A" w:rsidRDefault="00DF576A" w:rsidP="00DF576A">
      <w:r>
        <w:t>Васюганская ул, 11</w:t>
      </w:r>
    </w:p>
    <w:p w:rsidR="00DF576A" w:rsidRDefault="00DF576A" w:rsidP="00DF576A">
      <w:r>
        <w:t>Васюганская ул, 13</w:t>
      </w:r>
    </w:p>
    <w:p w:rsidR="00DF576A" w:rsidRDefault="00DF576A" w:rsidP="00DF576A">
      <w:r>
        <w:t>Васюганская ул, 13а</w:t>
      </w:r>
    </w:p>
    <w:p w:rsidR="00DF576A" w:rsidRDefault="00DF576A" w:rsidP="00DF576A">
      <w:r>
        <w:t>Ватутина ул, 2</w:t>
      </w:r>
    </w:p>
    <w:p w:rsidR="00DF576A" w:rsidRDefault="00DF576A" w:rsidP="00DF576A">
      <w:r>
        <w:t>Ватутина ул, 4</w:t>
      </w:r>
    </w:p>
    <w:p w:rsidR="00DF576A" w:rsidRDefault="00DF576A" w:rsidP="00DF576A">
      <w:r>
        <w:t>Ватутина ул, 6</w:t>
      </w:r>
    </w:p>
    <w:p w:rsidR="00DF576A" w:rsidRDefault="00DF576A" w:rsidP="00DF576A">
      <w:r>
        <w:t>Ватутина ул, 7</w:t>
      </w:r>
    </w:p>
    <w:p w:rsidR="00DF576A" w:rsidRDefault="00DF576A" w:rsidP="00DF576A">
      <w:r>
        <w:t>Ватутина ул, 9</w:t>
      </w:r>
    </w:p>
    <w:p w:rsidR="00DF576A" w:rsidRDefault="00DF576A" w:rsidP="00DF576A">
      <w:r>
        <w:t>Ватутина ул, 11</w:t>
      </w:r>
    </w:p>
    <w:p w:rsidR="00DF576A" w:rsidRDefault="00DF576A" w:rsidP="00DF576A">
      <w:r>
        <w:t>Ватутина ул, 13</w:t>
      </w:r>
    </w:p>
    <w:p w:rsidR="00DF576A" w:rsidRDefault="00DF576A" w:rsidP="00DF576A">
      <w:r>
        <w:t>Ватутина ул, 15</w:t>
      </w:r>
    </w:p>
    <w:p w:rsidR="00DF576A" w:rsidRDefault="00DF576A" w:rsidP="00DF576A">
      <w:r>
        <w:t>Ватутина ул, 17</w:t>
      </w:r>
    </w:p>
    <w:p w:rsidR="00DF576A" w:rsidRDefault="00DF576A" w:rsidP="00DF576A">
      <w:r>
        <w:t>Ватутина ул, 19</w:t>
      </w:r>
    </w:p>
    <w:p w:rsidR="00DF576A" w:rsidRDefault="00DF576A" w:rsidP="00DF576A">
      <w:r>
        <w:t>Ватутина ул, 21</w:t>
      </w:r>
    </w:p>
    <w:p w:rsidR="00DF576A" w:rsidRDefault="00DF576A" w:rsidP="00DF576A">
      <w:r>
        <w:t>Ватутина ул, 22</w:t>
      </w:r>
    </w:p>
    <w:p w:rsidR="00DF576A" w:rsidRDefault="00DF576A" w:rsidP="00DF576A">
      <w:r>
        <w:t>Ватутина ул, 22/1</w:t>
      </w:r>
    </w:p>
    <w:p w:rsidR="00DF576A" w:rsidRDefault="00DF576A" w:rsidP="00DF576A">
      <w:r>
        <w:t>Ватутина ул, 23</w:t>
      </w:r>
    </w:p>
    <w:p w:rsidR="00DF576A" w:rsidRDefault="00DF576A" w:rsidP="00DF576A">
      <w:r>
        <w:t>Ватутина ул, 24</w:t>
      </w:r>
    </w:p>
    <w:p w:rsidR="00DF576A" w:rsidRDefault="00DF576A" w:rsidP="00DF576A">
      <w:r>
        <w:t>Ватутина ул, 25</w:t>
      </w:r>
    </w:p>
    <w:p w:rsidR="00DF576A" w:rsidRDefault="00DF576A" w:rsidP="00DF576A">
      <w:r>
        <w:t>Ватутина ул, 26</w:t>
      </w:r>
    </w:p>
    <w:p w:rsidR="00DF576A" w:rsidRDefault="00DF576A" w:rsidP="00DF576A">
      <w:r>
        <w:t>Ватутина ул, 28</w:t>
      </w:r>
    </w:p>
    <w:p w:rsidR="00DF576A" w:rsidRDefault="00DF576A" w:rsidP="00DF576A">
      <w:r>
        <w:t>Ватутина ул, 29</w:t>
      </w:r>
    </w:p>
    <w:p w:rsidR="00DF576A" w:rsidRDefault="00DF576A" w:rsidP="00DF576A">
      <w:r>
        <w:t>Ватутина ул, 32</w:t>
      </w:r>
    </w:p>
    <w:p w:rsidR="00DF576A" w:rsidRDefault="00DF576A" w:rsidP="00DF576A">
      <w:r>
        <w:t>Ватутина ул, 34/2</w:t>
      </w:r>
    </w:p>
    <w:p w:rsidR="00DF576A" w:rsidRDefault="00DF576A" w:rsidP="00DF576A">
      <w:r>
        <w:t>Венгерская ул, 1</w:t>
      </w:r>
    </w:p>
    <w:p w:rsidR="00DF576A" w:rsidRDefault="00DF576A" w:rsidP="00DF576A">
      <w:r>
        <w:t>Венгерская ул, 1а</w:t>
      </w:r>
    </w:p>
    <w:p w:rsidR="00DF576A" w:rsidRDefault="00DF576A" w:rsidP="00DF576A">
      <w:r>
        <w:t>Венгерская ул, 2</w:t>
      </w:r>
    </w:p>
    <w:p w:rsidR="00DF576A" w:rsidRDefault="00DF576A" w:rsidP="00DF576A">
      <w:r>
        <w:t>Венгерская ул, 3а</w:t>
      </w:r>
    </w:p>
    <w:p w:rsidR="00DF576A" w:rsidRDefault="00DF576A" w:rsidP="00DF576A">
      <w:r>
        <w:t>Венгерская ул, 4</w:t>
      </w:r>
    </w:p>
    <w:p w:rsidR="00DF576A" w:rsidRDefault="00DF576A" w:rsidP="00DF576A">
      <w:r>
        <w:t>Венгерская ул, 6</w:t>
      </w:r>
    </w:p>
    <w:p w:rsidR="00DF576A" w:rsidRDefault="00DF576A" w:rsidP="00DF576A">
      <w:r>
        <w:t>Венгерская ул, 7</w:t>
      </w:r>
    </w:p>
    <w:p w:rsidR="00DF576A" w:rsidRDefault="00DF576A" w:rsidP="00DF576A">
      <w:r>
        <w:t>Венгерская ул, 7/4</w:t>
      </w:r>
    </w:p>
    <w:p w:rsidR="00DF576A" w:rsidRDefault="00DF576A" w:rsidP="00DF576A">
      <w:r>
        <w:t>Венгерская ул, 8</w:t>
      </w:r>
    </w:p>
    <w:p w:rsidR="00DF576A" w:rsidRDefault="00DF576A" w:rsidP="00DF576A">
      <w:r>
        <w:t>Венгерская ул, 9</w:t>
      </w:r>
    </w:p>
    <w:p w:rsidR="00DF576A" w:rsidRDefault="00DF576A" w:rsidP="00DF576A">
      <w:r>
        <w:t>Венгерская ул, 9/1</w:t>
      </w:r>
    </w:p>
    <w:p w:rsidR="00DF576A" w:rsidRDefault="00DF576A" w:rsidP="00DF576A">
      <w:r>
        <w:t>Венгерская ул, 10</w:t>
      </w:r>
    </w:p>
    <w:p w:rsidR="00DF576A" w:rsidRDefault="00DF576A" w:rsidP="00DF576A">
      <w:r>
        <w:t>Венгерская ул, 10 стр.3</w:t>
      </w:r>
    </w:p>
    <w:p w:rsidR="00DF576A" w:rsidRDefault="00DF576A" w:rsidP="00DF576A">
      <w:r>
        <w:t>Венгерская ул, 12</w:t>
      </w:r>
    </w:p>
    <w:p w:rsidR="00DF576A" w:rsidRDefault="00DF576A" w:rsidP="00DF576A">
      <w:r>
        <w:t>Венгерская ул, 13</w:t>
      </w:r>
    </w:p>
    <w:p w:rsidR="00DF576A" w:rsidRDefault="00DF576A" w:rsidP="00DF576A">
      <w:r>
        <w:t>Венгерская ул, 13/1</w:t>
      </w:r>
    </w:p>
    <w:p w:rsidR="00DF576A" w:rsidRDefault="00DF576A" w:rsidP="00DF576A">
      <w:r>
        <w:t>Вербный пер, п. Росинка, 7</w:t>
      </w:r>
    </w:p>
    <w:p w:rsidR="00DF576A" w:rsidRDefault="00DF576A" w:rsidP="00DF576A">
      <w:r>
        <w:t>Вербный пер, п. Росинка, 16</w:t>
      </w:r>
    </w:p>
    <w:p w:rsidR="00DF576A" w:rsidRDefault="00DF576A" w:rsidP="00DF576A">
      <w:r>
        <w:t>Вилюйская ул, 1</w:t>
      </w:r>
    </w:p>
    <w:p w:rsidR="00DF576A" w:rsidRDefault="00DF576A" w:rsidP="00DF576A">
      <w:r>
        <w:t>Вилюйская ул, 3</w:t>
      </w:r>
    </w:p>
    <w:p w:rsidR="00DF576A" w:rsidRDefault="00DF576A" w:rsidP="00DF576A">
      <w:r>
        <w:t>Вилюйская ул, 5</w:t>
      </w:r>
    </w:p>
    <w:p w:rsidR="00DF576A" w:rsidRDefault="00DF576A" w:rsidP="00DF576A">
      <w:r>
        <w:t>Вилюйская ул, 5 стр1</w:t>
      </w:r>
    </w:p>
    <w:p w:rsidR="00DF576A" w:rsidRDefault="00DF576A" w:rsidP="00DF576A">
      <w:r>
        <w:t>Вилюйская ул, 7</w:t>
      </w:r>
    </w:p>
    <w:p w:rsidR="00DF576A" w:rsidRDefault="00DF576A" w:rsidP="00DF576A">
      <w:r>
        <w:t>Вилюйская ул, 8</w:t>
      </w:r>
    </w:p>
    <w:p w:rsidR="00DF576A" w:rsidRDefault="00DF576A" w:rsidP="00DF576A">
      <w:r>
        <w:t>Вилюйская ул, 9</w:t>
      </w:r>
    </w:p>
    <w:p w:rsidR="00DF576A" w:rsidRDefault="00DF576A" w:rsidP="00DF576A">
      <w:r>
        <w:t>Вилюйская ул, 10а</w:t>
      </w:r>
    </w:p>
    <w:p w:rsidR="00DF576A" w:rsidRDefault="00DF576A" w:rsidP="00DF576A">
      <w:r>
        <w:t>Вилюйская ул, 16</w:t>
      </w:r>
    </w:p>
    <w:p w:rsidR="00DF576A" w:rsidRDefault="00DF576A" w:rsidP="00DF576A">
      <w:r>
        <w:t>Вилюйская ул, 17</w:t>
      </w:r>
    </w:p>
    <w:p w:rsidR="00DF576A" w:rsidRDefault="00DF576A" w:rsidP="00DF576A">
      <w:r>
        <w:t>Вилюйская ул, 19</w:t>
      </w:r>
    </w:p>
    <w:p w:rsidR="00DF576A" w:rsidRDefault="00DF576A" w:rsidP="00DF576A">
      <w:r>
        <w:t>Вилюйская ул, 21</w:t>
      </w:r>
    </w:p>
    <w:p w:rsidR="00DF576A" w:rsidRDefault="00DF576A" w:rsidP="00DF576A">
      <w:r>
        <w:t>Вилюйская ул, 22</w:t>
      </w:r>
    </w:p>
    <w:p w:rsidR="00DF576A" w:rsidRDefault="00DF576A" w:rsidP="00DF576A">
      <w:r>
        <w:t>Вилюйская ул, 23</w:t>
      </w:r>
    </w:p>
    <w:p w:rsidR="00DF576A" w:rsidRDefault="00DF576A" w:rsidP="00DF576A">
      <w:r>
        <w:t>Вилюйская ул, 24</w:t>
      </w:r>
    </w:p>
    <w:p w:rsidR="00DF576A" w:rsidRDefault="00DF576A" w:rsidP="00DF576A">
      <w:r>
        <w:t>Вилюйская ул, 25</w:t>
      </w:r>
    </w:p>
    <w:p w:rsidR="00DF576A" w:rsidRDefault="00DF576A" w:rsidP="00DF576A">
      <w:r>
        <w:t>Вилюйская ул, 26/1</w:t>
      </w:r>
    </w:p>
    <w:p w:rsidR="00DF576A" w:rsidRDefault="00DF576A" w:rsidP="00DF576A">
      <w:r>
        <w:t>Вилюйская ул, 27</w:t>
      </w:r>
    </w:p>
    <w:p w:rsidR="00DF576A" w:rsidRDefault="00DF576A" w:rsidP="00DF576A">
      <w:r>
        <w:t>Вилюйская ул, 28</w:t>
      </w:r>
    </w:p>
    <w:p w:rsidR="00DF576A" w:rsidRDefault="00DF576A" w:rsidP="00DF576A">
      <w:r>
        <w:t>Вилюйская ул, 29</w:t>
      </w:r>
    </w:p>
    <w:p w:rsidR="00DF576A" w:rsidRDefault="00DF576A" w:rsidP="00DF576A">
      <w:r>
        <w:t>Вилюйская ул, 30</w:t>
      </w:r>
    </w:p>
    <w:p w:rsidR="00DF576A" w:rsidRDefault="00DF576A" w:rsidP="00DF576A">
      <w:r>
        <w:t>Вилюйская ул, 31</w:t>
      </w:r>
    </w:p>
    <w:p w:rsidR="00DF576A" w:rsidRDefault="00DF576A" w:rsidP="00DF576A">
      <w:r>
        <w:t>Вилюйская ул, 33</w:t>
      </w:r>
    </w:p>
    <w:p w:rsidR="00DF576A" w:rsidRDefault="00DF576A" w:rsidP="00DF576A">
      <w:r>
        <w:t>Вилюйская ул, 34</w:t>
      </w:r>
    </w:p>
    <w:p w:rsidR="00DF576A" w:rsidRDefault="00DF576A" w:rsidP="00DF576A">
      <w:r>
        <w:t>Вилюйская ул, 35</w:t>
      </w:r>
    </w:p>
    <w:p w:rsidR="00DF576A" w:rsidRDefault="00DF576A" w:rsidP="00DF576A">
      <w:r>
        <w:t>Вилюйская ул, 36</w:t>
      </w:r>
    </w:p>
    <w:p w:rsidR="00DF576A" w:rsidRDefault="00DF576A" w:rsidP="00DF576A">
      <w:r>
        <w:t>Вилюйская ул, 38</w:t>
      </w:r>
    </w:p>
    <w:p w:rsidR="00DF576A" w:rsidRDefault="00DF576A" w:rsidP="00DF576A">
      <w:r>
        <w:t>Вилюйская ул, 40/1</w:t>
      </w:r>
    </w:p>
    <w:p w:rsidR="00DF576A" w:rsidRDefault="00DF576A" w:rsidP="00DF576A">
      <w:r>
        <w:t>Вилюйская ул, 40а стр. 4</w:t>
      </w:r>
    </w:p>
    <w:p w:rsidR="00DF576A" w:rsidRDefault="00DF576A" w:rsidP="00DF576A">
      <w:r>
        <w:t>Вилюйская ул, 40а стр.7</w:t>
      </w:r>
    </w:p>
    <w:p w:rsidR="00DF576A" w:rsidRDefault="00DF576A" w:rsidP="00DF576A">
      <w:r>
        <w:t>Вилюйская ул, 52</w:t>
      </w:r>
    </w:p>
    <w:p w:rsidR="00DF576A" w:rsidRDefault="00DF576A" w:rsidP="00DF576A">
      <w:r>
        <w:t>Вилюйская ул, 52 стр. 7</w:t>
      </w:r>
    </w:p>
    <w:p w:rsidR="00DF576A" w:rsidRDefault="00DF576A" w:rsidP="00DF576A">
      <w:r>
        <w:t>Вилюйская ул, 52/1</w:t>
      </w:r>
    </w:p>
    <w:p w:rsidR="00DF576A" w:rsidRDefault="00DF576A" w:rsidP="00DF576A">
      <w:r>
        <w:t>Вилюйская ул, 52/8</w:t>
      </w:r>
    </w:p>
    <w:p w:rsidR="00DF576A" w:rsidRDefault="00DF576A" w:rsidP="00DF576A">
      <w:r>
        <w:t>Вилюйская ул, 52а</w:t>
      </w:r>
    </w:p>
    <w:p w:rsidR="00DF576A" w:rsidRDefault="00DF576A" w:rsidP="00DF576A">
      <w:r>
        <w:t>Вилюйская ул, 52а</w:t>
      </w:r>
    </w:p>
    <w:p w:rsidR="00DF576A" w:rsidRDefault="00DF576A" w:rsidP="00DF576A">
      <w:r>
        <w:t>Вилюйская ул, 52а стр, 4</w:t>
      </w:r>
    </w:p>
    <w:p w:rsidR="00DF576A" w:rsidRDefault="00DF576A" w:rsidP="00DF576A">
      <w:r>
        <w:t>Вилюйская ул, 52а стр. 3</w:t>
      </w:r>
    </w:p>
    <w:p w:rsidR="00DF576A" w:rsidRDefault="00DF576A" w:rsidP="00DF576A">
      <w:r>
        <w:t>Вилюйская ул, 52а стр. 8</w:t>
      </w:r>
    </w:p>
    <w:p w:rsidR="00DF576A" w:rsidRDefault="00DF576A" w:rsidP="00DF576A">
      <w:r>
        <w:t>Вилюйская ул, 52а стр. 11</w:t>
      </w:r>
    </w:p>
    <w:p w:rsidR="00DF576A" w:rsidRDefault="00DF576A" w:rsidP="00DF576A">
      <w:r>
        <w:t>Вилюйская ул, 52а стр. 16</w:t>
      </w:r>
    </w:p>
    <w:p w:rsidR="00DF576A" w:rsidRDefault="00DF576A" w:rsidP="00DF576A">
      <w:r>
        <w:t>Вилюйская ул, 52б</w:t>
      </w:r>
    </w:p>
    <w:p w:rsidR="00DF576A" w:rsidRDefault="00DF576A" w:rsidP="00DF576A">
      <w:r>
        <w:t>Вилюйская ул, 54</w:t>
      </w:r>
    </w:p>
    <w:p w:rsidR="00DF576A" w:rsidRDefault="00DF576A" w:rsidP="00DF576A">
      <w:r>
        <w:t>Вилюйский 1-й проезд, 4</w:t>
      </w:r>
    </w:p>
    <w:p w:rsidR="00DF576A" w:rsidRDefault="00DF576A" w:rsidP="00DF576A">
      <w:r>
        <w:t xml:space="preserve">Вилюйский 1-й проезд, 4 </w:t>
      </w:r>
    </w:p>
    <w:p w:rsidR="00DF576A" w:rsidRDefault="00DF576A" w:rsidP="00DF576A">
      <w:r>
        <w:t>Вилюйский 1-й проезд, 4а</w:t>
      </w:r>
    </w:p>
    <w:p w:rsidR="00DF576A" w:rsidRDefault="00DF576A" w:rsidP="00DF576A">
      <w:r>
        <w:t>Вилюйский 1-й проезд, 4а/1</w:t>
      </w:r>
    </w:p>
    <w:p w:rsidR="00DF576A" w:rsidRDefault="00DF576A" w:rsidP="00DF576A">
      <w:r>
        <w:t>Вилюйский 1-й проезд, 6 стр.10</w:t>
      </w:r>
    </w:p>
    <w:p w:rsidR="00DF576A" w:rsidRDefault="00DF576A" w:rsidP="00DF576A">
      <w:r>
        <w:t>Вилюйский проезд, 5</w:t>
      </w:r>
    </w:p>
    <w:p w:rsidR="00DF576A" w:rsidRDefault="00DF576A" w:rsidP="00DF576A">
      <w:r>
        <w:t>Вилюйский проезд, 7</w:t>
      </w:r>
    </w:p>
    <w:p w:rsidR="00DF576A" w:rsidRDefault="00DF576A" w:rsidP="00DF576A">
      <w:r>
        <w:t>Вилюйский проезд, 9</w:t>
      </w:r>
    </w:p>
    <w:p w:rsidR="00DF576A" w:rsidRDefault="00DF576A" w:rsidP="00DF576A">
      <w:r>
        <w:t>Вилюйский проезд, 11</w:t>
      </w:r>
    </w:p>
    <w:p w:rsidR="00DF576A" w:rsidRDefault="00DF576A" w:rsidP="00DF576A">
      <w:r>
        <w:t>Витимская ул, 1/2</w:t>
      </w:r>
    </w:p>
    <w:p w:rsidR="00DF576A" w:rsidRDefault="00DF576A" w:rsidP="00DF576A">
      <w:r>
        <w:t>Витимская ул, 1/3</w:t>
      </w:r>
    </w:p>
    <w:p w:rsidR="00DF576A" w:rsidRDefault="00DF576A" w:rsidP="00DF576A">
      <w:r>
        <w:t>Витимская ул, 3</w:t>
      </w:r>
    </w:p>
    <w:p w:rsidR="00DF576A" w:rsidRDefault="00DF576A" w:rsidP="00DF576A">
      <w:r>
        <w:t>Витимская ул, 5</w:t>
      </w:r>
    </w:p>
    <w:p w:rsidR="00DF576A" w:rsidRDefault="00DF576A" w:rsidP="00DF576A">
      <w:r>
        <w:t>Витимская ул, 6</w:t>
      </w:r>
    </w:p>
    <w:p w:rsidR="00DF576A" w:rsidRDefault="00DF576A" w:rsidP="00DF576A">
      <w:r>
        <w:t>Витимская ул, 6/1</w:t>
      </w:r>
    </w:p>
    <w:p w:rsidR="00DF576A" w:rsidRDefault="00DF576A" w:rsidP="00DF576A">
      <w:r>
        <w:t>Витимская ул, 7</w:t>
      </w:r>
    </w:p>
    <w:p w:rsidR="00DF576A" w:rsidRDefault="00DF576A" w:rsidP="00DF576A">
      <w:r>
        <w:t>Витимская ул, 8</w:t>
      </w:r>
    </w:p>
    <w:p w:rsidR="00DF576A" w:rsidRDefault="00DF576A" w:rsidP="00DF576A">
      <w:r>
        <w:t>Витимская ул, 9</w:t>
      </w:r>
    </w:p>
    <w:p w:rsidR="00DF576A" w:rsidRDefault="00DF576A" w:rsidP="00DF576A">
      <w:r>
        <w:t>Витимская ул, 10</w:t>
      </w:r>
    </w:p>
    <w:p w:rsidR="00DF576A" w:rsidRDefault="00DF576A" w:rsidP="00DF576A">
      <w:r>
        <w:t>Витимская ул, 11</w:t>
      </w:r>
    </w:p>
    <w:p w:rsidR="00DF576A" w:rsidRDefault="00DF576A" w:rsidP="00DF576A">
      <w:r>
        <w:t>Витимская ул, 12</w:t>
      </w:r>
    </w:p>
    <w:p w:rsidR="00DF576A" w:rsidRDefault="00DF576A" w:rsidP="00DF576A">
      <w:r>
        <w:t>Витимская ул, 13</w:t>
      </w:r>
    </w:p>
    <w:p w:rsidR="00DF576A" w:rsidRDefault="00DF576A" w:rsidP="00DF576A">
      <w:r>
        <w:t>Витимская ул, 14</w:t>
      </w:r>
    </w:p>
    <w:p w:rsidR="00DF576A" w:rsidRDefault="00DF576A" w:rsidP="00DF576A">
      <w:r>
        <w:t>Витимская ул, 15</w:t>
      </w:r>
    </w:p>
    <w:p w:rsidR="00DF576A" w:rsidRDefault="00DF576A" w:rsidP="00DF576A">
      <w:r>
        <w:t>Витимская ул, 16</w:t>
      </w:r>
    </w:p>
    <w:p w:rsidR="00DF576A" w:rsidRDefault="00DF576A" w:rsidP="00DF576A">
      <w:r>
        <w:t>Витимская ул, 16а</w:t>
      </w:r>
    </w:p>
    <w:p w:rsidR="00DF576A" w:rsidRDefault="00DF576A" w:rsidP="00DF576A">
      <w:r>
        <w:t>Витимская ул, 17</w:t>
      </w:r>
    </w:p>
    <w:p w:rsidR="00DF576A" w:rsidRDefault="00DF576A" w:rsidP="00DF576A">
      <w:r>
        <w:t>Витимская ул, 18</w:t>
      </w:r>
    </w:p>
    <w:p w:rsidR="00DF576A" w:rsidRDefault="00DF576A" w:rsidP="00DF576A">
      <w:r>
        <w:t>Витимская ул, 19</w:t>
      </w:r>
    </w:p>
    <w:p w:rsidR="00DF576A" w:rsidRDefault="00DF576A" w:rsidP="00DF576A">
      <w:r>
        <w:t>Витимская ул, 20</w:t>
      </w:r>
    </w:p>
    <w:p w:rsidR="00DF576A" w:rsidRDefault="00DF576A" w:rsidP="00DF576A">
      <w:r>
        <w:t>Витимская ул, 21</w:t>
      </w:r>
    </w:p>
    <w:p w:rsidR="00DF576A" w:rsidRDefault="00DF576A" w:rsidP="00DF576A">
      <w:r>
        <w:t>Витимская ул, 22</w:t>
      </w:r>
    </w:p>
    <w:p w:rsidR="00DF576A" w:rsidRDefault="00DF576A" w:rsidP="00DF576A">
      <w:r>
        <w:t>Витимская ул, 23</w:t>
      </w:r>
    </w:p>
    <w:p w:rsidR="00DF576A" w:rsidRDefault="00DF576A" w:rsidP="00DF576A">
      <w:r>
        <w:t>Витимская ул, 24</w:t>
      </w:r>
    </w:p>
    <w:p w:rsidR="00DF576A" w:rsidRDefault="00DF576A" w:rsidP="00DF576A">
      <w:r>
        <w:t>Витимская ул, 25</w:t>
      </w:r>
    </w:p>
    <w:p w:rsidR="00DF576A" w:rsidRDefault="00DF576A" w:rsidP="00DF576A">
      <w:r>
        <w:t>Витимская ул, 25а</w:t>
      </w:r>
    </w:p>
    <w:p w:rsidR="00DF576A" w:rsidRDefault="00DF576A" w:rsidP="00DF576A">
      <w:r>
        <w:t>Витимская ул, 26</w:t>
      </w:r>
    </w:p>
    <w:p w:rsidR="00DF576A" w:rsidRDefault="00DF576A" w:rsidP="00DF576A">
      <w:r>
        <w:t>Витимская ул, 27</w:t>
      </w:r>
    </w:p>
    <w:p w:rsidR="00DF576A" w:rsidRDefault="00DF576A" w:rsidP="00DF576A">
      <w:r>
        <w:t>Витимская ул, 28</w:t>
      </w:r>
    </w:p>
    <w:p w:rsidR="00DF576A" w:rsidRDefault="00DF576A" w:rsidP="00DF576A">
      <w:r>
        <w:t>Витимская ул, 28а</w:t>
      </w:r>
    </w:p>
    <w:p w:rsidR="00DF576A" w:rsidRDefault="00DF576A" w:rsidP="00DF576A">
      <w:r>
        <w:t>Витимская ул, 29</w:t>
      </w:r>
    </w:p>
    <w:p w:rsidR="00DF576A" w:rsidRDefault="00DF576A" w:rsidP="00DF576A">
      <w:r>
        <w:t>Витимская ул, 30</w:t>
      </w:r>
    </w:p>
    <w:p w:rsidR="00DF576A" w:rsidRDefault="00DF576A" w:rsidP="00DF576A">
      <w:r>
        <w:t>Витимская ул, 31</w:t>
      </w:r>
    </w:p>
    <w:p w:rsidR="00DF576A" w:rsidRDefault="00DF576A" w:rsidP="00DF576A">
      <w:r>
        <w:t>Витимская ул, 32</w:t>
      </w:r>
    </w:p>
    <w:p w:rsidR="00DF576A" w:rsidRDefault="00DF576A" w:rsidP="00DF576A">
      <w:r>
        <w:t>Витимская ул, 35</w:t>
      </w:r>
    </w:p>
    <w:p w:rsidR="00DF576A" w:rsidRDefault="00DF576A" w:rsidP="00DF576A">
      <w:r>
        <w:t>Витимская ул, 36</w:t>
      </w:r>
    </w:p>
    <w:p w:rsidR="00DF576A" w:rsidRDefault="00DF576A" w:rsidP="00DF576A">
      <w:r>
        <w:t>Витимская ул, 37</w:t>
      </w:r>
    </w:p>
    <w:p w:rsidR="00DF576A" w:rsidRDefault="00DF576A" w:rsidP="00DF576A">
      <w:r>
        <w:t>Витимская ул, 42</w:t>
      </w:r>
    </w:p>
    <w:p w:rsidR="00DF576A" w:rsidRDefault="00DF576A" w:rsidP="00DF576A">
      <w:r>
        <w:t>Витимская ул, 44</w:t>
      </w:r>
    </w:p>
    <w:p w:rsidR="00DF576A" w:rsidRDefault="00DF576A" w:rsidP="00DF576A">
      <w:r>
        <w:t>Витимская ул, 46</w:t>
      </w:r>
    </w:p>
    <w:p w:rsidR="00DF576A" w:rsidRDefault="00DF576A" w:rsidP="00DF576A">
      <w:r>
        <w:t>Витимская ул, 48</w:t>
      </w:r>
    </w:p>
    <w:p w:rsidR="00DF576A" w:rsidRDefault="00DF576A" w:rsidP="00DF576A">
      <w:r>
        <w:t>Витимская ул, 50</w:t>
      </w:r>
    </w:p>
    <w:p w:rsidR="00DF576A" w:rsidRDefault="00DF576A" w:rsidP="00DF576A">
      <w:r>
        <w:t>Вишня с.т., 131</w:t>
      </w:r>
    </w:p>
    <w:p w:rsidR="00DF576A" w:rsidRDefault="00DF576A" w:rsidP="00DF576A">
      <w:r>
        <w:t>Вишня с.т., 131</w:t>
      </w:r>
    </w:p>
    <w:p w:rsidR="00DF576A" w:rsidRDefault="00DF576A" w:rsidP="00DF576A">
      <w:r>
        <w:t>Водопроводная ул, 4</w:t>
      </w:r>
    </w:p>
    <w:p w:rsidR="00DF576A" w:rsidRDefault="00DF576A" w:rsidP="00DF576A">
      <w:r>
        <w:t>Водопроводная ул, 4а</w:t>
      </w:r>
    </w:p>
    <w:p w:rsidR="00DF576A" w:rsidRDefault="00DF576A" w:rsidP="00DF576A">
      <w:r>
        <w:t>Водопроводная ул, 6</w:t>
      </w:r>
    </w:p>
    <w:p w:rsidR="00DF576A" w:rsidRDefault="00DF576A" w:rsidP="00DF576A">
      <w:r>
        <w:t>Водопроводная ул, 11</w:t>
      </w:r>
    </w:p>
    <w:p w:rsidR="00DF576A" w:rsidRDefault="00DF576A" w:rsidP="00DF576A">
      <w:r>
        <w:t>Водопроводная ул, 12</w:t>
      </w:r>
    </w:p>
    <w:p w:rsidR="00DF576A" w:rsidRDefault="00DF576A" w:rsidP="00DF576A">
      <w:r>
        <w:t>Водопроводная ул, 13</w:t>
      </w:r>
    </w:p>
    <w:p w:rsidR="00DF576A" w:rsidRDefault="00DF576A" w:rsidP="00DF576A">
      <w:r>
        <w:t>Водопроводная ул, 14</w:t>
      </w:r>
    </w:p>
    <w:p w:rsidR="00DF576A" w:rsidRDefault="00DF576A" w:rsidP="00DF576A">
      <w:r>
        <w:t>Водопроводная ул, 15</w:t>
      </w:r>
    </w:p>
    <w:p w:rsidR="00DF576A" w:rsidRDefault="00DF576A" w:rsidP="00DF576A">
      <w:r>
        <w:t>Войлочная Заимка ул, 1</w:t>
      </w:r>
    </w:p>
    <w:p w:rsidR="00DF576A" w:rsidRDefault="00DF576A" w:rsidP="00DF576A">
      <w:r>
        <w:t>Войлочная Заимка ул, 2</w:t>
      </w:r>
    </w:p>
    <w:p w:rsidR="00DF576A" w:rsidRDefault="00DF576A" w:rsidP="00DF576A">
      <w:r>
        <w:t>Войлочная Заимка ул, 3</w:t>
      </w:r>
    </w:p>
    <w:p w:rsidR="00DF576A" w:rsidRDefault="00DF576A" w:rsidP="00DF576A">
      <w:r>
        <w:t>Войлочная Заимка ул, 4</w:t>
      </w:r>
    </w:p>
    <w:p w:rsidR="00DF576A" w:rsidRDefault="00DF576A" w:rsidP="00DF576A">
      <w:r>
        <w:t>Войлочная Заимка ул, 5</w:t>
      </w:r>
    </w:p>
    <w:p w:rsidR="00DF576A" w:rsidRDefault="00DF576A" w:rsidP="00DF576A">
      <w:r>
        <w:t>Войлочная Заимка ул, 6</w:t>
      </w:r>
    </w:p>
    <w:p w:rsidR="00DF576A" w:rsidRDefault="00DF576A" w:rsidP="00DF576A">
      <w:r>
        <w:t>Войлочная Заимка ул, 7</w:t>
      </w:r>
    </w:p>
    <w:p w:rsidR="00DF576A" w:rsidRDefault="00DF576A" w:rsidP="00DF576A">
      <w:r>
        <w:t>Войлочная Заимка ул, 8</w:t>
      </w:r>
    </w:p>
    <w:p w:rsidR="00DF576A" w:rsidRDefault="00DF576A" w:rsidP="00DF576A">
      <w:r>
        <w:t>Войлочная Заимка ул, 9</w:t>
      </w:r>
    </w:p>
    <w:p w:rsidR="00DF576A" w:rsidRDefault="00DF576A" w:rsidP="00DF576A">
      <w:r>
        <w:t>Войлочная Заимка ул, 9/1</w:t>
      </w:r>
    </w:p>
    <w:p w:rsidR="00DF576A" w:rsidRDefault="00DF576A" w:rsidP="00DF576A">
      <w:r>
        <w:t>Войлочная Заимка ул, 10</w:t>
      </w:r>
    </w:p>
    <w:p w:rsidR="00DF576A" w:rsidRDefault="00DF576A" w:rsidP="00DF576A">
      <w:r>
        <w:t>Войлочная Заимка ул, 10а</w:t>
      </w:r>
    </w:p>
    <w:p w:rsidR="00DF576A" w:rsidRDefault="00DF576A" w:rsidP="00DF576A">
      <w:r>
        <w:t>Войлочная Заимка ул, 13</w:t>
      </w:r>
    </w:p>
    <w:p w:rsidR="00DF576A" w:rsidRDefault="00DF576A" w:rsidP="00DF576A">
      <w:r>
        <w:t>Войлочная Заимка ул, 14</w:t>
      </w:r>
    </w:p>
    <w:p w:rsidR="00DF576A" w:rsidRDefault="00DF576A" w:rsidP="00DF576A">
      <w:r>
        <w:t>Войлочная Заимка ул, 14а</w:t>
      </w:r>
    </w:p>
    <w:p w:rsidR="00DF576A" w:rsidRDefault="00DF576A" w:rsidP="00DF576A">
      <w:r>
        <w:t>Войлочная Заимка ул, 15</w:t>
      </w:r>
    </w:p>
    <w:p w:rsidR="00DF576A" w:rsidRDefault="00DF576A" w:rsidP="00DF576A">
      <w:r>
        <w:t>Войлочная Заимка ул, 16</w:t>
      </w:r>
    </w:p>
    <w:p w:rsidR="00DF576A" w:rsidRDefault="00DF576A" w:rsidP="00DF576A">
      <w:r>
        <w:t>Войлочная Заимка ул, 16/1</w:t>
      </w:r>
    </w:p>
    <w:p w:rsidR="00DF576A" w:rsidRDefault="00DF576A" w:rsidP="00DF576A">
      <w:r>
        <w:t>Войлочная Заимка ул, 16а</w:t>
      </w:r>
    </w:p>
    <w:p w:rsidR="00DF576A" w:rsidRDefault="00DF576A" w:rsidP="00DF576A">
      <w:r>
        <w:t>Войлочная Заимка ул, 17</w:t>
      </w:r>
    </w:p>
    <w:p w:rsidR="00DF576A" w:rsidRDefault="00DF576A" w:rsidP="00DF576A">
      <w:r>
        <w:t>Войлочная Заимка ул, 18</w:t>
      </w:r>
    </w:p>
    <w:p w:rsidR="00DF576A" w:rsidRDefault="00DF576A" w:rsidP="00DF576A">
      <w:r>
        <w:t>Войлочная Заимка ул, 19</w:t>
      </w:r>
    </w:p>
    <w:p w:rsidR="00DF576A" w:rsidRDefault="00DF576A" w:rsidP="00DF576A">
      <w:r>
        <w:t>Войлочная Заимка ул, 20</w:t>
      </w:r>
    </w:p>
    <w:p w:rsidR="00DF576A" w:rsidRDefault="00DF576A" w:rsidP="00DF576A">
      <w:r>
        <w:t>Войлочная Заимка ул, 21</w:t>
      </w:r>
    </w:p>
    <w:p w:rsidR="00DF576A" w:rsidRDefault="00DF576A" w:rsidP="00DF576A">
      <w:r>
        <w:t>Войлочная Заимка ул, 21 корпус1</w:t>
      </w:r>
    </w:p>
    <w:p w:rsidR="00DF576A" w:rsidRDefault="00DF576A" w:rsidP="00DF576A">
      <w:r>
        <w:t>Войлочная Заимка ул, 23</w:t>
      </w:r>
    </w:p>
    <w:p w:rsidR="00DF576A" w:rsidRDefault="00DF576A" w:rsidP="00DF576A">
      <w:r>
        <w:t>Войлочная Заимка ул, 25</w:t>
      </w:r>
    </w:p>
    <w:p w:rsidR="00DF576A" w:rsidRDefault="00DF576A" w:rsidP="00DF576A">
      <w:r>
        <w:t>Вокзальная ул, 2</w:t>
      </w:r>
    </w:p>
    <w:p w:rsidR="00DF576A" w:rsidRDefault="00DF576A" w:rsidP="00DF576A">
      <w:r>
        <w:t>Вокзальная ул, 4</w:t>
      </w:r>
    </w:p>
    <w:p w:rsidR="00DF576A" w:rsidRDefault="00DF576A" w:rsidP="00DF576A">
      <w:r>
        <w:t>Вокзальная ул, 4</w:t>
      </w:r>
    </w:p>
    <w:p w:rsidR="00DF576A" w:rsidRDefault="00DF576A" w:rsidP="00DF576A">
      <w:r>
        <w:t>Вокзальная ул, 4/1</w:t>
      </w:r>
    </w:p>
    <w:p w:rsidR="00DF576A" w:rsidRDefault="00DF576A" w:rsidP="00DF576A">
      <w:r>
        <w:t>Вокзальная ул, 21</w:t>
      </w:r>
    </w:p>
    <w:p w:rsidR="00DF576A" w:rsidRDefault="00DF576A" w:rsidP="00DF576A">
      <w:r>
        <w:t>Вокзальная ул, 22</w:t>
      </w:r>
    </w:p>
    <w:p w:rsidR="00DF576A" w:rsidRDefault="00DF576A" w:rsidP="00DF576A">
      <w:r>
        <w:t>Вокзальная ул, 23</w:t>
      </w:r>
    </w:p>
    <w:p w:rsidR="00DF576A" w:rsidRDefault="00DF576A" w:rsidP="00DF576A">
      <w:r>
        <w:t>Вокзальная ул, 24</w:t>
      </w:r>
    </w:p>
    <w:p w:rsidR="00DF576A" w:rsidRDefault="00DF576A" w:rsidP="00DF576A">
      <w:r>
        <w:t>Вокзальная ул, 25</w:t>
      </w:r>
    </w:p>
    <w:p w:rsidR="00DF576A" w:rsidRDefault="00DF576A" w:rsidP="00DF576A">
      <w:r>
        <w:t>Вокзальная ул, 25а</w:t>
      </w:r>
    </w:p>
    <w:p w:rsidR="00DF576A" w:rsidRDefault="00DF576A" w:rsidP="00DF576A">
      <w:r>
        <w:t>Вокзальная ул, 26</w:t>
      </w:r>
    </w:p>
    <w:p w:rsidR="00DF576A" w:rsidRDefault="00DF576A" w:rsidP="00DF576A">
      <w:r>
        <w:t>Вокзальная ул, 27</w:t>
      </w:r>
    </w:p>
    <w:p w:rsidR="00DF576A" w:rsidRDefault="00DF576A" w:rsidP="00DF576A">
      <w:r>
        <w:t>Вокзальная ул, 27/1</w:t>
      </w:r>
    </w:p>
    <w:p w:rsidR="00DF576A" w:rsidRDefault="00DF576A" w:rsidP="00DF576A">
      <w:r>
        <w:t>Вокзальная ул, 28</w:t>
      </w:r>
    </w:p>
    <w:p w:rsidR="00DF576A" w:rsidRDefault="00DF576A" w:rsidP="00DF576A">
      <w:r>
        <w:t>Вокзальная ул, 30</w:t>
      </w:r>
    </w:p>
    <w:p w:rsidR="00DF576A" w:rsidRDefault="00DF576A" w:rsidP="00DF576A">
      <w:r>
        <w:t>Вокзальная ул, 32</w:t>
      </w:r>
    </w:p>
    <w:p w:rsidR="00DF576A" w:rsidRDefault="00DF576A" w:rsidP="00DF576A">
      <w:r>
        <w:t>Вокзальная ул, 34</w:t>
      </w:r>
    </w:p>
    <w:p w:rsidR="00DF576A" w:rsidRDefault="00DF576A" w:rsidP="00DF576A">
      <w:r>
        <w:t>Вокзальная ул, 35</w:t>
      </w:r>
    </w:p>
    <w:p w:rsidR="00DF576A" w:rsidRDefault="00DF576A" w:rsidP="00DF576A">
      <w:r>
        <w:t>Вокзальная ул, 36</w:t>
      </w:r>
    </w:p>
    <w:p w:rsidR="00DF576A" w:rsidRDefault="00DF576A" w:rsidP="00DF576A">
      <w:r>
        <w:t>Вокзальная ул, 38</w:t>
      </w:r>
    </w:p>
    <w:p w:rsidR="00DF576A" w:rsidRDefault="00DF576A" w:rsidP="00DF576A">
      <w:r>
        <w:t>Вокзальная ул, 40</w:t>
      </w:r>
    </w:p>
    <w:p w:rsidR="00DF576A" w:rsidRDefault="00DF576A" w:rsidP="00DF576A">
      <w:r>
        <w:t>Вокзальная ул, 41</w:t>
      </w:r>
    </w:p>
    <w:p w:rsidR="00DF576A" w:rsidRDefault="00DF576A" w:rsidP="00DF576A">
      <w:r>
        <w:t>Вокзальная ул, 41</w:t>
      </w:r>
    </w:p>
    <w:p w:rsidR="00DF576A" w:rsidRDefault="00DF576A" w:rsidP="00DF576A">
      <w:r>
        <w:t>Вокзальная ул, 41а</w:t>
      </w:r>
    </w:p>
    <w:p w:rsidR="00DF576A" w:rsidRDefault="00DF576A" w:rsidP="00DF576A">
      <w:r>
        <w:t>Вокзальная ул, 43</w:t>
      </w:r>
    </w:p>
    <w:p w:rsidR="00DF576A" w:rsidRDefault="00DF576A" w:rsidP="00DF576A">
      <w:r>
        <w:t>Вокзальная ул, 43а</w:t>
      </w:r>
    </w:p>
    <w:p w:rsidR="00DF576A" w:rsidRDefault="00DF576A" w:rsidP="00DF576A">
      <w:r>
        <w:t>Вокзальная ул, 44</w:t>
      </w:r>
    </w:p>
    <w:p w:rsidR="00DF576A" w:rsidRDefault="00DF576A" w:rsidP="00DF576A">
      <w:r>
        <w:t>Вокзальная ул, 46</w:t>
      </w:r>
    </w:p>
    <w:p w:rsidR="00DF576A" w:rsidRDefault="00DF576A" w:rsidP="00DF576A">
      <w:r>
        <w:t>Вокзальная ул, 48</w:t>
      </w:r>
    </w:p>
    <w:p w:rsidR="00DF576A" w:rsidRDefault="00DF576A" w:rsidP="00DF576A">
      <w:r>
        <w:t>Вокзальная ул, 50</w:t>
      </w:r>
    </w:p>
    <w:p w:rsidR="00DF576A" w:rsidRDefault="00DF576A" w:rsidP="00DF576A">
      <w:r>
        <w:t>Вокзальная ул, 50/1</w:t>
      </w:r>
    </w:p>
    <w:p w:rsidR="00DF576A" w:rsidRDefault="00DF576A" w:rsidP="00DF576A">
      <w:r>
        <w:t>Вокзальная ул, 52</w:t>
      </w:r>
    </w:p>
    <w:p w:rsidR="00DF576A" w:rsidRDefault="00DF576A" w:rsidP="00DF576A">
      <w:r>
        <w:t>Вокзальная ул, 54</w:t>
      </w:r>
    </w:p>
    <w:p w:rsidR="00DF576A" w:rsidRDefault="00DF576A" w:rsidP="00DF576A">
      <w:r>
        <w:t>Вокзальная ул, 56</w:t>
      </w:r>
    </w:p>
    <w:p w:rsidR="00DF576A" w:rsidRDefault="00DF576A" w:rsidP="00DF576A">
      <w:r>
        <w:t>Вокзальная ул, 58</w:t>
      </w:r>
    </w:p>
    <w:p w:rsidR="00DF576A" w:rsidRDefault="00DF576A" w:rsidP="00DF576A">
      <w:r>
        <w:t>Вокзальная ул, 60</w:t>
      </w:r>
    </w:p>
    <w:p w:rsidR="00DF576A" w:rsidRDefault="00DF576A" w:rsidP="00DF576A">
      <w:r>
        <w:t>Вокзальная ул, 61</w:t>
      </w:r>
    </w:p>
    <w:p w:rsidR="00DF576A" w:rsidRDefault="00DF576A" w:rsidP="00DF576A">
      <w:r>
        <w:t>Вокзальная ул, 61 стр. 1</w:t>
      </w:r>
    </w:p>
    <w:p w:rsidR="00DF576A" w:rsidRDefault="00DF576A" w:rsidP="00DF576A">
      <w:r>
        <w:t>Вокзальная ул, 63г</w:t>
      </w:r>
    </w:p>
    <w:p w:rsidR="00DF576A" w:rsidRDefault="00DF576A" w:rsidP="00DF576A">
      <w:r>
        <w:t>Вокзальная ул, 64</w:t>
      </w:r>
    </w:p>
    <w:p w:rsidR="00DF576A" w:rsidRDefault="00DF576A" w:rsidP="00DF576A">
      <w:r>
        <w:t>Вокзальная ул, 65/1</w:t>
      </w:r>
    </w:p>
    <w:p w:rsidR="00DF576A" w:rsidRDefault="00DF576A" w:rsidP="00DF576A">
      <w:r>
        <w:t>Вокзальная ул, 65/1 стр1</w:t>
      </w:r>
    </w:p>
    <w:p w:rsidR="00DF576A" w:rsidRDefault="00DF576A" w:rsidP="00DF576A">
      <w:r>
        <w:t>Вокзальная ул, 65д</w:t>
      </w:r>
    </w:p>
    <w:p w:rsidR="00DF576A" w:rsidRDefault="00DF576A" w:rsidP="00DF576A">
      <w:r>
        <w:t>Вокзальная ул, 65ж</w:t>
      </w:r>
    </w:p>
    <w:p w:rsidR="00DF576A" w:rsidRDefault="00DF576A" w:rsidP="00DF576A">
      <w:r>
        <w:t>Вокзальная ул, 67 ст1</w:t>
      </w:r>
    </w:p>
    <w:p w:rsidR="00DF576A" w:rsidRDefault="00DF576A" w:rsidP="00DF576A">
      <w:r>
        <w:t>Вокзальная ул, 67/1</w:t>
      </w:r>
    </w:p>
    <w:p w:rsidR="00DF576A" w:rsidRDefault="00DF576A" w:rsidP="00DF576A">
      <w:r>
        <w:t>Вокзальная ул, 67/2</w:t>
      </w:r>
    </w:p>
    <w:p w:rsidR="00DF576A" w:rsidRDefault="00DF576A" w:rsidP="00DF576A">
      <w:r>
        <w:t>Вокзальная ул, 67/3</w:t>
      </w:r>
    </w:p>
    <w:p w:rsidR="00DF576A" w:rsidRDefault="00DF576A" w:rsidP="00DF576A">
      <w:r>
        <w:t>Вокзальная ул, 68</w:t>
      </w:r>
    </w:p>
    <w:p w:rsidR="00DF576A" w:rsidRDefault="00DF576A" w:rsidP="00DF576A">
      <w:r>
        <w:t>Вокзальная ул, 69</w:t>
      </w:r>
    </w:p>
    <w:p w:rsidR="00DF576A" w:rsidRDefault="00DF576A" w:rsidP="00DF576A">
      <w:r>
        <w:t>Вокзальная ул, 70</w:t>
      </w:r>
    </w:p>
    <w:p w:rsidR="00DF576A" w:rsidRDefault="00DF576A" w:rsidP="00DF576A">
      <w:r>
        <w:t>Вокзальная ул, 70 стр.1</w:t>
      </w:r>
    </w:p>
    <w:p w:rsidR="00DF576A" w:rsidRDefault="00DF576A" w:rsidP="00DF576A">
      <w:r>
        <w:t>Вокзальная ул, 71/1</w:t>
      </w:r>
    </w:p>
    <w:p w:rsidR="00DF576A" w:rsidRDefault="00DF576A" w:rsidP="00DF576A">
      <w:r>
        <w:t>Вокзальная ул, 71/2</w:t>
      </w:r>
    </w:p>
    <w:p w:rsidR="00DF576A" w:rsidRDefault="00DF576A" w:rsidP="00DF576A">
      <w:r>
        <w:t>Вокзальная ул, 72</w:t>
      </w:r>
    </w:p>
    <w:p w:rsidR="00DF576A" w:rsidRDefault="00DF576A" w:rsidP="00DF576A">
      <w:r>
        <w:t>Вокзальная ул, 72 стр.1</w:t>
      </w:r>
    </w:p>
    <w:p w:rsidR="00DF576A" w:rsidRDefault="00DF576A" w:rsidP="00DF576A">
      <w:r>
        <w:t>Вокзальная ул, 74</w:t>
      </w:r>
    </w:p>
    <w:p w:rsidR="00DF576A" w:rsidRDefault="00DF576A" w:rsidP="00DF576A">
      <w:r>
        <w:t>Вокзальная ул, 76</w:t>
      </w:r>
    </w:p>
    <w:p w:rsidR="00DF576A" w:rsidRDefault="00DF576A" w:rsidP="00DF576A">
      <w:r>
        <w:t>Вокзальная ул, 80</w:t>
      </w:r>
    </w:p>
    <w:p w:rsidR="00DF576A" w:rsidRDefault="00DF576A" w:rsidP="00DF576A">
      <w:r>
        <w:t>Вокзальная ул, 80а</w:t>
      </w:r>
    </w:p>
    <w:p w:rsidR="00DF576A" w:rsidRDefault="00DF576A" w:rsidP="00DF576A">
      <w:r>
        <w:t>Вокзальная ул, 82</w:t>
      </w:r>
    </w:p>
    <w:p w:rsidR="00DF576A" w:rsidRDefault="00DF576A" w:rsidP="00DF576A">
      <w:r>
        <w:t>Волжская ул, 3</w:t>
      </w:r>
    </w:p>
    <w:p w:rsidR="00DF576A" w:rsidRDefault="00DF576A" w:rsidP="00DF576A">
      <w:r>
        <w:t>Волжская ул, 11</w:t>
      </w:r>
    </w:p>
    <w:p w:rsidR="00DF576A" w:rsidRDefault="00DF576A" w:rsidP="00DF576A">
      <w:r>
        <w:t>Волжская ул, 14</w:t>
      </w:r>
    </w:p>
    <w:p w:rsidR="00DF576A" w:rsidRDefault="00DF576A" w:rsidP="00DF576A">
      <w:r>
        <w:t>Волынова ул, с. Дзержинское, 1</w:t>
      </w:r>
    </w:p>
    <w:p w:rsidR="00DF576A" w:rsidRDefault="00DF576A" w:rsidP="00DF576A">
      <w:r>
        <w:t>Волынова ул, с. Дзержинское, 2</w:t>
      </w:r>
    </w:p>
    <w:p w:rsidR="00DF576A" w:rsidRDefault="00DF576A" w:rsidP="00DF576A">
      <w:r>
        <w:t>Волынова ул, с. Дзержинское, 4</w:t>
      </w:r>
    </w:p>
    <w:p w:rsidR="00DF576A" w:rsidRDefault="00DF576A" w:rsidP="00DF576A">
      <w:r>
        <w:t>Волынова ул, с. Дзержинское, 4г</w:t>
      </w:r>
    </w:p>
    <w:p w:rsidR="00DF576A" w:rsidRDefault="00DF576A" w:rsidP="00DF576A">
      <w:r>
        <w:t>Волынова ул, с. Дзержинское, 6</w:t>
      </w:r>
    </w:p>
    <w:p w:rsidR="00DF576A" w:rsidRDefault="00DF576A" w:rsidP="00DF576A">
      <w:r>
        <w:t>Волынова ул, с. Дзержинское, 8</w:t>
      </w:r>
    </w:p>
    <w:p w:rsidR="00DF576A" w:rsidRDefault="00DF576A" w:rsidP="00DF576A">
      <w:r>
        <w:t>Воробьева ул (мкр. Наука), 2</w:t>
      </w:r>
    </w:p>
    <w:p w:rsidR="00DF576A" w:rsidRDefault="00DF576A" w:rsidP="00DF576A">
      <w:r>
        <w:t>Воробьева ул (мкр. Наука), 9</w:t>
      </w:r>
    </w:p>
    <w:p w:rsidR="00DF576A" w:rsidRDefault="00DF576A" w:rsidP="00DF576A">
      <w:r>
        <w:t>Воробьева ул (мкр. Наука), 11</w:t>
      </w:r>
    </w:p>
    <w:p w:rsidR="00DF576A" w:rsidRDefault="00DF576A" w:rsidP="00DF576A">
      <w:r>
        <w:t>Воробьева ул (мкр. Наука), 12</w:t>
      </w:r>
    </w:p>
    <w:p w:rsidR="00DF576A" w:rsidRDefault="00DF576A" w:rsidP="00DF576A">
      <w:r>
        <w:t>Воробьева ул (мкр. Наука), 14</w:t>
      </w:r>
    </w:p>
    <w:p w:rsidR="00DF576A" w:rsidRDefault="00DF576A" w:rsidP="00DF576A">
      <w:r>
        <w:t>Воробьева ул (мкр. Наука), 15</w:t>
      </w:r>
    </w:p>
    <w:p w:rsidR="00DF576A" w:rsidRDefault="00DF576A" w:rsidP="00DF576A">
      <w:r>
        <w:t>Воробьева ул (мкр. Наука), 16</w:t>
      </w:r>
    </w:p>
    <w:p w:rsidR="00DF576A" w:rsidRDefault="00DF576A" w:rsidP="00DF576A">
      <w:r>
        <w:t>Воробьева ул (мкр. Наука), 17</w:t>
      </w:r>
    </w:p>
    <w:p w:rsidR="00DF576A" w:rsidRDefault="00DF576A" w:rsidP="00DF576A">
      <w:r>
        <w:t>Воробьева ул (мкр. Наука), 19</w:t>
      </w:r>
    </w:p>
    <w:p w:rsidR="00DF576A" w:rsidRDefault="00DF576A" w:rsidP="00DF576A">
      <w:r>
        <w:t>Воробьева ул (мкр. Наука), 20</w:t>
      </w:r>
    </w:p>
    <w:p w:rsidR="00DF576A" w:rsidRDefault="00DF576A" w:rsidP="00DF576A">
      <w:r>
        <w:t>Воробьева ул (мкр. Наука), 20 стр.1</w:t>
      </w:r>
    </w:p>
    <w:p w:rsidR="00DF576A" w:rsidRDefault="00DF576A" w:rsidP="00DF576A">
      <w:r>
        <w:t>Воробьева ул (мкр. Наука), 21</w:t>
      </w:r>
    </w:p>
    <w:p w:rsidR="00DF576A" w:rsidRDefault="00DF576A" w:rsidP="00DF576A">
      <w:r>
        <w:t>Воробьева ул (мкр. Наука), 22</w:t>
      </w:r>
    </w:p>
    <w:p w:rsidR="00DF576A" w:rsidRDefault="00DF576A" w:rsidP="00DF576A">
      <w:r>
        <w:t>Воробьева ул (мкр. Наука), 24</w:t>
      </w:r>
    </w:p>
    <w:p w:rsidR="00DF576A" w:rsidRDefault="00DF576A" w:rsidP="00DF576A">
      <w:r>
        <w:t>Воробьева ул (мкр. Наука), 24а</w:t>
      </w:r>
    </w:p>
    <w:p w:rsidR="00DF576A" w:rsidRDefault="00DF576A" w:rsidP="00DF576A">
      <w:r>
        <w:t>Воробьева ул (мкр. Наука), 28</w:t>
      </w:r>
    </w:p>
    <w:p w:rsidR="00DF576A" w:rsidRDefault="00DF576A" w:rsidP="00DF576A">
      <w:r>
        <w:t>Воробьева ул (мкр. Наука), 30</w:t>
      </w:r>
    </w:p>
    <w:p w:rsidR="00DF576A" w:rsidRDefault="00DF576A" w:rsidP="00DF576A">
      <w:r>
        <w:t>Воробьева ул (мкр. Наука), 30а</w:t>
      </w:r>
    </w:p>
    <w:p w:rsidR="00DF576A" w:rsidRDefault="00DF576A" w:rsidP="00DF576A">
      <w:r>
        <w:t>Воробьева ул (мкр. Наука), 32</w:t>
      </w:r>
    </w:p>
    <w:p w:rsidR="00DF576A" w:rsidRDefault="00DF576A" w:rsidP="00DF576A">
      <w:r>
        <w:t>Воробьева ул (мкр. Наука), 32/1</w:t>
      </w:r>
    </w:p>
    <w:p w:rsidR="00DF576A" w:rsidRDefault="00DF576A" w:rsidP="00DF576A">
      <w:r>
        <w:t>Воробьева ул (мкр. Наука), 34</w:t>
      </w:r>
    </w:p>
    <w:p w:rsidR="00DF576A" w:rsidRDefault="00DF576A" w:rsidP="00DF576A">
      <w:r>
        <w:t>Воробьева ул (мкр. Наука), 36</w:t>
      </w:r>
    </w:p>
    <w:p w:rsidR="00DF576A" w:rsidRDefault="00DF576A" w:rsidP="00DF576A">
      <w:r>
        <w:t>Воробьева ул (мкр. Наука), 40/1</w:t>
      </w:r>
    </w:p>
    <w:p w:rsidR="00DF576A" w:rsidRDefault="00DF576A" w:rsidP="00DF576A">
      <w:r>
        <w:t>Воробьева ул (мкр. Наука), 50/1</w:t>
      </w:r>
    </w:p>
    <w:p w:rsidR="00DF576A" w:rsidRDefault="00DF576A" w:rsidP="00DF576A">
      <w:r>
        <w:t>Воробьева ул (мкр. Наука), 52</w:t>
      </w:r>
    </w:p>
    <w:p w:rsidR="00DF576A" w:rsidRDefault="00DF576A" w:rsidP="00DF576A">
      <w:r>
        <w:t>Воробьева ул (мкр. Наука), 52/1</w:t>
      </w:r>
    </w:p>
    <w:p w:rsidR="00DF576A" w:rsidRDefault="00DF576A" w:rsidP="00DF576A">
      <w:r>
        <w:t>Воробьева ул (мкр. Наука), 52/2</w:t>
      </w:r>
    </w:p>
    <w:p w:rsidR="00DF576A" w:rsidRDefault="00DF576A" w:rsidP="00DF576A">
      <w:r>
        <w:t>Воробьева ул (мкр. Наука), 53</w:t>
      </w:r>
    </w:p>
    <w:p w:rsidR="00DF576A" w:rsidRDefault="00DF576A" w:rsidP="00DF576A">
      <w:r>
        <w:t>Воробьева ул (мкр. Наука), 53/1</w:t>
      </w:r>
    </w:p>
    <w:p w:rsidR="00DF576A" w:rsidRDefault="00DF576A" w:rsidP="00DF576A">
      <w:r>
        <w:t>Воскресенская ул (мкр. Наука), 5</w:t>
      </w:r>
    </w:p>
    <w:p w:rsidR="00DF576A" w:rsidRDefault="00DF576A" w:rsidP="00DF576A">
      <w:r>
        <w:t>Воскресенская ул (мкр. Наука), 91</w:t>
      </w:r>
    </w:p>
    <w:p w:rsidR="00DF576A" w:rsidRDefault="00DF576A" w:rsidP="00DF576A">
      <w:r>
        <w:t>Восточный пер, 1</w:t>
      </w:r>
    </w:p>
    <w:p w:rsidR="00DF576A" w:rsidRDefault="00DF576A" w:rsidP="00DF576A">
      <w:r>
        <w:t>Восточный пер, 1а</w:t>
      </w:r>
    </w:p>
    <w:p w:rsidR="00DF576A" w:rsidRDefault="00DF576A" w:rsidP="00DF576A">
      <w:r>
        <w:t>Восточный пер, 1а</w:t>
      </w:r>
    </w:p>
    <w:p w:rsidR="00DF576A" w:rsidRDefault="00DF576A" w:rsidP="00DF576A">
      <w:r>
        <w:t>Восточный пер, 3</w:t>
      </w:r>
    </w:p>
    <w:p w:rsidR="00DF576A" w:rsidRDefault="00DF576A" w:rsidP="00DF576A">
      <w:r>
        <w:t>Восточный пер, 3а</w:t>
      </w:r>
    </w:p>
    <w:p w:rsidR="00DF576A" w:rsidRDefault="00DF576A" w:rsidP="00DF576A">
      <w:r>
        <w:t>Восточный пер, 4</w:t>
      </w:r>
    </w:p>
    <w:p w:rsidR="00DF576A" w:rsidRDefault="00DF576A" w:rsidP="00DF576A">
      <w:r>
        <w:t>Восточный пер, 5</w:t>
      </w:r>
    </w:p>
    <w:p w:rsidR="00DF576A" w:rsidRDefault="00DF576A" w:rsidP="00DF576A">
      <w:r>
        <w:t>Восточный пер, 5а</w:t>
      </w:r>
    </w:p>
    <w:p w:rsidR="00DF576A" w:rsidRDefault="00DF576A" w:rsidP="00DF576A">
      <w:r>
        <w:t>Восточный пер, 6</w:t>
      </w:r>
    </w:p>
    <w:p w:rsidR="00DF576A" w:rsidRDefault="00DF576A" w:rsidP="00DF576A">
      <w:r>
        <w:t>Восточный пер, 8</w:t>
      </w:r>
    </w:p>
    <w:p w:rsidR="00DF576A" w:rsidRDefault="00DF576A" w:rsidP="00DF576A">
      <w:r>
        <w:t>Восточный пер, 9</w:t>
      </w:r>
    </w:p>
    <w:p w:rsidR="00DF576A" w:rsidRDefault="00DF576A" w:rsidP="00DF576A">
      <w:r>
        <w:t>Восточный пер, 10</w:t>
      </w:r>
    </w:p>
    <w:p w:rsidR="00DF576A" w:rsidRDefault="00DF576A" w:rsidP="00DF576A">
      <w:r>
        <w:t>Восточный пер, 11</w:t>
      </w:r>
    </w:p>
    <w:p w:rsidR="00DF576A" w:rsidRDefault="00DF576A" w:rsidP="00DF576A">
      <w:r>
        <w:t>Восточный пер, 12</w:t>
      </w:r>
    </w:p>
    <w:p w:rsidR="00DF576A" w:rsidRDefault="00DF576A" w:rsidP="00DF576A">
      <w:r>
        <w:t>Восточный пер, 13</w:t>
      </w:r>
    </w:p>
    <w:p w:rsidR="00DF576A" w:rsidRDefault="00DF576A" w:rsidP="00DF576A">
      <w:r>
        <w:t>Восточный пер, 16</w:t>
      </w:r>
    </w:p>
    <w:p w:rsidR="00DF576A" w:rsidRDefault="00DF576A" w:rsidP="00DF576A">
      <w:r>
        <w:t>Восточный пер, 17</w:t>
      </w:r>
    </w:p>
    <w:p w:rsidR="00DF576A" w:rsidRDefault="00DF576A" w:rsidP="00DF576A">
      <w:r>
        <w:t>Восточный пер, 18</w:t>
      </w:r>
    </w:p>
    <w:p w:rsidR="00DF576A" w:rsidRDefault="00DF576A" w:rsidP="00DF576A">
      <w:r>
        <w:t>Восточный пер, 19</w:t>
      </w:r>
    </w:p>
    <w:p w:rsidR="00DF576A" w:rsidRDefault="00DF576A" w:rsidP="00DF576A">
      <w:r>
        <w:t>Восточный пер, 20</w:t>
      </w:r>
    </w:p>
    <w:p w:rsidR="00DF576A" w:rsidRDefault="00DF576A" w:rsidP="00DF576A">
      <w:r>
        <w:t>Восточный пер, 22</w:t>
      </w:r>
    </w:p>
    <w:p w:rsidR="00DF576A" w:rsidRDefault="00DF576A" w:rsidP="00DF576A">
      <w:r>
        <w:t>Восточный пер, 23</w:t>
      </w:r>
    </w:p>
    <w:p w:rsidR="00DF576A" w:rsidRDefault="00DF576A" w:rsidP="00DF576A">
      <w:r>
        <w:t>Восточный пер, 24</w:t>
      </w:r>
    </w:p>
    <w:p w:rsidR="00DF576A" w:rsidRDefault="00DF576A" w:rsidP="00DF576A">
      <w:r>
        <w:t>Восточный пер, 26</w:t>
      </w:r>
    </w:p>
    <w:p w:rsidR="00DF576A" w:rsidRDefault="00DF576A" w:rsidP="00DF576A">
      <w:r>
        <w:t>Восточный пер, 28</w:t>
      </w:r>
    </w:p>
    <w:p w:rsidR="00DF576A" w:rsidRDefault="00DF576A" w:rsidP="00DF576A">
      <w:r>
        <w:t>Восточный пер, 30</w:t>
      </w:r>
    </w:p>
    <w:p w:rsidR="00DF576A" w:rsidRDefault="00DF576A" w:rsidP="00DF576A">
      <w:r>
        <w:t>Восточный пер, 32</w:t>
      </w:r>
    </w:p>
    <w:p w:rsidR="00DF576A" w:rsidRDefault="00DF576A" w:rsidP="00DF576A">
      <w:r>
        <w:t>Высоцкого Владимира ул, 4</w:t>
      </w:r>
    </w:p>
    <w:p w:rsidR="00DF576A" w:rsidRDefault="00DF576A" w:rsidP="00DF576A">
      <w:r>
        <w:t>Высоцкого Владимира ул, 6</w:t>
      </w:r>
    </w:p>
    <w:p w:rsidR="00DF576A" w:rsidRDefault="00DF576A" w:rsidP="00DF576A">
      <w:r>
        <w:t>Высоцкого Владимира ул, 6</w:t>
      </w:r>
    </w:p>
    <w:p w:rsidR="00DF576A" w:rsidRDefault="00DF576A" w:rsidP="00DF576A">
      <w:r>
        <w:t>Высоцкого Владимира ул, 6г</w:t>
      </w:r>
    </w:p>
    <w:p w:rsidR="00DF576A" w:rsidRDefault="00DF576A" w:rsidP="00DF576A">
      <w:r>
        <w:t>Высоцкого Владимира ул, 7</w:t>
      </w:r>
    </w:p>
    <w:p w:rsidR="00DF576A" w:rsidRDefault="00DF576A" w:rsidP="00DF576A">
      <w:r>
        <w:t>Высоцкого Владимира ул, 7</w:t>
      </w:r>
    </w:p>
    <w:p w:rsidR="00DF576A" w:rsidRDefault="00DF576A" w:rsidP="00DF576A">
      <w:r>
        <w:t>Высоцкого Владимира ул, 7</w:t>
      </w:r>
    </w:p>
    <w:p w:rsidR="00DF576A" w:rsidRDefault="00DF576A" w:rsidP="00DF576A">
      <w:r>
        <w:t>Высоцкого Владимира ул, 7/1</w:t>
      </w:r>
    </w:p>
    <w:p w:rsidR="00DF576A" w:rsidRDefault="00DF576A" w:rsidP="00DF576A">
      <w:r>
        <w:t>Высоцкого Владимира ул, 8</w:t>
      </w:r>
    </w:p>
    <w:p w:rsidR="00DF576A" w:rsidRDefault="00DF576A" w:rsidP="00DF576A">
      <w:r>
        <w:t>Высоцкого Владимира ул, 8</w:t>
      </w:r>
    </w:p>
    <w:p w:rsidR="00DF576A" w:rsidRDefault="00DF576A" w:rsidP="00DF576A">
      <w:r>
        <w:t>Высоцкого Владимира ул, 14</w:t>
      </w:r>
    </w:p>
    <w:p w:rsidR="00DF576A" w:rsidRDefault="00DF576A" w:rsidP="00DF576A">
      <w:r>
        <w:t>Высоцкого Владимира ул, 16</w:t>
      </w:r>
    </w:p>
    <w:p w:rsidR="00DF576A" w:rsidRDefault="00DF576A" w:rsidP="00DF576A">
      <w:r>
        <w:t>Высоцкого Владимира ул, 18 стр, 1</w:t>
      </w:r>
    </w:p>
    <w:p w:rsidR="00DF576A" w:rsidRDefault="00DF576A" w:rsidP="00DF576A">
      <w:r>
        <w:t>Высоцкого Владимира ул, 22</w:t>
      </w:r>
    </w:p>
    <w:p w:rsidR="00DF576A" w:rsidRDefault="00DF576A" w:rsidP="00DF576A">
      <w:r>
        <w:t>Высоцкого Владимира ул, 22 стр. 3</w:t>
      </w:r>
    </w:p>
    <w:p w:rsidR="00DF576A" w:rsidRDefault="00DF576A" w:rsidP="00DF576A">
      <w:r>
        <w:t>Высоцкого Владимира ул, 23а</w:t>
      </w:r>
    </w:p>
    <w:p w:rsidR="00DF576A" w:rsidRDefault="00DF576A" w:rsidP="00DF576A">
      <w:r>
        <w:t>Высоцкого ул,8 (усл)</w:t>
      </w:r>
    </w:p>
    <w:p w:rsidR="00DF576A" w:rsidRDefault="00DF576A" w:rsidP="00DF576A">
      <w:r>
        <w:t>Высоцкого ул,9 (усл)</w:t>
      </w:r>
    </w:p>
    <w:p w:rsidR="00DF576A" w:rsidRDefault="00DF576A" w:rsidP="00DF576A">
      <w:r>
        <w:t>Высоцкого ул,10 (усл)</w:t>
      </w:r>
    </w:p>
    <w:p w:rsidR="00DF576A" w:rsidRDefault="00DF576A" w:rsidP="00DF576A">
      <w:r>
        <w:t>Вьюжная ул (мкр. Наука), 19</w:t>
      </w:r>
    </w:p>
    <w:p w:rsidR="00DF576A" w:rsidRDefault="00DF576A" w:rsidP="00DF576A">
      <w:r>
        <w:t>Гагарина ул, с. Дзержинское, 1</w:t>
      </w:r>
    </w:p>
    <w:p w:rsidR="00DF576A" w:rsidRDefault="00DF576A" w:rsidP="00DF576A">
      <w:r>
        <w:t>Гагарина ул, с. Дзержинское, 3</w:t>
      </w:r>
    </w:p>
    <w:p w:rsidR="00DF576A" w:rsidRDefault="00DF576A" w:rsidP="00DF576A">
      <w:r>
        <w:t>Гагарина ул, с. Дзержинское, 3/4</w:t>
      </w:r>
    </w:p>
    <w:p w:rsidR="00DF576A" w:rsidRDefault="00DF576A" w:rsidP="00DF576A">
      <w:r>
        <w:t>Гагарина ул, с. Дзержинское, 4</w:t>
      </w:r>
    </w:p>
    <w:p w:rsidR="00DF576A" w:rsidRDefault="00DF576A" w:rsidP="00DF576A">
      <w:r>
        <w:t>Гагарина ул, с. Дзержинское, 5</w:t>
      </w:r>
    </w:p>
    <w:p w:rsidR="00DF576A" w:rsidRDefault="00DF576A" w:rsidP="00DF576A">
      <w:r>
        <w:t>Гагарина ул, с. Дзержинское, 6 кв.1</w:t>
      </w:r>
    </w:p>
    <w:p w:rsidR="00DF576A" w:rsidRDefault="00DF576A" w:rsidP="00DF576A">
      <w:r>
        <w:t>Гагарина ул, с. Дзержинское, 6 кв.2</w:t>
      </w:r>
    </w:p>
    <w:p w:rsidR="00DF576A" w:rsidRDefault="00DF576A" w:rsidP="00DF576A">
      <w:r>
        <w:t>Гагарина ул, с. Дзержинское, 8</w:t>
      </w:r>
    </w:p>
    <w:p w:rsidR="00DF576A" w:rsidRDefault="00DF576A" w:rsidP="00DF576A">
      <w:r>
        <w:t>Гагарина ул, с. Дзержинское, 12</w:t>
      </w:r>
    </w:p>
    <w:p w:rsidR="00DF576A" w:rsidRDefault="00DF576A" w:rsidP="00DF576A">
      <w:r>
        <w:t>Гагарина ул, с. Дзержинское, 14</w:t>
      </w:r>
    </w:p>
    <w:p w:rsidR="00DF576A" w:rsidRDefault="00DF576A" w:rsidP="00DF576A">
      <w:r>
        <w:t>Гагарина улица (село Дзержинское), 3/1</w:t>
      </w:r>
    </w:p>
    <w:p w:rsidR="00DF576A" w:rsidRDefault="00DF576A" w:rsidP="00DF576A">
      <w:r>
        <w:t>Гамалея ул, 5</w:t>
      </w:r>
    </w:p>
    <w:p w:rsidR="00DF576A" w:rsidRDefault="00DF576A" w:rsidP="00DF576A">
      <w:r>
        <w:t>Гамалея ул, 8</w:t>
      </w:r>
    </w:p>
    <w:p w:rsidR="00DF576A" w:rsidRDefault="00DF576A" w:rsidP="00DF576A">
      <w:r>
        <w:t>Герасименко ул, 1/6</w:t>
      </w:r>
    </w:p>
    <w:p w:rsidR="00DF576A" w:rsidRDefault="00DF576A" w:rsidP="00DF576A">
      <w:r>
        <w:t>Герасименко ул, 1/6</w:t>
      </w:r>
    </w:p>
    <w:p w:rsidR="00DF576A" w:rsidRDefault="00DF576A" w:rsidP="00DF576A">
      <w:r>
        <w:t>Герасименко ул, 1/7</w:t>
      </w:r>
    </w:p>
    <w:p w:rsidR="00DF576A" w:rsidRDefault="00DF576A" w:rsidP="00DF576A">
      <w:r>
        <w:t>Герасименко ул, 1/8</w:t>
      </w:r>
    </w:p>
    <w:p w:rsidR="00DF576A" w:rsidRDefault="00DF576A" w:rsidP="00DF576A">
      <w:r>
        <w:t>Герасименко ул, 1/8</w:t>
      </w:r>
    </w:p>
    <w:p w:rsidR="00DF576A" w:rsidRDefault="00DF576A" w:rsidP="00DF576A">
      <w:r>
        <w:t>Герасименко ул, 1/13</w:t>
      </w:r>
    </w:p>
    <w:p w:rsidR="00DF576A" w:rsidRDefault="00DF576A" w:rsidP="00DF576A">
      <w:r>
        <w:t>Герасименко ул, 1/13</w:t>
      </w:r>
    </w:p>
    <w:p w:rsidR="00DF576A" w:rsidRDefault="00DF576A" w:rsidP="00DF576A">
      <w:r>
        <w:t>Герасименко ул, 1/14</w:t>
      </w:r>
    </w:p>
    <w:p w:rsidR="00DF576A" w:rsidRDefault="00DF576A" w:rsidP="00DF576A">
      <w:r>
        <w:t>Герасименко ул, 1/14</w:t>
      </w:r>
    </w:p>
    <w:p w:rsidR="00DF576A" w:rsidRDefault="00DF576A" w:rsidP="00DF576A">
      <w:r>
        <w:t>Герасименко ул, 1/15</w:t>
      </w:r>
    </w:p>
    <w:p w:rsidR="00DF576A" w:rsidRDefault="00DF576A" w:rsidP="00DF576A">
      <w:r>
        <w:t>Герасименко ул, 1/16</w:t>
      </w:r>
    </w:p>
    <w:p w:rsidR="00DF576A" w:rsidRDefault="00DF576A" w:rsidP="00DF576A">
      <w:r>
        <w:t>Герасименко ул, 1/16</w:t>
      </w:r>
    </w:p>
    <w:p w:rsidR="00DF576A" w:rsidRDefault="00DF576A" w:rsidP="00DF576A">
      <w:r>
        <w:t>Герасименко ул, 1/17</w:t>
      </w:r>
    </w:p>
    <w:p w:rsidR="00DF576A" w:rsidRDefault="00DF576A" w:rsidP="00DF576A">
      <w:r>
        <w:t>Герасименко ул, 1/17</w:t>
      </w:r>
    </w:p>
    <w:p w:rsidR="00DF576A" w:rsidRDefault="00DF576A" w:rsidP="00DF576A">
      <w:r>
        <w:t>Герасименко ул, 1/19</w:t>
      </w:r>
    </w:p>
    <w:p w:rsidR="00DF576A" w:rsidRDefault="00DF576A" w:rsidP="00DF576A">
      <w:r>
        <w:t>Герасименко ул, 1/20</w:t>
      </w:r>
    </w:p>
    <w:p w:rsidR="00DF576A" w:rsidRDefault="00DF576A" w:rsidP="00DF576A">
      <w:r>
        <w:t>Герасименко ул, 1/20</w:t>
      </w:r>
    </w:p>
    <w:p w:rsidR="00DF576A" w:rsidRDefault="00DF576A" w:rsidP="00DF576A">
      <w:r>
        <w:t>Герасименко ул, 1/22</w:t>
      </w:r>
    </w:p>
    <w:p w:rsidR="00DF576A" w:rsidRDefault="00DF576A" w:rsidP="00DF576A">
      <w:r>
        <w:t>Герасименко ул, 1/22</w:t>
      </w:r>
    </w:p>
    <w:p w:rsidR="00DF576A" w:rsidRDefault="00DF576A" w:rsidP="00DF576A">
      <w:r>
        <w:t>Герасименко ул, 3/8</w:t>
      </w:r>
    </w:p>
    <w:p w:rsidR="00DF576A" w:rsidRDefault="00DF576A" w:rsidP="00DF576A">
      <w:r>
        <w:t>Герасименко ул, 3/8</w:t>
      </w:r>
    </w:p>
    <w:p w:rsidR="00DF576A" w:rsidRDefault="00DF576A" w:rsidP="00DF576A">
      <w:r>
        <w:t>Герасименко ул, 3/9</w:t>
      </w:r>
    </w:p>
    <w:p w:rsidR="00DF576A" w:rsidRDefault="00DF576A" w:rsidP="00DF576A">
      <w:r>
        <w:t>Герасименко ул, 3/9</w:t>
      </w:r>
    </w:p>
    <w:p w:rsidR="00DF576A" w:rsidRDefault="00DF576A" w:rsidP="00DF576A">
      <w:r>
        <w:t>Герасименко ул, 3/11</w:t>
      </w:r>
    </w:p>
    <w:p w:rsidR="00DF576A" w:rsidRDefault="00DF576A" w:rsidP="00DF576A">
      <w:r>
        <w:t>Герасименко ул, 3/11</w:t>
      </w:r>
    </w:p>
    <w:p w:rsidR="00DF576A" w:rsidRDefault="00DF576A" w:rsidP="00DF576A">
      <w:r>
        <w:t>Герасименко ул, 3/14</w:t>
      </w:r>
    </w:p>
    <w:p w:rsidR="00DF576A" w:rsidRDefault="00DF576A" w:rsidP="00DF576A">
      <w:r>
        <w:t>Герасименко ул, 3/14</w:t>
      </w:r>
    </w:p>
    <w:p w:rsidR="00DF576A" w:rsidRDefault="00DF576A" w:rsidP="00DF576A">
      <w:r>
        <w:t>Герасименко ул, 3/16</w:t>
      </w:r>
    </w:p>
    <w:p w:rsidR="00DF576A" w:rsidRDefault="00DF576A" w:rsidP="00DF576A">
      <w:r>
        <w:t>Герасименко ул, 3/16</w:t>
      </w:r>
    </w:p>
    <w:p w:rsidR="00DF576A" w:rsidRDefault="00DF576A" w:rsidP="00DF576A">
      <w:r>
        <w:t>Герасименко ул, 3в</w:t>
      </w:r>
    </w:p>
    <w:p w:rsidR="00DF576A" w:rsidRDefault="00DF576A" w:rsidP="00DF576A">
      <w:r>
        <w:t>Герасименко ул, 3в</w:t>
      </w:r>
    </w:p>
    <w:p w:rsidR="00DF576A" w:rsidRDefault="00DF576A" w:rsidP="00DF576A">
      <w:r>
        <w:t>Герасименко ул, 3г</w:t>
      </w:r>
    </w:p>
    <w:p w:rsidR="00DF576A" w:rsidRDefault="00DF576A" w:rsidP="00DF576A">
      <w:r>
        <w:t>Герасименко ул, 3г</w:t>
      </w:r>
    </w:p>
    <w:p w:rsidR="00DF576A" w:rsidRDefault="00DF576A" w:rsidP="00DF576A">
      <w:r>
        <w:t>Герасименко ул, 7</w:t>
      </w:r>
    </w:p>
    <w:p w:rsidR="00DF576A" w:rsidRDefault="00DF576A" w:rsidP="00DF576A">
      <w:r>
        <w:t>Говорова ул, 1/1</w:t>
      </w:r>
    </w:p>
    <w:p w:rsidR="00DF576A" w:rsidRDefault="00DF576A" w:rsidP="00DF576A">
      <w:r>
        <w:t>Говорова ул, 1/2</w:t>
      </w:r>
    </w:p>
    <w:p w:rsidR="00DF576A" w:rsidRDefault="00DF576A" w:rsidP="00DF576A">
      <w:r>
        <w:t>Говорова ул, 1а</w:t>
      </w:r>
    </w:p>
    <w:p w:rsidR="00DF576A" w:rsidRDefault="00DF576A" w:rsidP="00DF576A">
      <w:r>
        <w:t>Говорова ул, 3</w:t>
      </w:r>
    </w:p>
    <w:p w:rsidR="00DF576A" w:rsidRDefault="00DF576A" w:rsidP="00DF576A">
      <w:r>
        <w:t>Говорова ул, 4</w:t>
      </w:r>
    </w:p>
    <w:p w:rsidR="00DF576A" w:rsidRDefault="00DF576A" w:rsidP="00DF576A">
      <w:r>
        <w:t>Говорова ул, 6</w:t>
      </w:r>
    </w:p>
    <w:p w:rsidR="00DF576A" w:rsidRDefault="00DF576A" w:rsidP="00DF576A">
      <w:r>
        <w:t>Говорова ул, 6</w:t>
      </w:r>
    </w:p>
    <w:p w:rsidR="00DF576A" w:rsidRDefault="00DF576A" w:rsidP="00DF576A">
      <w:r>
        <w:t>Говорова ул, 6/1</w:t>
      </w:r>
    </w:p>
    <w:p w:rsidR="00DF576A" w:rsidRDefault="00DF576A" w:rsidP="00DF576A">
      <w:r>
        <w:t>Говорова ул, 6/2</w:t>
      </w:r>
    </w:p>
    <w:p w:rsidR="00DF576A" w:rsidRDefault="00DF576A" w:rsidP="00DF576A">
      <w:r>
        <w:t>Говорова ул, 8</w:t>
      </w:r>
    </w:p>
    <w:p w:rsidR="00DF576A" w:rsidRDefault="00DF576A" w:rsidP="00DF576A">
      <w:r>
        <w:t>Говорова ул, 10</w:t>
      </w:r>
    </w:p>
    <w:p w:rsidR="00DF576A" w:rsidRDefault="00DF576A" w:rsidP="00DF576A">
      <w:r>
        <w:t>Говорова ул, 10</w:t>
      </w:r>
    </w:p>
    <w:p w:rsidR="00DF576A" w:rsidRDefault="00DF576A" w:rsidP="00DF576A">
      <w:r>
        <w:t>Говорова ул, 10/2</w:t>
      </w:r>
    </w:p>
    <w:p w:rsidR="00DF576A" w:rsidRDefault="00DF576A" w:rsidP="00DF576A">
      <w:r>
        <w:t>Говорова ул, 10/3</w:t>
      </w:r>
    </w:p>
    <w:p w:rsidR="00DF576A" w:rsidRDefault="00DF576A" w:rsidP="00DF576A">
      <w:r>
        <w:t>Говорова ул, 11</w:t>
      </w:r>
    </w:p>
    <w:p w:rsidR="00DF576A" w:rsidRDefault="00DF576A" w:rsidP="00DF576A">
      <w:r>
        <w:t>Говорова ул, 11</w:t>
      </w:r>
    </w:p>
    <w:p w:rsidR="00DF576A" w:rsidRDefault="00DF576A" w:rsidP="00DF576A">
      <w:r>
        <w:t>Говорова ул, 11а</w:t>
      </w:r>
    </w:p>
    <w:p w:rsidR="00DF576A" w:rsidRDefault="00DF576A" w:rsidP="00DF576A">
      <w:r>
        <w:t>Говорова ул, 11б</w:t>
      </w:r>
    </w:p>
    <w:p w:rsidR="00DF576A" w:rsidRDefault="00DF576A" w:rsidP="00DF576A">
      <w:r>
        <w:t>Говорова ул, 11в</w:t>
      </w:r>
    </w:p>
    <w:p w:rsidR="00DF576A" w:rsidRDefault="00DF576A" w:rsidP="00DF576A">
      <w:r>
        <w:t>Говорова ул, 16</w:t>
      </w:r>
    </w:p>
    <w:p w:rsidR="00DF576A" w:rsidRDefault="00DF576A" w:rsidP="00DF576A">
      <w:r>
        <w:t>Говорова ул, 16/1</w:t>
      </w:r>
    </w:p>
    <w:p w:rsidR="00DF576A" w:rsidRDefault="00DF576A" w:rsidP="00DF576A">
      <w:r>
        <w:t>Говорова ул, 17</w:t>
      </w:r>
    </w:p>
    <w:p w:rsidR="00DF576A" w:rsidRDefault="00DF576A" w:rsidP="00DF576A">
      <w:r>
        <w:t>Говорова ул, 17/5</w:t>
      </w:r>
    </w:p>
    <w:p w:rsidR="00DF576A" w:rsidRDefault="00DF576A" w:rsidP="00DF576A">
      <w:r>
        <w:t>Говорова ул, 17б</w:t>
      </w:r>
    </w:p>
    <w:p w:rsidR="00DF576A" w:rsidRDefault="00DF576A" w:rsidP="00DF576A">
      <w:r>
        <w:t>Говорова ул, 17в</w:t>
      </w:r>
    </w:p>
    <w:p w:rsidR="00DF576A" w:rsidRDefault="00DF576A" w:rsidP="00DF576A">
      <w:r>
        <w:t>Говорова ул, 17г</w:t>
      </w:r>
    </w:p>
    <w:p w:rsidR="00DF576A" w:rsidRDefault="00DF576A" w:rsidP="00DF576A">
      <w:r>
        <w:t>Говорова ул, 18</w:t>
      </w:r>
    </w:p>
    <w:p w:rsidR="00DF576A" w:rsidRDefault="00DF576A" w:rsidP="00DF576A">
      <w:r>
        <w:t>Говорова ул, 18а</w:t>
      </w:r>
    </w:p>
    <w:p w:rsidR="00DF576A" w:rsidRDefault="00DF576A" w:rsidP="00DF576A">
      <w:r>
        <w:t>Говорова ул, 19б</w:t>
      </w:r>
    </w:p>
    <w:p w:rsidR="00DF576A" w:rsidRDefault="00DF576A" w:rsidP="00DF576A">
      <w:r>
        <w:t>Говорова ул, 19б</w:t>
      </w:r>
    </w:p>
    <w:p w:rsidR="00DF576A" w:rsidRDefault="00DF576A" w:rsidP="00DF576A">
      <w:r>
        <w:t>Говорова ул, 19в</w:t>
      </w:r>
    </w:p>
    <w:p w:rsidR="00DF576A" w:rsidRDefault="00DF576A" w:rsidP="00DF576A">
      <w:r>
        <w:t>Говорова ул, 20</w:t>
      </w:r>
    </w:p>
    <w:p w:rsidR="00DF576A" w:rsidRDefault="00DF576A" w:rsidP="00DF576A">
      <w:r>
        <w:t>Говорова ул, 21</w:t>
      </w:r>
    </w:p>
    <w:p w:rsidR="00DF576A" w:rsidRDefault="00DF576A" w:rsidP="00DF576A">
      <w:r>
        <w:t>Говорова ул, 21</w:t>
      </w:r>
    </w:p>
    <w:p w:rsidR="00DF576A" w:rsidRDefault="00DF576A" w:rsidP="00DF576A">
      <w:r>
        <w:t>Говорова ул, 22</w:t>
      </w:r>
    </w:p>
    <w:p w:rsidR="00DF576A" w:rsidRDefault="00DF576A" w:rsidP="00DF576A">
      <w:r>
        <w:t>Говорова ул, 23</w:t>
      </w:r>
    </w:p>
    <w:p w:rsidR="00DF576A" w:rsidRDefault="00DF576A" w:rsidP="00DF576A">
      <w:r>
        <w:t>Говорова ул, 23б</w:t>
      </w:r>
    </w:p>
    <w:p w:rsidR="00DF576A" w:rsidRDefault="00DF576A" w:rsidP="00DF576A">
      <w:r>
        <w:t>Говорова ул, 24</w:t>
      </w:r>
    </w:p>
    <w:p w:rsidR="00DF576A" w:rsidRDefault="00DF576A" w:rsidP="00DF576A">
      <w:r>
        <w:t>Говорова ул, 24/1</w:t>
      </w:r>
    </w:p>
    <w:p w:rsidR="00DF576A" w:rsidRDefault="00DF576A" w:rsidP="00DF576A">
      <w:r>
        <w:t>Говорова ул, 24/1 стр.2</w:t>
      </w:r>
    </w:p>
    <w:p w:rsidR="00DF576A" w:rsidRDefault="00DF576A" w:rsidP="00DF576A">
      <w:r>
        <w:t>Говорова ул, 25</w:t>
      </w:r>
    </w:p>
    <w:p w:rsidR="00DF576A" w:rsidRDefault="00DF576A" w:rsidP="00DF576A">
      <w:r>
        <w:t>Говорова ул, 25/с4</w:t>
      </w:r>
    </w:p>
    <w:p w:rsidR="00DF576A" w:rsidRDefault="00DF576A" w:rsidP="00DF576A">
      <w:r>
        <w:t>Говорова ул, 25б</w:t>
      </w:r>
    </w:p>
    <w:p w:rsidR="00DF576A" w:rsidRDefault="00DF576A" w:rsidP="00DF576A">
      <w:r>
        <w:t>Говорова ул, 25в</w:t>
      </w:r>
    </w:p>
    <w:p w:rsidR="00DF576A" w:rsidRDefault="00DF576A" w:rsidP="00DF576A">
      <w:r>
        <w:t>Говорова ул, 26</w:t>
      </w:r>
    </w:p>
    <w:p w:rsidR="00DF576A" w:rsidRDefault="00DF576A" w:rsidP="00DF576A">
      <w:r>
        <w:t>Говорова ул, 27а</w:t>
      </w:r>
    </w:p>
    <w:p w:rsidR="00DF576A" w:rsidRDefault="00DF576A" w:rsidP="00DF576A">
      <w:r>
        <w:t>Говорова ул, 28</w:t>
      </w:r>
    </w:p>
    <w:p w:rsidR="00DF576A" w:rsidRDefault="00DF576A" w:rsidP="00DF576A">
      <w:r>
        <w:t>Говорова ул, 30</w:t>
      </w:r>
    </w:p>
    <w:p w:rsidR="00DF576A" w:rsidRDefault="00DF576A" w:rsidP="00DF576A">
      <w:r>
        <w:t>Говорова ул, 31</w:t>
      </w:r>
    </w:p>
    <w:p w:rsidR="00DF576A" w:rsidRDefault="00DF576A" w:rsidP="00DF576A">
      <w:r>
        <w:t>Говорова ул, 32</w:t>
      </w:r>
    </w:p>
    <w:p w:rsidR="00DF576A" w:rsidRDefault="00DF576A" w:rsidP="00DF576A">
      <w:r>
        <w:t>Говорова ул, 33</w:t>
      </w:r>
    </w:p>
    <w:p w:rsidR="00DF576A" w:rsidRDefault="00DF576A" w:rsidP="00DF576A">
      <w:r>
        <w:t>Говорова ул, 34</w:t>
      </w:r>
    </w:p>
    <w:p w:rsidR="00DF576A" w:rsidRDefault="00DF576A" w:rsidP="00DF576A">
      <w:r>
        <w:t>Говорова ул, 35</w:t>
      </w:r>
    </w:p>
    <w:p w:rsidR="00DF576A" w:rsidRDefault="00DF576A" w:rsidP="00DF576A">
      <w:r>
        <w:t>Говорова ул, 35</w:t>
      </w:r>
    </w:p>
    <w:p w:rsidR="00DF576A" w:rsidRDefault="00DF576A" w:rsidP="00DF576A">
      <w:r>
        <w:t>Говорова ул, 36</w:t>
      </w:r>
    </w:p>
    <w:p w:rsidR="00DF576A" w:rsidRDefault="00DF576A" w:rsidP="00DF576A">
      <w:r>
        <w:t>Говорова ул, 36а</w:t>
      </w:r>
    </w:p>
    <w:p w:rsidR="00DF576A" w:rsidRDefault="00DF576A" w:rsidP="00DF576A">
      <w:r>
        <w:t>Говорова ул, 37</w:t>
      </w:r>
    </w:p>
    <w:p w:rsidR="00DF576A" w:rsidRDefault="00DF576A" w:rsidP="00DF576A">
      <w:r>
        <w:t>Говорова ул, 38</w:t>
      </w:r>
    </w:p>
    <w:p w:rsidR="00DF576A" w:rsidRDefault="00DF576A" w:rsidP="00DF576A">
      <w:r>
        <w:t xml:space="preserve">Говорова ул, 39 </w:t>
      </w:r>
    </w:p>
    <w:p w:rsidR="00DF576A" w:rsidRDefault="00DF576A" w:rsidP="00DF576A">
      <w:r>
        <w:t>Говорова ул, 41</w:t>
      </w:r>
    </w:p>
    <w:p w:rsidR="00DF576A" w:rsidRDefault="00DF576A" w:rsidP="00DF576A">
      <w:r>
        <w:t>Говорова ул, 43</w:t>
      </w:r>
    </w:p>
    <w:p w:rsidR="00DF576A" w:rsidRDefault="00DF576A" w:rsidP="00DF576A">
      <w:r>
        <w:t>Говорова ул, 46</w:t>
      </w:r>
    </w:p>
    <w:p w:rsidR="00DF576A" w:rsidRDefault="00DF576A" w:rsidP="00DF576A">
      <w:r>
        <w:t>Говорова ул, 46</w:t>
      </w:r>
    </w:p>
    <w:p w:rsidR="00DF576A" w:rsidRDefault="00DF576A" w:rsidP="00DF576A">
      <w:r>
        <w:t>Говорова ул, 46/1</w:t>
      </w:r>
    </w:p>
    <w:p w:rsidR="00DF576A" w:rsidRDefault="00DF576A" w:rsidP="00DF576A">
      <w:r>
        <w:t>Говорова ул, 46/4</w:t>
      </w:r>
    </w:p>
    <w:p w:rsidR="00DF576A" w:rsidRDefault="00DF576A" w:rsidP="00DF576A">
      <w:r>
        <w:t>Говорова ул, 48</w:t>
      </w:r>
    </w:p>
    <w:p w:rsidR="00DF576A" w:rsidRDefault="00DF576A" w:rsidP="00DF576A">
      <w:r>
        <w:t>Говорова ул, 48</w:t>
      </w:r>
    </w:p>
    <w:p w:rsidR="00DF576A" w:rsidRDefault="00DF576A" w:rsidP="00DF576A">
      <w:r>
        <w:t>Говорова ул, 48/1</w:t>
      </w:r>
    </w:p>
    <w:p w:rsidR="00DF576A" w:rsidRDefault="00DF576A" w:rsidP="00DF576A">
      <w:r>
        <w:t>Говорова ул, 50</w:t>
      </w:r>
    </w:p>
    <w:p w:rsidR="00DF576A" w:rsidRDefault="00DF576A" w:rsidP="00DF576A">
      <w:r>
        <w:t>Говорова ул, 50/1</w:t>
      </w:r>
    </w:p>
    <w:p w:rsidR="00DF576A" w:rsidRDefault="00DF576A" w:rsidP="00DF576A">
      <w:r>
        <w:t>Говорова ул, 50а</w:t>
      </w:r>
    </w:p>
    <w:p w:rsidR="00DF576A" w:rsidRDefault="00DF576A" w:rsidP="00DF576A">
      <w:r>
        <w:t>Говорова ул, 52</w:t>
      </w:r>
    </w:p>
    <w:p w:rsidR="00DF576A" w:rsidRDefault="00DF576A" w:rsidP="00DF576A">
      <w:r>
        <w:t>Говорова ул, 54</w:t>
      </w:r>
    </w:p>
    <w:p w:rsidR="00DF576A" w:rsidRDefault="00DF576A" w:rsidP="00DF576A">
      <w:r>
        <w:t>Говорова ул, 54а</w:t>
      </w:r>
    </w:p>
    <w:p w:rsidR="00DF576A" w:rsidRDefault="00DF576A" w:rsidP="00DF576A">
      <w:r>
        <w:t>Говорова ул, 56</w:t>
      </w:r>
    </w:p>
    <w:p w:rsidR="00DF576A" w:rsidRDefault="00DF576A" w:rsidP="00DF576A">
      <w:r>
        <w:t>Говорова ул, 58</w:t>
      </w:r>
    </w:p>
    <w:p w:rsidR="00DF576A" w:rsidRDefault="00DF576A" w:rsidP="00DF576A">
      <w:r>
        <w:t>Говорова ул, 58/1</w:t>
      </w:r>
    </w:p>
    <w:p w:rsidR="00DF576A" w:rsidRDefault="00DF576A" w:rsidP="00DF576A">
      <w:r>
        <w:t>Говорова ул, 60</w:t>
      </w:r>
    </w:p>
    <w:p w:rsidR="00DF576A" w:rsidRDefault="00DF576A" w:rsidP="00DF576A">
      <w:r>
        <w:t>Говорова ул, 62</w:t>
      </w:r>
    </w:p>
    <w:p w:rsidR="00DF576A" w:rsidRDefault="00DF576A" w:rsidP="00DF576A">
      <w:r>
        <w:t>Говорова ул, 64</w:t>
      </w:r>
    </w:p>
    <w:p w:rsidR="00DF576A" w:rsidRDefault="00DF576A" w:rsidP="00DF576A">
      <w:r>
        <w:t>Говорова ул, 66</w:t>
      </w:r>
    </w:p>
    <w:p w:rsidR="00DF576A" w:rsidRDefault="00DF576A" w:rsidP="00DF576A">
      <w:r>
        <w:t>Говорова ул, 70</w:t>
      </w:r>
    </w:p>
    <w:p w:rsidR="00DF576A" w:rsidRDefault="00DF576A" w:rsidP="00DF576A">
      <w:r>
        <w:t>Говорова ул, 76</w:t>
      </w:r>
    </w:p>
    <w:p w:rsidR="00DF576A" w:rsidRDefault="00DF576A" w:rsidP="00DF576A">
      <w:r>
        <w:t>Говорова ул, 76/1</w:t>
      </w:r>
    </w:p>
    <w:p w:rsidR="00DF576A" w:rsidRDefault="00DF576A" w:rsidP="00DF576A">
      <w:r>
        <w:t>Говорова ул, 78</w:t>
      </w:r>
    </w:p>
    <w:p w:rsidR="00DF576A" w:rsidRDefault="00DF576A" w:rsidP="00DF576A">
      <w:r>
        <w:t>Говорова ул, 86</w:t>
      </w:r>
    </w:p>
    <w:p w:rsidR="00DF576A" w:rsidRDefault="00DF576A" w:rsidP="00DF576A">
      <w:r>
        <w:t>Григорьева ул, 7</w:t>
      </w:r>
    </w:p>
    <w:p w:rsidR="00DF576A" w:rsidRDefault="00DF576A" w:rsidP="00DF576A">
      <w:r>
        <w:t>Григорьева ул, 10</w:t>
      </w:r>
    </w:p>
    <w:p w:rsidR="00DF576A" w:rsidRDefault="00DF576A" w:rsidP="00DF576A">
      <w:r>
        <w:t>Григорьева ул, 11</w:t>
      </w:r>
    </w:p>
    <w:p w:rsidR="00DF576A" w:rsidRDefault="00DF576A" w:rsidP="00DF576A">
      <w:r>
        <w:t>Григорьева ул, 11а</w:t>
      </w:r>
    </w:p>
    <w:p w:rsidR="00DF576A" w:rsidRDefault="00DF576A" w:rsidP="00DF576A">
      <w:r>
        <w:t>Григорьева ул, 12</w:t>
      </w:r>
    </w:p>
    <w:p w:rsidR="00DF576A" w:rsidRDefault="00DF576A" w:rsidP="00DF576A">
      <w:r>
        <w:t>Григорьева ул, 13</w:t>
      </w:r>
    </w:p>
    <w:p w:rsidR="00DF576A" w:rsidRDefault="00DF576A" w:rsidP="00DF576A">
      <w:r>
        <w:t>Григорьева ул, 14</w:t>
      </w:r>
    </w:p>
    <w:p w:rsidR="00DF576A" w:rsidRDefault="00DF576A" w:rsidP="00DF576A">
      <w:r>
        <w:t>Григорьева ул, 15</w:t>
      </w:r>
    </w:p>
    <w:p w:rsidR="00DF576A" w:rsidRDefault="00DF576A" w:rsidP="00DF576A">
      <w:r>
        <w:t>Григорьева ул, 16</w:t>
      </w:r>
    </w:p>
    <w:p w:rsidR="00DF576A" w:rsidRDefault="00DF576A" w:rsidP="00DF576A">
      <w:r>
        <w:t>Григорьева ул, 17</w:t>
      </w:r>
    </w:p>
    <w:p w:rsidR="00DF576A" w:rsidRDefault="00DF576A" w:rsidP="00DF576A">
      <w:r>
        <w:t>Григорьева ул, 18</w:t>
      </w:r>
    </w:p>
    <w:p w:rsidR="00DF576A" w:rsidRDefault="00DF576A" w:rsidP="00DF576A">
      <w:r>
        <w:t>Григорьева ул, 19</w:t>
      </w:r>
    </w:p>
    <w:p w:rsidR="00DF576A" w:rsidRDefault="00DF576A" w:rsidP="00DF576A">
      <w:r>
        <w:t>Григорьева ул, 20</w:t>
      </w:r>
    </w:p>
    <w:p w:rsidR="00DF576A" w:rsidRDefault="00DF576A" w:rsidP="00DF576A">
      <w:r>
        <w:t>Григорьева ул, 21</w:t>
      </w:r>
    </w:p>
    <w:p w:rsidR="00DF576A" w:rsidRDefault="00DF576A" w:rsidP="00DF576A">
      <w:r>
        <w:t>Григорьева ул, 22</w:t>
      </w:r>
    </w:p>
    <w:p w:rsidR="00DF576A" w:rsidRDefault="00DF576A" w:rsidP="00DF576A">
      <w:r>
        <w:t>Григорьева ул, 23</w:t>
      </w:r>
    </w:p>
    <w:p w:rsidR="00DF576A" w:rsidRDefault="00DF576A" w:rsidP="00DF576A">
      <w:r>
        <w:t>Григорьева ул, 24</w:t>
      </w:r>
    </w:p>
    <w:p w:rsidR="00DF576A" w:rsidRDefault="00DF576A" w:rsidP="00DF576A">
      <w:r>
        <w:t>Григорьева ул, 26</w:t>
      </w:r>
    </w:p>
    <w:p w:rsidR="00DF576A" w:rsidRDefault="00DF576A" w:rsidP="00DF576A">
      <w:r>
        <w:t>Григорьева ул, 26 строение 1</w:t>
      </w:r>
    </w:p>
    <w:p w:rsidR="00DF576A" w:rsidRDefault="00DF576A" w:rsidP="00DF576A">
      <w:r>
        <w:t>Григорьева ул, 26а</w:t>
      </w:r>
    </w:p>
    <w:p w:rsidR="00DF576A" w:rsidRDefault="00DF576A" w:rsidP="00DF576A">
      <w:r>
        <w:t>Григорьева ул, 27</w:t>
      </w:r>
    </w:p>
    <w:p w:rsidR="00DF576A" w:rsidRDefault="00DF576A" w:rsidP="00DF576A">
      <w:r>
        <w:t>Григорьева ул, 28</w:t>
      </w:r>
    </w:p>
    <w:p w:rsidR="00DF576A" w:rsidRDefault="00DF576A" w:rsidP="00DF576A">
      <w:r>
        <w:t>Григорьева ул, 30</w:t>
      </w:r>
    </w:p>
    <w:p w:rsidR="00DF576A" w:rsidRDefault="00DF576A" w:rsidP="00DF576A">
      <w:r>
        <w:t>Григорьева ул, 31</w:t>
      </w:r>
    </w:p>
    <w:p w:rsidR="00DF576A" w:rsidRDefault="00DF576A" w:rsidP="00DF576A">
      <w:r>
        <w:t>Григорьева ул, 34</w:t>
      </w:r>
    </w:p>
    <w:p w:rsidR="00DF576A" w:rsidRDefault="00DF576A" w:rsidP="00DF576A">
      <w:r>
        <w:t>Григорьева ул, 36</w:t>
      </w:r>
    </w:p>
    <w:p w:rsidR="00DF576A" w:rsidRDefault="00DF576A" w:rsidP="00DF576A">
      <w:r>
        <w:t>Григорьева ул, 38</w:t>
      </w:r>
    </w:p>
    <w:p w:rsidR="00DF576A" w:rsidRDefault="00DF576A" w:rsidP="00DF576A">
      <w:r>
        <w:t>Григорьева ул, 46</w:t>
      </w:r>
    </w:p>
    <w:p w:rsidR="00DF576A" w:rsidRDefault="00DF576A" w:rsidP="00DF576A">
      <w:r>
        <w:t>Григорьева ул, 48</w:t>
      </w:r>
    </w:p>
    <w:p w:rsidR="00DF576A" w:rsidRDefault="00DF576A" w:rsidP="00DF576A">
      <w:r>
        <w:t>Григорьева ул, 50</w:t>
      </w:r>
    </w:p>
    <w:p w:rsidR="00DF576A" w:rsidRDefault="00DF576A" w:rsidP="00DF576A">
      <w:r>
        <w:t>Григорьева ул, 56</w:t>
      </w:r>
    </w:p>
    <w:p w:rsidR="00DF576A" w:rsidRDefault="00DF576A" w:rsidP="00DF576A">
      <w:r>
        <w:t>Григорьева ул, 58</w:t>
      </w:r>
    </w:p>
    <w:p w:rsidR="00DF576A" w:rsidRDefault="00DF576A" w:rsidP="00DF576A">
      <w:r>
        <w:t>Грузинская ул, 1</w:t>
      </w:r>
    </w:p>
    <w:p w:rsidR="00DF576A" w:rsidRDefault="00DF576A" w:rsidP="00DF576A">
      <w:r>
        <w:t>Грузинская ул, 2</w:t>
      </w:r>
    </w:p>
    <w:p w:rsidR="00DF576A" w:rsidRDefault="00DF576A" w:rsidP="00DF576A">
      <w:r>
        <w:t>Грузинская ул, 7</w:t>
      </w:r>
    </w:p>
    <w:p w:rsidR="00DF576A" w:rsidRDefault="00DF576A" w:rsidP="00DF576A">
      <w:r>
        <w:t>Грузинская ул, 11</w:t>
      </w:r>
    </w:p>
    <w:p w:rsidR="00DF576A" w:rsidRDefault="00DF576A" w:rsidP="00DF576A">
      <w:r>
        <w:t>Грузинская ул, 12</w:t>
      </w:r>
    </w:p>
    <w:p w:rsidR="00DF576A" w:rsidRDefault="00DF576A" w:rsidP="00DF576A">
      <w:r>
        <w:t>Грузинская ул, 14</w:t>
      </w:r>
    </w:p>
    <w:p w:rsidR="00DF576A" w:rsidRDefault="00DF576A" w:rsidP="00DF576A">
      <w:r>
        <w:t>Грузинская ул, 19</w:t>
      </w:r>
    </w:p>
    <w:p w:rsidR="00DF576A" w:rsidRDefault="00DF576A" w:rsidP="00DF576A">
      <w:r>
        <w:t>Грузинская ул, 23</w:t>
      </w:r>
    </w:p>
    <w:p w:rsidR="00DF576A" w:rsidRDefault="00DF576A" w:rsidP="00DF576A">
      <w:r>
        <w:t>Грузинская ул, 25</w:t>
      </w:r>
    </w:p>
    <w:p w:rsidR="00DF576A" w:rsidRDefault="00DF576A" w:rsidP="00DF576A">
      <w:r>
        <w:t>Грузинская ул, 26</w:t>
      </w:r>
    </w:p>
    <w:p w:rsidR="00DF576A" w:rsidRDefault="00DF576A" w:rsidP="00DF576A">
      <w:r>
        <w:t>Грузинская ул, 28</w:t>
      </w:r>
    </w:p>
    <w:p w:rsidR="00DF576A" w:rsidRDefault="00DF576A" w:rsidP="00DF576A">
      <w:r>
        <w:t>Грузинская ул, 30</w:t>
      </w:r>
    </w:p>
    <w:p w:rsidR="00DF576A" w:rsidRDefault="00DF576A" w:rsidP="00DF576A">
      <w:r>
        <w:t>Грузинская ул, 31</w:t>
      </w:r>
    </w:p>
    <w:p w:rsidR="00DF576A" w:rsidRDefault="00DF576A" w:rsidP="00DF576A">
      <w:r>
        <w:t>Грузинская ул, 32</w:t>
      </w:r>
    </w:p>
    <w:p w:rsidR="00DF576A" w:rsidRDefault="00DF576A" w:rsidP="00DF576A">
      <w:r>
        <w:t>Грузинская ул, 34</w:t>
      </w:r>
    </w:p>
    <w:p w:rsidR="00DF576A" w:rsidRDefault="00DF576A" w:rsidP="00DF576A">
      <w:r>
        <w:t>Грузинская ул, 36</w:t>
      </w:r>
    </w:p>
    <w:p w:rsidR="00DF576A" w:rsidRDefault="00DF576A" w:rsidP="00DF576A">
      <w:r>
        <w:t>Грузинская ул, 38</w:t>
      </w:r>
    </w:p>
    <w:p w:rsidR="00DF576A" w:rsidRDefault="00DF576A" w:rsidP="00DF576A">
      <w:r>
        <w:t>Грузинская ул, 38 стр.1</w:t>
      </w:r>
    </w:p>
    <w:p w:rsidR="00DF576A" w:rsidRDefault="00DF576A" w:rsidP="00DF576A">
      <w:r>
        <w:t>Грузинская ул, 39</w:t>
      </w:r>
    </w:p>
    <w:p w:rsidR="00DF576A" w:rsidRDefault="00DF576A" w:rsidP="00DF576A">
      <w:r>
        <w:t>Грузинская ул, 40</w:t>
      </w:r>
    </w:p>
    <w:p w:rsidR="00DF576A" w:rsidRDefault="00DF576A" w:rsidP="00DF576A">
      <w:r>
        <w:t>Грузинская ул, 41</w:t>
      </w:r>
    </w:p>
    <w:p w:rsidR="00DF576A" w:rsidRDefault="00DF576A" w:rsidP="00DF576A">
      <w:r>
        <w:t>Грузинская ул, 42</w:t>
      </w:r>
    </w:p>
    <w:p w:rsidR="00DF576A" w:rsidRDefault="00DF576A" w:rsidP="00DF576A">
      <w:r>
        <w:t>Грузинская ул, 43</w:t>
      </w:r>
    </w:p>
    <w:p w:rsidR="00DF576A" w:rsidRDefault="00DF576A" w:rsidP="00DF576A">
      <w:r>
        <w:t>Грузинская ул, 44</w:t>
      </w:r>
    </w:p>
    <w:p w:rsidR="00DF576A" w:rsidRDefault="00DF576A" w:rsidP="00DF576A">
      <w:r>
        <w:t>Грузинская ул, 46</w:t>
      </w:r>
    </w:p>
    <w:p w:rsidR="00DF576A" w:rsidRDefault="00DF576A" w:rsidP="00DF576A">
      <w:r>
        <w:t>Грузинская ул, 48</w:t>
      </w:r>
    </w:p>
    <w:p w:rsidR="00DF576A" w:rsidRDefault="00DF576A" w:rsidP="00DF576A">
      <w:r>
        <w:t>Грузинская ул, 52</w:t>
      </w:r>
    </w:p>
    <w:p w:rsidR="00DF576A" w:rsidRDefault="00DF576A" w:rsidP="00DF576A">
      <w:r>
        <w:t>Грунтовая ул, 1</w:t>
      </w:r>
    </w:p>
    <w:p w:rsidR="00DF576A" w:rsidRDefault="00DF576A" w:rsidP="00DF576A">
      <w:r>
        <w:t>Грунтовая ул, 3</w:t>
      </w:r>
    </w:p>
    <w:p w:rsidR="00DF576A" w:rsidRDefault="00DF576A" w:rsidP="00DF576A">
      <w:r>
        <w:t>Грунтовая ул, 4</w:t>
      </w:r>
    </w:p>
    <w:p w:rsidR="00DF576A" w:rsidRDefault="00DF576A" w:rsidP="00DF576A">
      <w:r>
        <w:t>Грунтовая ул, 5</w:t>
      </w:r>
    </w:p>
    <w:p w:rsidR="00DF576A" w:rsidRDefault="00DF576A" w:rsidP="00DF576A">
      <w:r>
        <w:t>Грунтовая ул, 6</w:t>
      </w:r>
    </w:p>
    <w:p w:rsidR="00DF576A" w:rsidRDefault="00DF576A" w:rsidP="00DF576A">
      <w:r>
        <w:t>Дальне-Ключевская ул, 24</w:t>
      </w:r>
    </w:p>
    <w:p w:rsidR="00DF576A" w:rsidRDefault="00DF576A" w:rsidP="00DF576A">
      <w:r>
        <w:t>Дальне-Ключевская ул, 25а</w:t>
      </w:r>
    </w:p>
    <w:p w:rsidR="00DF576A" w:rsidRDefault="00DF576A" w:rsidP="00DF576A">
      <w:r>
        <w:t>Дальне-Ключевская ул, 25б</w:t>
      </w:r>
    </w:p>
    <w:p w:rsidR="00DF576A" w:rsidRDefault="00DF576A" w:rsidP="00DF576A">
      <w:r>
        <w:t>Дальне-Ключевская ул, 27</w:t>
      </w:r>
    </w:p>
    <w:p w:rsidR="00DF576A" w:rsidRDefault="00DF576A" w:rsidP="00DF576A">
      <w:r>
        <w:t>Дальне-Ключевская ул, 29</w:t>
      </w:r>
    </w:p>
    <w:p w:rsidR="00DF576A" w:rsidRDefault="00DF576A" w:rsidP="00DF576A">
      <w:r>
        <w:t>Дальне-Ключевская ул, 33</w:t>
      </w:r>
    </w:p>
    <w:p w:rsidR="00DF576A" w:rsidRDefault="00DF576A" w:rsidP="00DF576A">
      <w:r>
        <w:t>Дальне-Ключевская ул, 37</w:t>
      </w:r>
    </w:p>
    <w:p w:rsidR="00DF576A" w:rsidRDefault="00DF576A" w:rsidP="00DF576A">
      <w:r>
        <w:t>Дальне-Ключевская ул, 41</w:t>
      </w:r>
    </w:p>
    <w:p w:rsidR="00DF576A" w:rsidRDefault="00DF576A" w:rsidP="00DF576A">
      <w:r>
        <w:t>Дальне-Ключевская ул, 43</w:t>
      </w:r>
    </w:p>
    <w:p w:rsidR="00DF576A" w:rsidRDefault="00DF576A" w:rsidP="00DF576A">
      <w:r>
        <w:t>Дальне-Ключевская ул, 45</w:t>
      </w:r>
    </w:p>
    <w:p w:rsidR="00DF576A" w:rsidRDefault="00DF576A" w:rsidP="00DF576A">
      <w:r>
        <w:t>Дальне-Ключевская ул, 47</w:t>
      </w:r>
    </w:p>
    <w:p w:rsidR="00DF576A" w:rsidRDefault="00DF576A" w:rsidP="00DF576A">
      <w:r>
        <w:t>Дальне-Ключевская ул, 48</w:t>
      </w:r>
    </w:p>
    <w:p w:rsidR="00DF576A" w:rsidRDefault="00DF576A" w:rsidP="00DF576A">
      <w:r>
        <w:t>Дальне-Ключевская ул, 49</w:t>
      </w:r>
    </w:p>
    <w:p w:rsidR="00DF576A" w:rsidRDefault="00DF576A" w:rsidP="00DF576A">
      <w:r>
        <w:t>Дальне-Ключевская ул, 51</w:t>
      </w:r>
    </w:p>
    <w:p w:rsidR="00DF576A" w:rsidRDefault="00DF576A" w:rsidP="00DF576A">
      <w:r>
        <w:t>Дальне-Ключевская ул, 52</w:t>
      </w:r>
    </w:p>
    <w:p w:rsidR="00DF576A" w:rsidRDefault="00DF576A" w:rsidP="00DF576A">
      <w:r>
        <w:t>Дальне-Ключевская ул, 54</w:t>
      </w:r>
    </w:p>
    <w:p w:rsidR="00DF576A" w:rsidRDefault="00DF576A" w:rsidP="00DF576A">
      <w:r>
        <w:t>Дальне-Ключевская ул, 55</w:t>
      </w:r>
    </w:p>
    <w:p w:rsidR="00DF576A" w:rsidRDefault="00DF576A" w:rsidP="00DF576A">
      <w:r>
        <w:t>Дальне-Ключевская ул, 56</w:t>
      </w:r>
    </w:p>
    <w:p w:rsidR="00DF576A" w:rsidRDefault="00DF576A" w:rsidP="00DF576A">
      <w:r>
        <w:t>Дальне-Ключевская ул, 57</w:t>
      </w:r>
    </w:p>
    <w:p w:rsidR="00DF576A" w:rsidRDefault="00DF576A" w:rsidP="00DF576A">
      <w:r>
        <w:t>Дальне-Ключевская ул, 58</w:t>
      </w:r>
    </w:p>
    <w:p w:rsidR="00DF576A" w:rsidRDefault="00DF576A" w:rsidP="00DF576A">
      <w:r>
        <w:t>Дальне-Ключевская ул, 60</w:t>
      </w:r>
    </w:p>
    <w:p w:rsidR="00DF576A" w:rsidRDefault="00DF576A" w:rsidP="00DF576A">
      <w:r>
        <w:t>Дальне-Ключевская ул, 60 корпус4</w:t>
      </w:r>
    </w:p>
    <w:p w:rsidR="00DF576A" w:rsidRDefault="00DF576A" w:rsidP="00DF576A">
      <w:r>
        <w:t>Дальне-Ключевская ул, 60 стр.1</w:t>
      </w:r>
    </w:p>
    <w:p w:rsidR="00DF576A" w:rsidRDefault="00DF576A" w:rsidP="00DF576A">
      <w:r>
        <w:t>Дальне-Ключевская ул, 60 стр.3</w:t>
      </w:r>
    </w:p>
    <w:p w:rsidR="00DF576A" w:rsidRDefault="00DF576A" w:rsidP="00DF576A">
      <w:r>
        <w:t>Дальне-Ключевская ул, 62</w:t>
      </w:r>
    </w:p>
    <w:p w:rsidR="00DF576A" w:rsidRDefault="00DF576A" w:rsidP="00DF576A">
      <w:r>
        <w:t>Дальне-Ключевская ул, 63</w:t>
      </w:r>
    </w:p>
    <w:p w:rsidR="00DF576A" w:rsidRDefault="00DF576A" w:rsidP="00DF576A">
      <w:r>
        <w:t>Дальне-Ключевская ул, 63 стр.1</w:t>
      </w:r>
    </w:p>
    <w:p w:rsidR="00DF576A" w:rsidRDefault="00DF576A" w:rsidP="00DF576A">
      <w:r>
        <w:t>Дальне-Ключевская ул, 64</w:t>
      </w:r>
    </w:p>
    <w:p w:rsidR="00DF576A" w:rsidRDefault="00DF576A" w:rsidP="00DF576A">
      <w:r>
        <w:t>Дальне-Ключевская ул, 64/3</w:t>
      </w:r>
    </w:p>
    <w:p w:rsidR="00DF576A" w:rsidRDefault="00DF576A" w:rsidP="00DF576A">
      <w:r>
        <w:t>Дальне-Ключевская ул, 65</w:t>
      </w:r>
    </w:p>
    <w:p w:rsidR="00DF576A" w:rsidRDefault="00DF576A" w:rsidP="00DF576A">
      <w:r>
        <w:t>Дальне-Ключевская ул, 66</w:t>
      </w:r>
    </w:p>
    <w:p w:rsidR="00DF576A" w:rsidRDefault="00DF576A" w:rsidP="00DF576A">
      <w:r>
        <w:t>Дальне-Ключевская ул, 67</w:t>
      </w:r>
    </w:p>
    <w:p w:rsidR="00DF576A" w:rsidRDefault="00DF576A" w:rsidP="00DF576A">
      <w:r>
        <w:t>Дальне-Ключевская ул, 73</w:t>
      </w:r>
    </w:p>
    <w:p w:rsidR="00DF576A" w:rsidRDefault="00DF576A" w:rsidP="00DF576A">
      <w:r>
        <w:t>Дальне-Ключевская ул, 75</w:t>
      </w:r>
    </w:p>
    <w:p w:rsidR="00DF576A" w:rsidRDefault="00DF576A" w:rsidP="00DF576A">
      <w:r>
        <w:t>Дальне-Ключевская ул, 77 стр.1</w:t>
      </w:r>
    </w:p>
    <w:p w:rsidR="00DF576A" w:rsidRDefault="00DF576A" w:rsidP="00DF576A">
      <w:r>
        <w:t>Дальне-Ключевская ул, 79</w:t>
      </w:r>
    </w:p>
    <w:p w:rsidR="00DF576A" w:rsidRDefault="00DF576A" w:rsidP="00DF576A">
      <w:r>
        <w:t>Дальне-Ключевская ул, 81</w:t>
      </w:r>
    </w:p>
    <w:p w:rsidR="00DF576A" w:rsidRDefault="00DF576A" w:rsidP="00DF576A">
      <w:r>
        <w:t>Дальне-Ключевская ул, 85</w:t>
      </w:r>
    </w:p>
    <w:p w:rsidR="00DF576A" w:rsidRDefault="00DF576A" w:rsidP="00DF576A">
      <w:r>
        <w:t>Дальне-Ключевская ул, 87</w:t>
      </w:r>
    </w:p>
    <w:p w:rsidR="00DF576A" w:rsidRDefault="00DF576A" w:rsidP="00DF576A">
      <w:r>
        <w:t>Дальне-Ключевская ул, 89</w:t>
      </w:r>
    </w:p>
    <w:p w:rsidR="00DF576A" w:rsidRDefault="00DF576A" w:rsidP="00DF576A">
      <w:r>
        <w:t>Дальне-Ключевская ул, 91</w:t>
      </w:r>
    </w:p>
    <w:p w:rsidR="00DF576A" w:rsidRDefault="00DF576A" w:rsidP="00DF576A">
      <w:r>
        <w:t>Дальне-Ключевская ул, 93</w:t>
      </w:r>
    </w:p>
    <w:p w:rsidR="00DF576A" w:rsidRDefault="00DF576A" w:rsidP="00DF576A">
      <w:r>
        <w:t>Дальне-Ключевская ул, 95</w:t>
      </w:r>
    </w:p>
    <w:p w:rsidR="00DF576A" w:rsidRDefault="00DF576A" w:rsidP="00DF576A">
      <w:r>
        <w:t>Дальне-Ключевская ул, 97</w:t>
      </w:r>
    </w:p>
    <w:p w:rsidR="00DF576A" w:rsidRDefault="00DF576A" w:rsidP="00DF576A">
      <w:r>
        <w:t>Дальне-Ключевская ул, 99</w:t>
      </w:r>
    </w:p>
    <w:p w:rsidR="00DF576A" w:rsidRDefault="00DF576A" w:rsidP="00DF576A">
      <w:r>
        <w:t>Дальне-Ключевская ул, 101а</w:t>
      </w:r>
    </w:p>
    <w:p w:rsidR="00DF576A" w:rsidRDefault="00DF576A" w:rsidP="00DF576A">
      <w:r>
        <w:t>Дальне-Ключевская ул, 103 корпус 1</w:t>
      </w:r>
    </w:p>
    <w:p w:rsidR="00DF576A" w:rsidRDefault="00DF576A" w:rsidP="00DF576A">
      <w:r>
        <w:t>Дальне-Ключевская ул, 107</w:t>
      </w:r>
    </w:p>
    <w:p w:rsidR="00DF576A" w:rsidRDefault="00DF576A" w:rsidP="00DF576A">
      <w:r>
        <w:t>Дальне-Ключевская ул, 109</w:t>
      </w:r>
    </w:p>
    <w:p w:rsidR="00DF576A" w:rsidRDefault="00DF576A" w:rsidP="00DF576A">
      <w:r>
        <w:t>Дальне-Ключевская ул, 111</w:t>
      </w:r>
    </w:p>
    <w:p w:rsidR="00DF576A" w:rsidRDefault="00DF576A" w:rsidP="00DF576A">
      <w:r>
        <w:t>Дальне-Ключевская ул, 111а</w:t>
      </w:r>
    </w:p>
    <w:p w:rsidR="00DF576A" w:rsidRDefault="00DF576A" w:rsidP="00DF576A">
      <w:r>
        <w:t>Дальне-Ключевская ул, 113</w:t>
      </w:r>
    </w:p>
    <w:p w:rsidR="00DF576A" w:rsidRDefault="00DF576A" w:rsidP="00DF576A">
      <w:r>
        <w:t>Дальне-Ключевская ул, 113а</w:t>
      </w:r>
    </w:p>
    <w:p w:rsidR="00DF576A" w:rsidRDefault="00DF576A" w:rsidP="00DF576A">
      <w:r>
        <w:t>Дальневосточная ул, 3</w:t>
      </w:r>
    </w:p>
    <w:p w:rsidR="00DF576A" w:rsidRDefault="00DF576A" w:rsidP="00DF576A">
      <w:r>
        <w:t>Дальневосточная ул, 4</w:t>
      </w:r>
    </w:p>
    <w:p w:rsidR="00DF576A" w:rsidRDefault="00DF576A" w:rsidP="00DF576A">
      <w:r>
        <w:t>Дальневосточная ул, 5</w:t>
      </w:r>
    </w:p>
    <w:p w:rsidR="00DF576A" w:rsidRDefault="00DF576A" w:rsidP="00DF576A">
      <w:r>
        <w:t>Дальневосточная ул, 7</w:t>
      </w:r>
    </w:p>
    <w:p w:rsidR="00DF576A" w:rsidRDefault="00DF576A" w:rsidP="00DF576A">
      <w:r>
        <w:t>Дальневосточная ул, 8</w:t>
      </w:r>
    </w:p>
    <w:p w:rsidR="00DF576A" w:rsidRDefault="00DF576A" w:rsidP="00DF576A">
      <w:r>
        <w:t>Дальневосточная ул, 9</w:t>
      </w:r>
    </w:p>
    <w:p w:rsidR="00DF576A" w:rsidRDefault="00DF576A" w:rsidP="00DF576A">
      <w:r>
        <w:t>Дальневосточная ул, 12</w:t>
      </w:r>
    </w:p>
    <w:p w:rsidR="00DF576A" w:rsidRDefault="00DF576A" w:rsidP="00DF576A">
      <w:r>
        <w:t>Дальневосточная ул, 14</w:t>
      </w:r>
    </w:p>
    <w:p w:rsidR="00DF576A" w:rsidRDefault="00DF576A" w:rsidP="00DF576A">
      <w:r>
        <w:t>Дальний пер (с. Тимирязевское), 1</w:t>
      </w:r>
    </w:p>
    <w:p w:rsidR="00DF576A" w:rsidRDefault="00DF576A" w:rsidP="00DF576A">
      <w:r>
        <w:t>Дальний пер (с. Тимирязевское), 5</w:t>
      </w:r>
    </w:p>
    <w:p w:rsidR="00DF576A" w:rsidRDefault="00DF576A" w:rsidP="00DF576A">
      <w:r>
        <w:t>Дальний пер (с. Тимирязевское), 14</w:t>
      </w:r>
    </w:p>
    <w:p w:rsidR="00DF576A" w:rsidRDefault="00DF576A" w:rsidP="00DF576A">
      <w:r>
        <w:t>Дальний пер (с. Тимирязевское), 14а</w:t>
      </w:r>
    </w:p>
    <w:p w:rsidR="00DF576A" w:rsidRDefault="00DF576A" w:rsidP="00DF576A">
      <w:r>
        <w:t>Дальний пер (с. Тимирязевское), 19</w:t>
      </w:r>
    </w:p>
    <w:p w:rsidR="00DF576A" w:rsidRDefault="00DF576A" w:rsidP="00DF576A">
      <w:r>
        <w:t>Дальний пер (с. Тимирязевское), 25</w:t>
      </w:r>
    </w:p>
    <w:p w:rsidR="00DF576A" w:rsidRDefault="00DF576A" w:rsidP="00DF576A">
      <w:r>
        <w:t>Дальний пер (с. Тимирязевское), 29</w:t>
      </w:r>
    </w:p>
    <w:p w:rsidR="00DF576A" w:rsidRDefault="00DF576A" w:rsidP="00DF576A">
      <w:r>
        <w:t>Дальний пер (с. Тимирязевское), 111</w:t>
      </w:r>
    </w:p>
    <w:p w:rsidR="00DF576A" w:rsidRDefault="00DF576A" w:rsidP="00DF576A">
      <w:r>
        <w:t>Дальняя ул, с. Тимирязевское, 8</w:t>
      </w:r>
    </w:p>
    <w:p w:rsidR="00DF576A" w:rsidRDefault="00DF576A" w:rsidP="00DF576A">
      <w:r>
        <w:t>Дальняя ул, с. Тимирязевское, 24</w:t>
      </w:r>
    </w:p>
    <w:p w:rsidR="00DF576A" w:rsidRDefault="00DF576A" w:rsidP="00DF576A">
      <w:r>
        <w:t>Демьяна Бедного ул, 1</w:t>
      </w:r>
    </w:p>
    <w:p w:rsidR="00DF576A" w:rsidRDefault="00DF576A" w:rsidP="00DF576A">
      <w:r>
        <w:t>Демьяна Бедного ул, 4</w:t>
      </w:r>
    </w:p>
    <w:p w:rsidR="00DF576A" w:rsidRDefault="00DF576A" w:rsidP="00DF576A">
      <w:r>
        <w:t>Демьяна Бедного ул, 4а</w:t>
      </w:r>
    </w:p>
    <w:p w:rsidR="00DF576A" w:rsidRDefault="00DF576A" w:rsidP="00DF576A">
      <w:r>
        <w:t>Демьяна Бедного ул, 6</w:t>
      </w:r>
    </w:p>
    <w:p w:rsidR="00DF576A" w:rsidRDefault="00DF576A" w:rsidP="00DF576A">
      <w:r>
        <w:t>Демьяна Бедного ул, 7</w:t>
      </w:r>
    </w:p>
    <w:p w:rsidR="00DF576A" w:rsidRDefault="00DF576A" w:rsidP="00DF576A">
      <w:r>
        <w:t>Демьяна Бедного ул, 8/5</w:t>
      </w:r>
    </w:p>
    <w:p w:rsidR="00DF576A" w:rsidRDefault="00DF576A" w:rsidP="00DF576A">
      <w:r>
        <w:t>Демьяна Бедного ул, 8/7</w:t>
      </w:r>
    </w:p>
    <w:p w:rsidR="00DF576A" w:rsidRDefault="00DF576A" w:rsidP="00DF576A">
      <w:r>
        <w:t>Демьяна Бедного ул, 8/8</w:t>
      </w:r>
    </w:p>
    <w:p w:rsidR="00DF576A" w:rsidRDefault="00DF576A" w:rsidP="00DF576A">
      <w:r>
        <w:t>Демьяна Бедного ул, 9</w:t>
      </w:r>
    </w:p>
    <w:p w:rsidR="00DF576A" w:rsidRDefault="00DF576A" w:rsidP="00DF576A">
      <w:r>
        <w:t>Демьяна Бедного ул, 10</w:t>
      </w:r>
    </w:p>
    <w:p w:rsidR="00DF576A" w:rsidRDefault="00DF576A" w:rsidP="00DF576A">
      <w:r>
        <w:t>Демьяна Бедного ул, 10</w:t>
      </w:r>
    </w:p>
    <w:p w:rsidR="00DF576A" w:rsidRDefault="00DF576A" w:rsidP="00DF576A">
      <w:r>
        <w:t>Демьяна Бедного ул, 10/2</w:t>
      </w:r>
    </w:p>
    <w:p w:rsidR="00DF576A" w:rsidRDefault="00DF576A" w:rsidP="00DF576A">
      <w:r>
        <w:t>Демьяна Бедного ул, 10/3</w:t>
      </w:r>
    </w:p>
    <w:p w:rsidR="00DF576A" w:rsidRDefault="00DF576A" w:rsidP="00DF576A">
      <w:r>
        <w:t>Демьяна Бедного ул, 10/4</w:t>
      </w:r>
    </w:p>
    <w:p w:rsidR="00DF576A" w:rsidRDefault="00DF576A" w:rsidP="00DF576A">
      <w:r>
        <w:t>Демьяна Бедного ул, 10/5</w:t>
      </w:r>
    </w:p>
    <w:p w:rsidR="00DF576A" w:rsidRDefault="00DF576A" w:rsidP="00DF576A">
      <w:r>
        <w:t>Демьяна Бедного ул, 11</w:t>
      </w:r>
    </w:p>
    <w:p w:rsidR="00DF576A" w:rsidRDefault="00DF576A" w:rsidP="00DF576A">
      <w:r>
        <w:t>Демьяна Бедного ул, 17</w:t>
      </w:r>
    </w:p>
    <w:p w:rsidR="00DF576A" w:rsidRDefault="00DF576A" w:rsidP="00DF576A">
      <w:r>
        <w:t>Демьяна Бедного ул, 19</w:t>
      </w:r>
    </w:p>
    <w:p w:rsidR="00DF576A" w:rsidRDefault="00DF576A" w:rsidP="00DF576A">
      <w:r>
        <w:t>Демьяна Бедного ул, 21</w:t>
      </w:r>
    </w:p>
    <w:p w:rsidR="00DF576A" w:rsidRDefault="00DF576A" w:rsidP="00DF576A">
      <w:r>
        <w:t>Демьяна Бедного ул, 21а</w:t>
      </w:r>
    </w:p>
    <w:p w:rsidR="00DF576A" w:rsidRDefault="00DF576A" w:rsidP="00DF576A">
      <w:r>
        <w:t>Демьяна Бедного ул, 23/2</w:t>
      </w:r>
    </w:p>
    <w:p w:rsidR="00DF576A" w:rsidRDefault="00DF576A" w:rsidP="00DF576A">
      <w:r>
        <w:t>Демьяна Бедного ул, 23/3</w:t>
      </w:r>
    </w:p>
    <w:p w:rsidR="00DF576A" w:rsidRDefault="00DF576A" w:rsidP="00DF576A">
      <w:r>
        <w:t>Демьяна Бедного ул, 23/4</w:t>
      </w:r>
    </w:p>
    <w:p w:rsidR="00DF576A" w:rsidRDefault="00DF576A" w:rsidP="00DF576A">
      <w:r>
        <w:t>Демьяна Бедного ул, 23/5</w:t>
      </w:r>
    </w:p>
    <w:p w:rsidR="00DF576A" w:rsidRDefault="00DF576A" w:rsidP="00DF576A">
      <w:r>
        <w:t>Демьяна Бедного ул, 23/5</w:t>
      </w:r>
    </w:p>
    <w:p w:rsidR="00DF576A" w:rsidRDefault="00DF576A" w:rsidP="00DF576A">
      <w:r>
        <w:t>Демьяна Бедного ул, 25/1</w:t>
      </w:r>
    </w:p>
    <w:p w:rsidR="00DF576A" w:rsidRDefault="00DF576A" w:rsidP="00DF576A">
      <w:r>
        <w:t>Демьяна Бедного ул, 25/2</w:t>
      </w:r>
    </w:p>
    <w:p w:rsidR="00DF576A" w:rsidRDefault="00DF576A" w:rsidP="00DF576A">
      <w:r>
        <w:t>Демьяна Бедного ул, 25/3</w:t>
      </w:r>
    </w:p>
    <w:p w:rsidR="00DF576A" w:rsidRDefault="00DF576A" w:rsidP="00DF576A">
      <w:r>
        <w:t>Демьяна Бедного ул, 25/4</w:t>
      </w:r>
    </w:p>
    <w:p w:rsidR="00DF576A" w:rsidRDefault="00DF576A" w:rsidP="00DF576A">
      <w:r>
        <w:t>Демьяна Бедного ул, 27</w:t>
      </w:r>
    </w:p>
    <w:p w:rsidR="00DF576A" w:rsidRDefault="00DF576A" w:rsidP="00DF576A">
      <w:r>
        <w:t>Демьяна Бедного ул, 27/1</w:t>
      </w:r>
    </w:p>
    <w:p w:rsidR="00DF576A" w:rsidRDefault="00DF576A" w:rsidP="00DF576A">
      <w:r>
        <w:t>Деповская ул, с. Тимирязевское, 1</w:t>
      </w:r>
    </w:p>
    <w:p w:rsidR="00DF576A" w:rsidRDefault="00DF576A" w:rsidP="00DF576A">
      <w:r>
        <w:t>Деповская ул, с. Тимирязевское, 1а</w:t>
      </w:r>
    </w:p>
    <w:p w:rsidR="00DF576A" w:rsidRDefault="00DF576A" w:rsidP="00DF576A">
      <w:r>
        <w:t>Деповская ул, с. Тимирязевское, 1б</w:t>
      </w:r>
    </w:p>
    <w:p w:rsidR="00DF576A" w:rsidRDefault="00DF576A" w:rsidP="00DF576A">
      <w:r>
        <w:t>Деповская ул, с. Тимирязевское, 2в</w:t>
      </w:r>
    </w:p>
    <w:p w:rsidR="00DF576A" w:rsidRDefault="00DF576A" w:rsidP="00DF576A">
      <w:r>
        <w:t>Деповская ул, с. Тимирязевское, 2г</w:t>
      </w:r>
    </w:p>
    <w:p w:rsidR="00DF576A" w:rsidRDefault="00DF576A" w:rsidP="00DF576A">
      <w:r>
        <w:t>Деповская ул, с. Тимирязевское, 3</w:t>
      </w:r>
    </w:p>
    <w:p w:rsidR="00DF576A" w:rsidRDefault="00DF576A" w:rsidP="00DF576A">
      <w:r>
        <w:t>Деповская ул, с. Тимирязевское, 4</w:t>
      </w:r>
    </w:p>
    <w:p w:rsidR="00DF576A" w:rsidRDefault="00DF576A" w:rsidP="00DF576A">
      <w:r>
        <w:t>Деповская ул, с. Тимирязевское, 5</w:t>
      </w:r>
    </w:p>
    <w:p w:rsidR="00DF576A" w:rsidRDefault="00DF576A" w:rsidP="00DF576A">
      <w:r>
        <w:t>Деповская ул, с. Тимирязевское, 6</w:t>
      </w:r>
    </w:p>
    <w:p w:rsidR="00DF576A" w:rsidRDefault="00DF576A" w:rsidP="00DF576A">
      <w:r>
        <w:t>Деповская ул, с. Тимирязевское, 7</w:t>
      </w:r>
    </w:p>
    <w:p w:rsidR="00DF576A" w:rsidRDefault="00DF576A" w:rsidP="00DF576A">
      <w:r>
        <w:t>Деповская ул, с. Тимирязевское, 7/1</w:t>
      </w:r>
    </w:p>
    <w:p w:rsidR="00DF576A" w:rsidRDefault="00DF576A" w:rsidP="00DF576A">
      <w:r>
        <w:t>Деповская ул, с. Тимирязевское, 8</w:t>
      </w:r>
    </w:p>
    <w:p w:rsidR="00DF576A" w:rsidRDefault="00DF576A" w:rsidP="00DF576A">
      <w:r>
        <w:t>Деповская ул, с. Тимирязевское, 10</w:t>
      </w:r>
    </w:p>
    <w:p w:rsidR="00DF576A" w:rsidRDefault="00DF576A" w:rsidP="00DF576A">
      <w:r>
        <w:t>Деповская ул, с. Тимирязевское, 10/1</w:t>
      </w:r>
    </w:p>
    <w:p w:rsidR="00DF576A" w:rsidRDefault="00DF576A" w:rsidP="00DF576A">
      <w:r>
        <w:t>Деповская ул, с. Тимирязевское, 11</w:t>
      </w:r>
    </w:p>
    <w:p w:rsidR="00DF576A" w:rsidRDefault="00DF576A" w:rsidP="00DF576A">
      <w:r>
        <w:t>Деповская ул, с. Тимирязевское, 11а</w:t>
      </w:r>
    </w:p>
    <w:p w:rsidR="00DF576A" w:rsidRDefault="00DF576A" w:rsidP="00DF576A">
      <w:r>
        <w:t>Деповская ул, с. Тимирязевское, 12</w:t>
      </w:r>
    </w:p>
    <w:p w:rsidR="00DF576A" w:rsidRDefault="00DF576A" w:rsidP="00DF576A">
      <w:r>
        <w:t>Деповская ул, с. Тимирязевское, 13</w:t>
      </w:r>
    </w:p>
    <w:p w:rsidR="00DF576A" w:rsidRDefault="00DF576A" w:rsidP="00DF576A">
      <w:r>
        <w:t>Деповская ул, с. Тимирязевское, 14</w:t>
      </w:r>
    </w:p>
    <w:p w:rsidR="00DF576A" w:rsidRDefault="00DF576A" w:rsidP="00DF576A">
      <w:r>
        <w:t>Деповская ул, с. Тимирязевское, 14/1</w:t>
      </w:r>
    </w:p>
    <w:p w:rsidR="00DF576A" w:rsidRDefault="00DF576A" w:rsidP="00DF576A">
      <w:r>
        <w:t>Деповская ул, с. Тимирязевское, 15</w:t>
      </w:r>
    </w:p>
    <w:p w:rsidR="00DF576A" w:rsidRDefault="00DF576A" w:rsidP="00DF576A">
      <w:r>
        <w:t>Деповская ул, с. Тимирязевское, 16</w:t>
      </w:r>
    </w:p>
    <w:p w:rsidR="00DF576A" w:rsidRDefault="00DF576A" w:rsidP="00DF576A">
      <w:r>
        <w:t>Деповская ул, с. Тимирязевское, 16а</w:t>
      </w:r>
    </w:p>
    <w:p w:rsidR="00DF576A" w:rsidRDefault="00DF576A" w:rsidP="00DF576A">
      <w:r>
        <w:t>Деповская ул, с. Тимирязевское, 17</w:t>
      </w:r>
    </w:p>
    <w:p w:rsidR="00DF576A" w:rsidRDefault="00DF576A" w:rsidP="00DF576A">
      <w:r>
        <w:t>Деповская ул, с. Тимирязевское, 17а</w:t>
      </w:r>
    </w:p>
    <w:p w:rsidR="00DF576A" w:rsidRDefault="00DF576A" w:rsidP="00DF576A">
      <w:r>
        <w:t>Деповская ул, с. Тимирязевское, 18</w:t>
      </w:r>
    </w:p>
    <w:p w:rsidR="00DF576A" w:rsidRDefault="00DF576A" w:rsidP="00DF576A">
      <w:r>
        <w:t>Деповская ул, с. Тимирязевское, 18а</w:t>
      </w:r>
    </w:p>
    <w:p w:rsidR="00DF576A" w:rsidRDefault="00DF576A" w:rsidP="00DF576A">
      <w:r>
        <w:t>Деповская ул, с. Тимирязевское, 18б</w:t>
      </w:r>
    </w:p>
    <w:p w:rsidR="00DF576A" w:rsidRDefault="00DF576A" w:rsidP="00DF576A">
      <w:r>
        <w:t>Деповская ул, с. Тимирязевское, 18б стр.1</w:t>
      </w:r>
    </w:p>
    <w:p w:rsidR="00DF576A" w:rsidRDefault="00DF576A" w:rsidP="00DF576A">
      <w:r>
        <w:t>Деповская ул, с. Тимирязевское, 19</w:t>
      </w:r>
    </w:p>
    <w:p w:rsidR="00DF576A" w:rsidRDefault="00DF576A" w:rsidP="00DF576A">
      <w:r>
        <w:t>Деповская ул, с. Тимирязевское, 19а</w:t>
      </w:r>
    </w:p>
    <w:p w:rsidR="00DF576A" w:rsidRDefault="00DF576A" w:rsidP="00DF576A">
      <w:r>
        <w:t>Деповская ул, с. Тимирязевское, 20</w:t>
      </w:r>
    </w:p>
    <w:p w:rsidR="00DF576A" w:rsidRDefault="00DF576A" w:rsidP="00DF576A">
      <w:r>
        <w:t>Деповская ул, с. Тимирязевское, 22 стр.2</w:t>
      </w:r>
    </w:p>
    <w:p w:rsidR="00DF576A" w:rsidRDefault="00DF576A" w:rsidP="00DF576A">
      <w:r>
        <w:t>Деповская ул, с. Тимирязевское, 22/2</w:t>
      </w:r>
    </w:p>
    <w:p w:rsidR="00DF576A" w:rsidRDefault="00DF576A" w:rsidP="00DF576A">
      <w:r>
        <w:t>Деповская ул, с. Тимирязевское, 22а</w:t>
      </w:r>
    </w:p>
    <w:p w:rsidR="00DF576A" w:rsidRDefault="00DF576A" w:rsidP="00DF576A">
      <w:r>
        <w:t>Деповская ул, с. Тимирязевское, 23</w:t>
      </w:r>
    </w:p>
    <w:p w:rsidR="00DF576A" w:rsidRDefault="00DF576A" w:rsidP="00DF576A">
      <w:r>
        <w:t>Деповская ул, с. Тимирязевское, 24</w:t>
      </w:r>
    </w:p>
    <w:p w:rsidR="00DF576A" w:rsidRDefault="00DF576A" w:rsidP="00DF576A">
      <w:r>
        <w:t>Деповская ул, с. Тимирязевское, 24</w:t>
      </w:r>
    </w:p>
    <w:p w:rsidR="00DF576A" w:rsidRDefault="00DF576A" w:rsidP="00DF576A">
      <w:r>
        <w:t>Деповская ул, с. Тимирязевское, 26</w:t>
      </w:r>
    </w:p>
    <w:p w:rsidR="00DF576A" w:rsidRDefault="00DF576A" w:rsidP="00DF576A">
      <w:r>
        <w:t>Деповская ул, с. Тимирязевское, 27</w:t>
      </w:r>
    </w:p>
    <w:p w:rsidR="00DF576A" w:rsidRDefault="00DF576A" w:rsidP="00DF576A">
      <w:r>
        <w:t>Деповская ул, с. Тимирязевское, 27 стр. 1</w:t>
      </w:r>
    </w:p>
    <w:p w:rsidR="00DF576A" w:rsidRDefault="00DF576A" w:rsidP="00DF576A">
      <w:r>
        <w:t>Деповская ул, с. Тимирязевское, 27 стр.2</w:t>
      </w:r>
    </w:p>
    <w:p w:rsidR="00DF576A" w:rsidRDefault="00DF576A" w:rsidP="00DF576A">
      <w:r>
        <w:t>Деповская ул, с. Тимирязевское, 28</w:t>
      </w:r>
    </w:p>
    <w:p w:rsidR="00DF576A" w:rsidRDefault="00DF576A" w:rsidP="00DF576A">
      <w:r>
        <w:t>Деповская ул, с. Тимирязевское, 29</w:t>
      </w:r>
    </w:p>
    <w:p w:rsidR="00DF576A" w:rsidRDefault="00DF576A" w:rsidP="00DF576A">
      <w:r>
        <w:t>Деповская ул, с. Тимирязевское, 30</w:t>
      </w:r>
    </w:p>
    <w:p w:rsidR="00DF576A" w:rsidRDefault="00DF576A" w:rsidP="00DF576A">
      <w:r>
        <w:t>Деповская ул, с. Тимирязевское, 31 стр.1</w:t>
      </w:r>
    </w:p>
    <w:p w:rsidR="00DF576A" w:rsidRDefault="00DF576A" w:rsidP="00DF576A">
      <w:r>
        <w:t>Деповская ул, с. Тимирязевское, 31а</w:t>
      </w:r>
    </w:p>
    <w:p w:rsidR="00DF576A" w:rsidRDefault="00DF576A" w:rsidP="00DF576A">
      <w:r>
        <w:t>Деповская ул, с. Тимирязевское, 33</w:t>
      </w:r>
    </w:p>
    <w:p w:rsidR="00DF576A" w:rsidRDefault="00DF576A" w:rsidP="00DF576A">
      <w:r>
        <w:t>Деповская ул, с. Тимирязевское, 35</w:t>
      </w:r>
    </w:p>
    <w:p w:rsidR="00DF576A" w:rsidRDefault="00DF576A" w:rsidP="00DF576A">
      <w:r>
        <w:t>Деповская ул, с. Тимирязевское, 35а</w:t>
      </w:r>
    </w:p>
    <w:p w:rsidR="00DF576A" w:rsidRDefault="00DF576A" w:rsidP="00DF576A">
      <w:r>
        <w:t>Деповская ул, с. Тимирязевское, 36</w:t>
      </w:r>
    </w:p>
    <w:p w:rsidR="00DF576A" w:rsidRDefault="00DF576A" w:rsidP="00DF576A">
      <w:r>
        <w:t>Деповская ул, с. Тимирязевское, 36 стр.1</w:t>
      </w:r>
    </w:p>
    <w:p w:rsidR="00DF576A" w:rsidRDefault="00DF576A" w:rsidP="00DF576A">
      <w:r>
        <w:t>Деповская ул, с. Тимирязевское, 38</w:t>
      </w:r>
    </w:p>
    <w:p w:rsidR="00DF576A" w:rsidRDefault="00DF576A" w:rsidP="00DF576A">
      <w:r>
        <w:t>Деповская ул, с. Тимирязевское, 39</w:t>
      </w:r>
    </w:p>
    <w:p w:rsidR="00DF576A" w:rsidRDefault="00DF576A" w:rsidP="00DF576A">
      <w:r>
        <w:t>Деповская ул, с. Тимирязевское, 39а</w:t>
      </w:r>
    </w:p>
    <w:p w:rsidR="00DF576A" w:rsidRDefault="00DF576A" w:rsidP="00DF576A">
      <w:r>
        <w:t>Деповская ул, с. Тимирязевское, 40</w:t>
      </w:r>
    </w:p>
    <w:p w:rsidR="00DF576A" w:rsidRDefault="00DF576A" w:rsidP="00DF576A">
      <w:r>
        <w:t>Деповская ул, с. Тимирязевское, 41</w:t>
      </w:r>
    </w:p>
    <w:p w:rsidR="00DF576A" w:rsidRDefault="00DF576A" w:rsidP="00DF576A">
      <w:r>
        <w:t>Деповская ул, с. Тимирязевское, 42 стр.1</w:t>
      </w:r>
    </w:p>
    <w:p w:rsidR="00DF576A" w:rsidRDefault="00DF576A" w:rsidP="00DF576A">
      <w:r>
        <w:t>Деповская ул, с. Тимирязевское, 43/1</w:t>
      </w:r>
    </w:p>
    <w:p w:rsidR="00DF576A" w:rsidRDefault="00DF576A" w:rsidP="00DF576A">
      <w:r>
        <w:t>Деповская ул, с. Тимирязевское, 44</w:t>
      </w:r>
    </w:p>
    <w:p w:rsidR="00DF576A" w:rsidRDefault="00DF576A" w:rsidP="00DF576A">
      <w:r>
        <w:t>Деповская ул, с. Тимирязевское, 44 стр.1</w:t>
      </w:r>
    </w:p>
    <w:p w:rsidR="00DF576A" w:rsidRDefault="00DF576A" w:rsidP="00DF576A">
      <w:r>
        <w:t>Деповская ул, с. Тимирязевское, 45</w:t>
      </w:r>
    </w:p>
    <w:p w:rsidR="00DF576A" w:rsidRDefault="00DF576A" w:rsidP="00DF576A">
      <w:r>
        <w:t>Деповская ул, с. Тимирязевское, 45а</w:t>
      </w:r>
    </w:p>
    <w:p w:rsidR="00DF576A" w:rsidRDefault="00DF576A" w:rsidP="00DF576A">
      <w:r>
        <w:t>Деповская ул, с. Тимирязевское, 46</w:t>
      </w:r>
    </w:p>
    <w:p w:rsidR="00DF576A" w:rsidRDefault="00DF576A" w:rsidP="00DF576A">
      <w:r>
        <w:t>Деповская ул, с. Тимирязевское, 48</w:t>
      </w:r>
    </w:p>
    <w:p w:rsidR="00DF576A" w:rsidRDefault="00DF576A" w:rsidP="00DF576A">
      <w:r>
        <w:t xml:space="preserve">Деповская ул, с. Тимирязевское, 48-1, стр.1 </w:t>
      </w:r>
    </w:p>
    <w:p w:rsidR="00DF576A" w:rsidRDefault="00DF576A" w:rsidP="00DF576A">
      <w:r>
        <w:t>Деповская ул, с. Тимирязевское, 49</w:t>
      </w:r>
    </w:p>
    <w:p w:rsidR="00DF576A" w:rsidRDefault="00DF576A" w:rsidP="00DF576A">
      <w:r>
        <w:t>Деповская ул, с. Тимирязевское, 50</w:t>
      </w:r>
    </w:p>
    <w:p w:rsidR="00DF576A" w:rsidRDefault="00DF576A" w:rsidP="00DF576A">
      <w:r>
        <w:t>Деповская ул, с. Тимирязевское, 52</w:t>
      </w:r>
    </w:p>
    <w:p w:rsidR="00DF576A" w:rsidRDefault="00DF576A" w:rsidP="00DF576A">
      <w:r>
        <w:t>Дзержинского пер, с. Дзержинское, 1</w:t>
      </w:r>
    </w:p>
    <w:p w:rsidR="00DF576A" w:rsidRDefault="00DF576A" w:rsidP="00DF576A">
      <w:r>
        <w:t>Дзержинского пер, с. Дзержинское, 1а</w:t>
      </w:r>
    </w:p>
    <w:p w:rsidR="00DF576A" w:rsidRDefault="00DF576A" w:rsidP="00DF576A">
      <w:r>
        <w:t>Дзержинского пер, с. Дзержинское, 1б</w:t>
      </w:r>
    </w:p>
    <w:p w:rsidR="00DF576A" w:rsidRDefault="00DF576A" w:rsidP="00DF576A">
      <w:r>
        <w:t>Дзержинского пер, с. Дзержинское, 2</w:t>
      </w:r>
    </w:p>
    <w:p w:rsidR="00DF576A" w:rsidRDefault="00DF576A" w:rsidP="00DF576A">
      <w:r>
        <w:t>Дзержинского пер, с. Дзержинское, 2а</w:t>
      </w:r>
    </w:p>
    <w:p w:rsidR="00DF576A" w:rsidRDefault="00DF576A" w:rsidP="00DF576A">
      <w:r>
        <w:t>Дзержинского пер, с. Дзержинское, 2б</w:t>
      </w:r>
    </w:p>
    <w:p w:rsidR="00DF576A" w:rsidRDefault="00DF576A" w:rsidP="00DF576A">
      <w:r>
        <w:t>Дзержинского пер, с. Дзержинское, 3</w:t>
      </w:r>
    </w:p>
    <w:p w:rsidR="00DF576A" w:rsidRDefault="00DF576A" w:rsidP="00DF576A">
      <w:r>
        <w:t>Дзержинского пер, с. Дзержинское, 3б</w:t>
      </w:r>
    </w:p>
    <w:p w:rsidR="00DF576A" w:rsidRDefault="00DF576A" w:rsidP="00DF576A">
      <w:r>
        <w:t>Дзержинского пер, с. Дзержинское, 4</w:t>
      </w:r>
    </w:p>
    <w:p w:rsidR="00DF576A" w:rsidRDefault="00DF576A" w:rsidP="00DF576A">
      <w:r>
        <w:t>Дзержинского пер, с. Дзержинское, 5</w:t>
      </w:r>
    </w:p>
    <w:p w:rsidR="00DF576A" w:rsidRDefault="00DF576A" w:rsidP="00DF576A">
      <w:r>
        <w:t>Дзержинского пер, с. Дзержинское, 6/1</w:t>
      </w:r>
    </w:p>
    <w:p w:rsidR="00DF576A" w:rsidRDefault="00DF576A" w:rsidP="00DF576A">
      <w:r>
        <w:t>Дзержинского пер, с. Дзержинское, 7</w:t>
      </w:r>
    </w:p>
    <w:p w:rsidR="00DF576A" w:rsidRDefault="00DF576A" w:rsidP="00DF576A">
      <w:r>
        <w:t>Дзержинского пер, с. Дзержинское, 7</w:t>
      </w:r>
    </w:p>
    <w:p w:rsidR="00DF576A" w:rsidRDefault="00DF576A" w:rsidP="00DF576A">
      <w:r>
        <w:t>Дзержинского пер, с. Дзержинское, 7а</w:t>
      </w:r>
    </w:p>
    <w:p w:rsidR="00DF576A" w:rsidRDefault="00DF576A" w:rsidP="00DF576A">
      <w:r>
        <w:t>Дзержинского пер, с. Дзержинское, 7б</w:t>
      </w:r>
    </w:p>
    <w:p w:rsidR="00DF576A" w:rsidRDefault="00DF576A" w:rsidP="00DF576A">
      <w:r>
        <w:t>Дзержинского пер, с. Дзержинское, 7в</w:t>
      </w:r>
    </w:p>
    <w:p w:rsidR="00DF576A" w:rsidRDefault="00DF576A" w:rsidP="00DF576A">
      <w:r>
        <w:t>Дзержинского пер, с. Дзержинское, 8</w:t>
      </w:r>
    </w:p>
    <w:p w:rsidR="00DF576A" w:rsidRDefault="00DF576A" w:rsidP="00DF576A">
      <w:r>
        <w:t>Дзержинского пер, с. Дзержинское, 9</w:t>
      </w:r>
    </w:p>
    <w:p w:rsidR="00DF576A" w:rsidRDefault="00DF576A" w:rsidP="00DF576A">
      <w:r>
        <w:t>Дзержинского пер, с. Дзержинское, 9/1</w:t>
      </w:r>
    </w:p>
    <w:p w:rsidR="00DF576A" w:rsidRDefault="00DF576A" w:rsidP="00DF576A">
      <w:r>
        <w:t>Дзержинского пер, с. Дзержинское, 9а</w:t>
      </w:r>
    </w:p>
    <w:p w:rsidR="00DF576A" w:rsidRDefault="00DF576A" w:rsidP="00DF576A">
      <w:r>
        <w:t>Дзержинского пер, с. Дзержинское, 9б</w:t>
      </w:r>
    </w:p>
    <w:p w:rsidR="00DF576A" w:rsidRDefault="00DF576A" w:rsidP="00DF576A">
      <w:r>
        <w:t>Дзержинского пер, с. Дзержинское, 9д</w:t>
      </w:r>
    </w:p>
    <w:p w:rsidR="00DF576A" w:rsidRDefault="00DF576A" w:rsidP="00DF576A">
      <w:r>
        <w:t>Дзержинского пер, с. Дзержинское, 10</w:t>
      </w:r>
    </w:p>
    <w:p w:rsidR="00DF576A" w:rsidRDefault="00DF576A" w:rsidP="00DF576A">
      <w:r>
        <w:t>Дзержинского пер, с. Дзержинское, 10/1</w:t>
      </w:r>
    </w:p>
    <w:p w:rsidR="00DF576A" w:rsidRDefault="00DF576A" w:rsidP="00DF576A">
      <w:r>
        <w:t>Дзержинского пер, с. Дзержинское, 10а</w:t>
      </w:r>
    </w:p>
    <w:p w:rsidR="00DF576A" w:rsidRDefault="00DF576A" w:rsidP="00DF576A">
      <w:r>
        <w:t>Дзержинского пер, с. Дзержинское, 11</w:t>
      </w:r>
    </w:p>
    <w:p w:rsidR="00DF576A" w:rsidRDefault="00DF576A" w:rsidP="00DF576A">
      <w:r>
        <w:t>Дзержинского пер, с. Дзержинское, 11а</w:t>
      </w:r>
    </w:p>
    <w:p w:rsidR="00DF576A" w:rsidRDefault="00DF576A" w:rsidP="00DF576A">
      <w:r>
        <w:t>Дзержинского пер, с. Дзержинское, 12</w:t>
      </w:r>
    </w:p>
    <w:p w:rsidR="00DF576A" w:rsidRDefault="00DF576A" w:rsidP="00DF576A">
      <w:r>
        <w:t>Дзержинского пер, с. Дзержинское, 13</w:t>
      </w:r>
    </w:p>
    <w:p w:rsidR="00DF576A" w:rsidRDefault="00DF576A" w:rsidP="00DF576A">
      <w:r>
        <w:t>Дзержинского пер, с. Дзержинское, 14</w:t>
      </w:r>
    </w:p>
    <w:p w:rsidR="00DF576A" w:rsidRDefault="00DF576A" w:rsidP="00DF576A">
      <w:r>
        <w:t>Дзержинского пер, с. Дзержинское, 14а</w:t>
      </w:r>
    </w:p>
    <w:p w:rsidR="00DF576A" w:rsidRDefault="00DF576A" w:rsidP="00DF576A">
      <w:r>
        <w:t>Дзержинского пер, с. Дзержинское, 16</w:t>
      </w:r>
    </w:p>
    <w:p w:rsidR="00DF576A" w:rsidRDefault="00DF576A" w:rsidP="00DF576A">
      <w:r>
        <w:t>Дзержинского пер, с. Дзержинское, 18</w:t>
      </w:r>
    </w:p>
    <w:p w:rsidR="00DF576A" w:rsidRDefault="00DF576A" w:rsidP="00DF576A">
      <w:r>
        <w:t>Дзержинского пер, с. Дзержинское, 20</w:t>
      </w:r>
    </w:p>
    <w:p w:rsidR="00DF576A" w:rsidRDefault="00DF576A" w:rsidP="00DF576A">
      <w:r>
        <w:t>Дзержинского пер, с. Дзержинское, 20/1</w:t>
      </w:r>
    </w:p>
    <w:p w:rsidR="00DF576A" w:rsidRDefault="00DF576A" w:rsidP="00DF576A">
      <w:r>
        <w:t>Дзержинского пер, с. Дзержинское, 24</w:t>
      </w:r>
    </w:p>
    <w:p w:rsidR="00DF576A" w:rsidRDefault="00DF576A" w:rsidP="00DF576A">
      <w:r>
        <w:t>Дзержинского пер, с. Дзержинское, 31</w:t>
      </w:r>
    </w:p>
    <w:p w:rsidR="00DF576A" w:rsidRDefault="00DF576A" w:rsidP="00DF576A">
      <w:r>
        <w:t>Дзержинского ул (с. Дзержинское), 2д</w:t>
      </w:r>
    </w:p>
    <w:p w:rsidR="00DF576A" w:rsidRDefault="00DF576A" w:rsidP="00DF576A">
      <w:r>
        <w:t>Дзержинского ул, с. Дзержинское, 1</w:t>
      </w:r>
    </w:p>
    <w:p w:rsidR="00DF576A" w:rsidRDefault="00DF576A" w:rsidP="00DF576A">
      <w:r>
        <w:t>Дзержинского ул, с. Дзержинское, 1</w:t>
      </w:r>
    </w:p>
    <w:p w:rsidR="00DF576A" w:rsidRDefault="00DF576A" w:rsidP="00DF576A">
      <w:r>
        <w:t>Дзержинского ул, с. Дзержинское, 1в</w:t>
      </w:r>
    </w:p>
    <w:p w:rsidR="00DF576A" w:rsidRDefault="00DF576A" w:rsidP="00DF576A">
      <w:r>
        <w:t>Дзержинского ул, с. Дзержинское, 2</w:t>
      </w:r>
    </w:p>
    <w:p w:rsidR="00DF576A" w:rsidRDefault="00DF576A" w:rsidP="00DF576A">
      <w:r>
        <w:t>Дзержинского ул, с. Дзержинское, 2/1</w:t>
      </w:r>
    </w:p>
    <w:p w:rsidR="00DF576A" w:rsidRDefault="00DF576A" w:rsidP="00DF576A">
      <w:r>
        <w:t>Дзержинского ул, с. Дзержинское, 2а</w:t>
      </w:r>
    </w:p>
    <w:p w:rsidR="00DF576A" w:rsidRDefault="00DF576A" w:rsidP="00DF576A">
      <w:r>
        <w:t>Дзержинского ул, с. Дзержинское, 2в</w:t>
      </w:r>
    </w:p>
    <w:p w:rsidR="00DF576A" w:rsidRDefault="00DF576A" w:rsidP="00DF576A">
      <w:r>
        <w:t>Дзержинского ул, с. Дзержинское, 3</w:t>
      </w:r>
    </w:p>
    <w:p w:rsidR="00DF576A" w:rsidRDefault="00DF576A" w:rsidP="00DF576A">
      <w:r>
        <w:t>Дзержинского ул, с. Дзержинское, 3/1</w:t>
      </w:r>
    </w:p>
    <w:p w:rsidR="00DF576A" w:rsidRDefault="00DF576A" w:rsidP="00DF576A">
      <w:r>
        <w:t>Дзержинского ул, с. Дзержинское, 3а</w:t>
      </w:r>
    </w:p>
    <w:p w:rsidR="00DF576A" w:rsidRDefault="00DF576A" w:rsidP="00DF576A">
      <w:r>
        <w:t>Дзержинского ул, с. Дзержинское, 3б</w:t>
      </w:r>
    </w:p>
    <w:p w:rsidR="00DF576A" w:rsidRDefault="00DF576A" w:rsidP="00DF576A">
      <w:r>
        <w:t>Дзержинского ул, с. Дзержинское, 3г</w:t>
      </w:r>
    </w:p>
    <w:p w:rsidR="00DF576A" w:rsidRDefault="00DF576A" w:rsidP="00DF576A">
      <w:r>
        <w:t>Дзержинского ул, с. Дзержинское, 4</w:t>
      </w:r>
    </w:p>
    <w:p w:rsidR="00DF576A" w:rsidRDefault="00DF576A" w:rsidP="00DF576A">
      <w:r>
        <w:t>Дзержинского ул, с. Дзержинское, 4/1</w:t>
      </w:r>
    </w:p>
    <w:p w:rsidR="00DF576A" w:rsidRDefault="00DF576A" w:rsidP="00DF576A">
      <w:r>
        <w:t>Дзержинского ул, с. Дзержинское, 4а</w:t>
      </w:r>
    </w:p>
    <w:p w:rsidR="00DF576A" w:rsidRDefault="00DF576A" w:rsidP="00DF576A">
      <w:r>
        <w:t>Дзержинского ул, с. Дзержинское, 4б</w:t>
      </w:r>
    </w:p>
    <w:p w:rsidR="00DF576A" w:rsidRDefault="00DF576A" w:rsidP="00DF576A">
      <w:r>
        <w:t>Дзержинского ул, с. Дзержинское, 5 стр.4</w:t>
      </w:r>
    </w:p>
    <w:p w:rsidR="00DF576A" w:rsidRDefault="00DF576A" w:rsidP="00DF576A">
      <w:r>
        <w:t>Дзержинского ул, с. Дзержинское, 5/1</w:t>
      </w:r>
    </w:p>
    <w:p w:rsidR="00DF576A" w:rsidRDefault="00DF576A" w:rsidP="00DF576A">
      <w:r>
        <w:t>Дзержинского ул, с. Дзержинское, 5а</w:t>
      </w:r>
    </w:p>
    <w:p w:rsidR="00DF576A" w:rsidRDefault="00DF576A" w:rsidP="00DF576A">
      <w:r>
        <w:t>Дзержинского ул, с. Дзержинское, 5б</w:t>
      </w:r>
    </w:p>
    <w:p w:rsidR="00DF576A" w:rsidRDefault="00DF576A" w:rsidP="00DF576A">
      <w:r>
        <w:t>Дзержинского ул, с. Дзержинское, 6</w:t>
      </w:r>
    </w:p>
    <w:p w:rsidR="00DF576A" w:rsidRDefault="00DF576A" w:rsidP="00DF576A">
      <w:r>
        <w:t>Дзержинского ул, с. Дзержинское, 7</w:t>
      </w:r>
    </w:p>
    <w:p w:rsidR="00DF576A" w:rsidRDefault="00DF576A" w:rsidP="00DF576A">
      <w:r>
        <w:t>Дзержинского ул, с. Дзержинское, 7а</w:t>
      </w:r>
    </w:p>
    <w:p w:rsidR="00DF576A" w:rsidRDefault="00DF576A" w:rsidP="00DF576A">
      <w:r>
        <w:t>Дзержинского ул, с. Дзержинское, 7б</w:t>
      </w:r>
    </w:p>
    <w:p w:rsidR="00DF576A" w:rsidRDefault="00DF576A" w:rsidP="00DF576A">
      <w:r>
        <w:t>Дзержинского ул, с. Дзержинское, 8</w:t>
      </w:r>
    </w:p>
    <w:p w:rsidR="00DF576A" w:rsidRDefault="00DF576A" w:rsidP="00DF576A">
      <w:r>
        <w:t>Дзержинского ул, с. Дзержинское, 9</w:t>
      </w:r>
    </w:p>
    <w:p w:rsidR="00DF576A" w:rsidRDefault="00DF576A" w:rsidP="00DF576A">
      <w:r>
        <w:t>Дзержинского ул, с. Дзержинское, 10</w:t>
      </w:r>
    </w:p>
    <w:p w:rsidR="00DF576A" w:rsidRDefault="00DF576A" w:rsidP="00DF576A">
      <w:r>
        <w:t>Дзержинского ул, с. Дзержинское, 11</w:t>
      </w:r>
    </w:p>
    <w:p w:rsidR="00DF576A" w:rsidRDefault="00DF576A" w:rsidP="00DF576A">
      <w:r>
        <w:t>Дзержинского ул, с. Дзержинское, 11</w:t>
      </w:r>
    </w:p>
    <w:p w:rsidR="00DF576A" w:rsidRDefault="00DF576A" w:rsidP="00DF576A">
      <w:r>
        <w:t>Дзержинского ул, с. Дзержинское, 12</w:t>
      </w:r>
    </w:p>
    <w:p w:rsidR="00DF576A" w:rsidRDefault="00DF576A" w:rsidP="00DF576A">
      <w:r>
        <w:t>Дзержинского ул, с. Дзержинское, 13</w:t>
      </w:r>
    </w:p>
    <w:p w:rsidR="00DF576A" w:rsidRDefault="00DF576A" w:rsidP="00DF576A">
      <w:r>
        <w:t>Дзержинского ул, с. Дзержинское, 14</w:t>
      </w:r>
    </w:p>
    <w:p w:rsidR="00DF576A" w:rsidRDefault="00DF576A" w:rsidP="00DF576A">
      <w:r>
        <w:t>Дзержинского ул, с. Дзержинское, 14</w:t>
      </w:r>
    </w:p>
    <w:p w:rsidR="00DF576A" w:rsidRDefault="00DF576A" w:rsidP="00DF576A">
      <w:r>
        <w:t>Дзержинского ул, с. Дзержинское, 15</w:t>
      </w:r>
    </w:p>
    <w:p w:rsidR="00DF576A" w:rsidRDefault="00DF576A" w:rsidP="00DF576A">
      <w:r>
        <w:t>Дзержинского ул, с. Дзержинское, 16</w:t>
      </w:r>
    </w:p>
    <w:p w:rsidR="00DF576A" w:rsidRDefault="00DF576A" w:rsidP="00DF576A">
      <w:r>
        <w:t>Дзержинского ул, с. Дзержинское, 18</w:t>
      </w:r>
    </w:p>
    <w:p w:rsidR="00DF576A" w:rsidRDefault="00DF576A" w:rsidP="00DF576A">
      <w:r>
        <w:t>Дзержинского ул, с. Дзержинское, 20 стр.1</w:t>
      </w:r>
    </w:p>
    <w:p w:rsidR="00DF576A" w:rsidRDefault="00DF576A" w:rsidP="00DF576A">
      <w:r>
        <w:t>Дзержинского ул, с. Дзержинское, 21</w:t>
      </w:r>
    </w:p>
    <w:p w:rsidR="00DF576A" w:rsidRDefault="00DF576A" w:rsidP="00DF576A">
      <w:r>
        <w:t>Дзержинского ул, с. Дзержинское, 22</w:t>
      </w:r>
    </w:p>
    <w:p w:rsidR="00DF576A" w:rsidRDefault="00DF576A" w:rsidP="00DF576A">
      <w:r>
        <w:t>Дзержинского ул, с. Дзержинское, 23</w:t>
      </w:r>
    </w:p>
    <w:p w:rsidR="00DF576A" w:rsidRDefault="00DF576A" w:rsidP="00DF576A">
      <w:r>
        <w:t>Дзержинского ул, с. Дзержинское, 24</w:t>
      </w:r>
    </w:p>
    <w:p w:rsidR="00DF576A" w:rsidRDefault="00DF576A" w:rsidP="00DF576A">
      <w:r>
        <w:t>Дзержинского ул, с. Дзержинское, 25</w:t>
      </w:r>
    </w:p>
    <w:p w:rsidR="00DF576A" w:rsidRDefault="00DF576A" w:rsidP="00DF576A">
      <w:r>
        <w:t>Дзержинского ул, с. Дзержинское, 25а</w:t>
      </w:r>
    </w:p>
    <w:p w:rsidR="00DF576A" w:rsidRDefault="00DF576A" w:rsidP="00DF576A">
      <w:r>
        <w:t>Дзержинского ул, с. Дзержинское, 26</w:t>
      </w:r>
    </w:p>
    <w:p w:rsidR="00DF576A" w:rsidRDefault="00DF576A" w:rsidP="00DF576A">
      <w:r>
        <w:t>Дзержинского ул, с. Дзержинское, 26</w:t>
      </w:r>
    </w:p>
    <w:p w:rsidR="00DF576A" w:rsidRDefault="00DF576A" w:rsidP="00DF576A">
      <w:r>
        <w:t>Дзержинского ул, с. Дзержинское, 27</w:t>
      </w:r>
    </w:p>
    <w:p w:rsidR="00DF576A" w:rsidRDefault="00DF576A" w:rsidP="00DF576A">
      <w:r>
        <w:t>Дзержинского ул, с. Дзержинское, 28</w:t>
      </w:r>
    </w:p>
    <w:p w:rsidR="00DF576A" w:rsidRDefault="00DF576A" w:rsidP="00DF576A">
      <w:r>
        <w:t>Дзержинского ул, с. Дзержинское, 28а</w:t>
      </w:r>
    </w:p>
    <w:p w:rsidR="00DF576A" w:rsidRDefault="00DF576A" w:rsidP="00DF576A">
      <w:r>
        <w:t>Дзержинского ул, с. Дзержинское, 29</w:t>
      </w:r>
    </w:p>
    <w:p w:rsidR="00DF576A" w:rsidRDefault="00DF576A" w:rsidP="00DF576A">
      <w:r>
        <w:t>Дзержинского ул, с. Дзержинское, 30</w:t>
      </w:r>
    </w:p>
    <w:p w:rsidR="00DF576A" w:rsidRDefault="00DF576A" w:rsidP="00DF576A">
      <w:r>
        <w:t>Дзержинского ул, с. Дзержинское, 31</w:t>
      </w:r>
    </w:p>
    <w:p w:rsidR="00DF576A" w:rsidRDefault="00DF576A" w:rsidP="00DF576A">
      <w:r>
        <w:t>Дзержинского ул, с. Дзержинское, 32</w:t>
      </w:r>
    </w:p>
    <w:p w:rsidR="00DF576A" w:rsidRDefault="00DF576A" w:rsidP="00DF576A">
      <w:r>
        <w:t>Дзержинского ул, с. Дзержинское, 32а</w:t>
      </w:r>
    </w:p>
    <w:p w:rsidR="00DF576A" w:rsidRDefault="00DF576A" w:rsidP="00DF576A">
      <w:r>
        <w:t>Дзержинского ул, с. Дзержинское, 36</w:t>
      </w:r>
    </w:p>
    <w:p w:rsidR="00DF576A" w:rsidRDefault="00DF576A" w:rsidP="00DF576A">
      <w:r>
        <w:t>Дзержинского ул, с. Дзержинское, 37</w:t>
      </w:r>
    </w:p>
    <w:p w:rsidR="00DF576A" w:rsidRDefault="00DF576A" w:rsidP="00DF576A">
      <w:r>
        <w:t>Дзержинского ул, с. Дзержинское, 38а</w:t>
      </w:r>
    </w:p>
    <w:p w:rsidR="00DF576A" w:rsidRDefault="00DF576A" w:rsidP="00DF576A">
      <w:r>
        <w:t>Дзержинского ул, с. Дзержинское, 39</w:t>
      </w:r>
    </w:p>
    <w:p w:rsidR="00DF576A" w:rsidRDefault="00DF576A" w:rsidP="00DF576A">
      <w:r>
        <w:t>Дзержинского ул, с. Дзержинское, 39а</w:t>
      </w:r>
    </w:p>
    <w:p w:rsidR="00DF576A" w:rsidRDefault="00DF576A" w:rsidP="00DF576A">
      <w:r>
        <w:t>Дзержинского ул, с. Дзержинское, 40 стр.1</w:t>
      </w:r>
    </w:p>
    <w:p w:rsidR="00DF576A" w:rsidRDefault="00DF576A" w:rsidP="00DF576A">
      <w:r>
        <w:t>Дзержинского ул, с. Дзержинское, 41/1</w:t>
      </w:r>
    </w:p>
    <w:p w:rsidR="00DF576A" w:rsidRDefault="00DF576A" w:rsidP="00DF576A">
      <w:r>
        <w:t>Дзержинского ул, с. Дзержинское, 42</w:t>
      </w:r>
    </w:p>
    <w:p w:rsidR="00DF576A" w:rsidRDefault="00DF576A" w:rsidP="00DF576A">
      <w:r>
        <w:t>Дзержинского ул, с. Дзержинское, 45/2</w:t>
      </w:r>
    </w:p>
    <w:p w:rsidR="00DF576A" w:rsidRDefault="00DF576A" w:rsidP="00DF576A">
      <w:r>
        <w:t>Дзержинского ул, с. Дзержинское, 46</w:t>
      </w:r>
    </w:p>
    <w:p w:rsidR="00DF576A" w:rsidRDefault="00DF576A" w:rsidP="00DF576A">
      <w:r>
        <w:t>Дзержинского ул, с. Дзержинское, 46/1</w:t>
      </w:r>
    </w:p>
    <w:p w:rsidR="00DF576A" w:rsidRDefault="00DF576A" w:rsidP="00DF576A">
      <w:r>
        <w:t>Дзержинского ул, с. Дзержинское, 46/3</w:t>
      </w:r>
    </w:p>
    <w:p w:rsidR="00DF576A" w:rsidRDefault="00DF576A" w:rsidP="00DF576A">
      <w:r>
        <w:t>Дзержинского ул, с. Дзержинское, 46/6</w:t>
      </w:r>
    </w:p>
    <w:p w:rsidR="00DF576A" w:rsidRDefault="00DF576A" w:rsidP="00DF576A">
      <w:r>
        <w:t>Дзержинского ул, с. Дзержинское, 47</w:t>
      </w:r>
    </w:p>
    <w:p w:rsidR="00DF576A" w:rsidRDefault="00DF576A" w:rsidP="00DF576A">
      <w:r>
        <w:t>Дзержинского ул, с. Дзержинское, 48</w:t>
      </w:r>
    </w:p>
    <w:p w:rsidR="00DF576A" w:rsidRDefault="00DF576A" w:rsidP="00DF576A">
      <w:r>
        <w:t>Дзержинского ул, с. Дзержинское, 48/1</w:t>
      </w:r>
    </w:p>
    <w:p w:rsidR="00DF576A" w:rsidRDefault="00DF576A" w:rsidP="00DF576A">
      <w:r>
        <w:t>Дзержинского ул, с. Дзержинское, 48а</w:t>
      </w:r>
    </w:p>
    <w:p w:rsidR="00DF576A" w:rsidRDefault="00DF576A" w:rsidP="00DF576A">
      <w:r>
        <w:t>Дзержинского ул, с. Дзержинское, 48б</w:t>
      </w:r>
    </w:p>
    <w:p w:rsidR="00DF576A" w:rsidRDefault="00DF576A" w:rsidP="00DF576A">
      <w:r>
        <w:t>Дзержинского ул, с. Дзержинское, 48г</w:t>
      </w:r>
    </w:p>
    <w:p w:rsidR="00DF576A" w:rsidRDefault="00DF576A" w:rsidP="00DF576A">
      <w:r>
        <w:t>Дзержинского ул, с. Дзержинское, 48г стр.1</w:t>
      </w:r>
    </w:p>
    <w:p w:rsidR="00DF576A" w:rsidRDefault="00DF576A" w:rsidP="00DF576A">
      <w:r>
        <w:t>Дзержинского ул, с. Дзержинское, 49</w:t>
      </w:r>
    </w:p>
    <w:p w:rsidR="00DF576A" w:rsidRDefault="00DF576A" w:rsidP="00DF576A">
      <w:r>
        <w:t>Дзержинского ул, с. Дзержинское, 50</w:t>
      </w:r>
    </w:p>
    <w:p w:rsidR="00DF576A" w:rsidRDefault="00DF576A" w:rsidP="00DF576A">
      <w:r>
        <w:t>Дзержинского ул, с. Дзержинское, 50</w:t>
      </w:r>
    </w:p>
    <w:p w:rsidR="00DF576A" w:rsidRDefault="00DF576A" w:rsidP="00DF576A">
      <w:r>
        <w:t>Дзержинского ул, с. Дзержинское, 52</w:t>
      </w:r>
    </w:p>
    <w:p w:rsidR="00DF576A" w:rsidRDefault="00DF576A" w:rsidP="00DF576A">
      <w:r>
        <w:t>Дзержинского ул, с. Дзержинское, 52/1</w:t>
      </w:r>
    </w:p>
    <w:p w:rsidR="00DF576A" w:rsidRDefault="00DF576A" w:rsidP="00DF576A">
      <w:r>
        <w:t>Дзержинского ул, с. Дзержинское, 54</w:t>
      </w:r>
    </w:p>
    <w:p w:rsidR="00DF576A" w:rsidRDefault="00DF576A" w:rsidP="00DF576A">
      <w:r>
        <w:t>Дзержинского ул, с. Дзержинское, 54/1</w:t>
      </w:r>
    </w:p>
    <w:p w:rsidR="00DF576A" w:rsidRDefault="00DF576A" w:rsidP="00DF576A">
      <w:r>
        <w:t>Дзержинского ул, с. Дзержинское, 56</w:t>
      </w:r>
    </w:p>
    <w:p w:rsidR="00DF576A" w:rsidRDefault="00DF576A" w:rsidP="00DF576A">
      <w:r>
        <w:t>Дзержинского ул, с. Дзержинское, 58</w:t>
      </w:r>
    </w:p>
    <w:p w:rsidR="00DF576A" w:rsidRDefault="00DF576A" w:rsidP="00DF576A">
      <w:r>
        <w:t>Дзержинского ул, с. Дзержинское, 58а</w:t>
      </w:r>
    </w:p>
    <w:p w:rsidR="00DF576A" w:rsidRDefault="00DF576A" w:rsidP="00DF576A">
      <w:r>
        <w:t>Дзержинского ул, с. Дзержинское, 58а стр.1</w:t>
      </w:r>
    </w:p>
    <w:p w:rsidR="00DF576A" w:rsidRDefault="00DF576A" w:rsidP="00DF576A">
      <w:r>
        <w:t>Дзержинского ул, с. Дзержинское, 60</w:t>
      </w:r>
    </w:p>
    <w:p w:rsidR="00DF576A" w:rsidRDefault="00DF576A" w:rsidP="00DF576A">
      <w:r>
        <w:t>Дзержинского ул, с. Дзержинское, 62</w:t>
      </w:r>
    </w:p>
    <w:p w:rsidR="00DF576A" w:rsidRDefault="00DF576A" w:rsidP="00DF576A">
      <w:r>
        <w:t>Дзержинского ул, с. Дзержинское, 64</w:t>
      </w:r>
    </w:p>
    <w:p w:rsidR="00DF576A" w:rsidRDefault="00DF576A" w:rsidP="00DF576A">
      <w:r>
        <w:t>Дизайнеров ул, 1</w:t>
      </w:r>
    </w:p>
    <w:p w:rsidR="00DF576A" w:rsidRDefault="00DF576A" w:rsidP="00DF576A">
      <w:r>
        <w:t>Дизайнеров ул, 1</w:t>
      </w:r>
    </w:p>
    <w:p w:rsidR="00DF576A" w:rsidRDefault="00DF576A" w:rsidP="00DF576A">
      <w:r>
        <w:t>Дизайнеров ул, 3</w:t>
      </w:r>
    </w:p>
    <w:p w:rsidR="00DF576A" w:rsidRDefault="00DF576A" w:rsidP="00DF576A">
      <w:r>
        <w:t>Дизайнеров ул, 3</w:t>
      </w:r>
    </w:p>
    <w:p w:rsidR="00DF576A" w:rsidRDefault="00DF576A" w:rsidP="00DF576A">
      <w:r>
        <w:t>Дизайнеров ул, 4</w:t>
      </w:r>
    </w:p>
    <w:p w:rsidR="00DF576A" w:rsidRDefault="00DF576A" w:rsidP="00DF576A">
      <w:r>
        <w:t>Дизайнеров ул, 5</w:t>
      </w:r>
    </w:p>
    <w:p w:rsidR="00DF576A" w:rsidRDefault="00DF576A" w:rsidP="00DF576A">
      <w:r>
        <w:t>Дизайнеров ул, 5</w:t>
      </w:r>
    </w:p>
    <w:p w:rsidR="00DF576A" w:rsidRDefault="00DF576A" w:rsidP="00DF576A">
      <w:r>
        <w:t>Дизайнеров ул, 7</w:t>
      </w:r>
    </w:p>
    <w:p w:rsidR="00DF576A" w:rsidRDefault="00DF576A" w:rsidP="00DF576A">
      <w:r>
        <w:t>Дизайнеров ул, 7</w:t>
      </w:r>
    </w:p>
    <w:p w:rsidR="00DF576A" w:rsidRDefault="00DF576A" w:rsidP="00DF576A">
      <w:r>
        <w:t>Дизайнеров ул, 9</w:t>
      </w:r>
    </w:p>
    <w:p w:rsidR="00DF576A" w:rsidRDefault="00DF576A" w:rsidP="00DF576A">
      <w:r>
        <w:t>Дизайнеров ул, 9</w:t>
      </w:r>
    </w:p>
    <w:p w:rsidR="00DF576A" w:rsidRDefault="00DF576A" w:rsidP="00DF576A">
      <w:r>
        <w:t>Дизайнеров ул, 9а</w:t>
      </w:r>
    </w:p>
    <w:p w:rsidR="00DF576A" w:rsidRDefault="00DF576A" w:rsidP="00DF576A">
      <w:r>
        <w:t>Дизайнеров ул, 9а</w:t>
      </w:r>
    </w:p>
    <w:p w:rsidR="00DF576A" w:rsidRDefault="00DF576A" w:rsidP="00DF576A">
      <w:r>
        <w:t>Дизайнеров ул, 11</w:t>
      </w:r>
    </w:p>
    <w:p w:rsidR="00DF576A" w:rsidRDefault="00DF576A" w:rsidP="00DF576A">
      <w:r>
        <w:t>Дизайнеров ул, 11</w:t>
      </w:r>
    </w:p>
    <w:p w:rsidR="00DF576A" w:rsidRDefault="00DF576A" w:rsidP="00DF576A">
      <w:r>
        <w:t>Дизайнеров ул, 13</w:t>
      </w:r>
    </w:p>
    <w:p w:rsidR="00DF576A" w:rsidRDefault="00DF576A" w:rsidP="00DF576A">
      <w:r>
        <w:t>Дизайнеров ул, 13</w:t>
      </w:r>
    </w:p>
    <w:p w:rsidR="00DF576A" w:rsidRDefault="00DF576A" w:rsidP="00DF576A">
      <w:r>
        <w:t>Добровидова ул (мкр. Наука), 1</w:t>
      </w:r>
    </w:p>
    <w:p w:rsidR="00DF576A" w:rsidRDefault="00DF576A" w:rsidP="00DF576A">
      <w:r>
        <w:t>Добровидова ул (мкр. Наука), 14</w:t>
      </w:r>
    </w:p>
    <w:p w:rsidR="00DF576A" w:rsidRDefault="00DF576A" w:rsidP="00DF576A">
      <w:r>
        <w:t>Добровидова ул (мкр. Наука), 57/1</w:t>
      </w:r>
    </w:p>
    <w:p w:rsidR="00DF576A" w:rsidRDefault="00DF576A" w:rsidP="00DF576A">
      <w:r>
        <w:t>Дождевая ул, п. Росинка, 1</w:t>
      </w:r>
    </w:p>
    <w:p w:rsidR="00DF576A" w:rsidRDefault="00DF576A" w:rsidP="00DF576A">
      <w:r>
        <w:t>Дождевая ул, п. Росинка, 2</w:t>
      </w:r>
    </w:p>
    <w:p w:rsidR="00DF576A" w:rsidRDefault="00DF576A" w:rsidP="00DF576A">
      <w:r>
        <w:t>Дождевая ул, п. Росинка, 3</w:t>
      </w:r>
    </w:p>
    <w:p w:rsidR="00DF576A" w:rsidRDefault="00DF576A" w:rsidP="00DF576A">
      <w:r>
        <w:t>Дождевая ул, п. Росинка, 4</w:t>
      </w:r>
    </w:p>
    <w:p w:rsidR="00DF576A" w:rsidRDefault="00DF576A" w:rsidP="00DF576A">
      <w:r>
        <w:t>Дождевая ул, п. Росинка, 9</w:t>
      </w:r>
    </w:p>
    <w:p w:rsidR="00DF576A" w:rsidRDefault="00DF576A" w:rsidP="00DF576A">
      <w:r>
        <w:t>Дождевая ул, п. Росинка, 12</w:t>
      </w:r>
    </w:p>
    <w:p w:rsidR="00DF576A" w:rsidRDefault="00DF576A" w:rsidP="00DF576A">
      <w:r>
        <w:t>Дождевая ул, п. Росинка, 13</w:t>
      </w:r>
    </w:p>
    <w:p w:rsidR="00DF576A" w:rsidRDefault="00DF576A" w:rsidP="00DF576A">
      <w:r>
        <w:t>Дождевая ул, п. Росинка, 15</w:t>
      </w:r>
    </w:p>
    <w:p w:rsidR="00DF576A" w:rsidRDefault="00DF576A" w:rsidP="00DF576A">
      <w:r>
        <w:t>Дождевая ул, п. Росинка, 15а</w:t>
      </w:r>
    </w:p>
    <w:p w:rsidR="00DF576A" w:rsidRDefault="00DF576A" w:rsidP="00DF576A">
      <w:r>
        <w:t>Дождевая ул, п. Росинка, 16</w:t>
      </w:r>
    </w:p>
    <w:p w:rsidR="00DF576A" w:rsidRDefault="00DF576A" w:rsidP="00DF576A">
      <w:r>
        <w:t>Дождевая ул, п. Росинка, 20</w:t>
      </w:r>
    </w:p>
    <w:p w:rsidR="00DF576A" w:rsidRDefault="00DF576A" w:rsidP="00DF576A">
      <w:r>
        <w:t>Дождевая ул, п. Росинка, 29</w:t>
      </w:r>
    </w:p>
    <w:p w:rsidR="00DF576A" w:rsidRDefault="00DF576A" w:rsidP="00DF576A">
      <w:r>
        <w:t>Дождевая ул, п. Росинка, 30</w:t>
      </w:r>
    </w:p>
    <w:p w:rsidR="00DF576A" w:rsidRDefault="00DF576A" w:rsidP="00DF576A">
      <w:r>
        <w:t>Дождевая ул, п. Росинка, 31</w:t>
      </w:r>
    </w:p>
    <w:p w:rsidR="00DF576A" w:rsidRDefault="00DF576A" w:rsidP="00DF576A">
      <w:r>
        <w:t>Дождевая ул, п. Росинка, 36</w:t>
      </w:r>
    </w:p>
    <w:p w:rsidR="00DF576A" w:rsidRDefault="00DF576A" w:rsidP="00DF576A">
      <w:r>
        <w:t>Дормаш ул, 2</w:t>
      </w:r>
    </w:p>
    <w:p w:rsidR="00DF576A" w:rsidRDefault="00DF576A" w:rsidP="00DF576A">
      <w:r>
        <w:t>Дормаш ул, 5</w:t>
      </w:r>
    </w:p>
    <w:p w:rsidR="00DF576A" w:rsidRDefault="00DF576A" w:rsidP="00DF576A">
      <w:r>
        <w:t>Дормаш ул, 6</w:t>
      </w:r>
    </w:p>
    <w:p w:rsidR="00DF576A" w:rsidRDefault="00DF576A" w:rsidP="00DF576A">
      <w:r>
        <w:t>Дормаш ул, 7</w:t>
      </w:r>
    </w:p>
    <w:p w:rsidR="00DF576A" w:rsidRDefault="00DF576A" w:rsidP="00DF576A">
      <w:r>
        <w:t>Дормаш ул, 8</w:t>
      </w:r>
    </w:p>
    <w:p w:rsidR="00DF576A" w:rsidRDefault="00DF576A" w:rsidP="00DF576A">
      <w:r>
        <w:t>Дормаш ул, 9</w:t>
      </w:r>
    </w:p>
    <w:p w:rsidR="00DF576A" w:rsidRDefault="00DF576A" w:rsidP="00DF576A">
      <w:r>
        <w:t>Дормаш ул, 10</w:t>
      </w:r>
    </w:p>
    <w:p w:rsidR="00DF576A" w:rsidRDefault="00DF576A" w:rsidP="00DF576A">
      <w:r>
        <w:t>Дормаш ул, 11</w:t>
      </w:r>
    </w:p>
    <w:p w:rsidR="00DF576A" w:rsidRDefault="00DF576A" w:rsidP="00DF576A">
      <w:r>
        <w:t>Дормаш ул, 12</w:t>
      </w:r>
    </w:p>
    <w:p w:rsidR="00DF576A" w:rsidRDefault="00DF576A" w:rsidP="00DF576A">
      <w:r>
        <w:t>Дормаш ул, 13</w:t>
      </w:r>
    </w:p>
    <w:p w:rsidR="00DF576A" w:rsidRDefault="00DF576A" w:rsidP="00DF576A">
      <w:r>
        <w:t>Дормаш ул, 14</w:t>
      </w:r>
    </w:p>
    <w:p w:rsidR="00DF576A" w:rsidRDefault="00DF576A" w:rsidP="00DF576A">
      <w:r>
        <w:t>Дормаш ул, 16</w:t>
      </w:r>
    </w:p>
    <w:p w:rsidR="00DF576A" w:rsidRDefault="00DF576A" w:rsidP="00DF576A">
      <w:r>
        <w:t>Дормаш ул, 17</w:t>
      </w:r>
    </w:p>
    <w:p w:rsidR="00DF576A" w:rsidRDefault="00DF576A" w:rsidP="00DF576A">
      <w:r>
        <w:t>Дормаш ул, 18</w:t>
      </w:r>
    </w:p>
    <w:p w:rsidR="00DF576A" w:rsidRDefault="00DF576A" w:rsidP="00DF576A">
      <w:r>
        <w:t>Дормаш ул, 19</w:t>
      </w:r>
    </w:p>
    <w:p w:rsidR="00DF576A" w:rsidRDefault="00DF576A" w:rsidP="00DF576A">
      <w:r>
        <w:t>Дормаш ул, 20</w:t>
      </w:r>
    </w:p>
    <w:p w:rsidR="00DF576A" w:rsidRDefault="00DF576A" w:rsidP="00DF576A">
      <w:r>
        <w:t>Дормаш ул, 21</w:t>
      </w:r>
    </w:p>
    <w:p w:rsidR="00DF576A" w:rsidRDefault="00DF576A" w:rsidP="00DF576A">
      <w:r>
        <w:t>Дормаш ул, 22</w:t>
      </w:r>
    </w:p>
    <w:p w:rsidR="00DF576A" w:rsidRDefault="00DF576A" w:rsidP="00DF576A">
      <w:r>
        <w:t>Дормаш ул, 23</w:t>
      </w:r>
    </w:p>
    <w:p w:rsidR="00DF576A" w:rsidRDefault="00DF576A" w:rsidP="00DF576A">
      <w:r>
        <w:t>Дормаш ул, 23/1</w:t>
      </w:r>
    </w:p>
    <w:p w:rsidR="00DF576A" w:rsidRDefault="00DF576A" w:rsidP="00DF576A">
      <w:r>
        <w:t>Дорожная ул (село Дзержинское), 4</w:t>
      </w:r>
    </w:p>
    <w:p w:rsidR="00DF576A" w:rsidRDefault="00DF576A" w:rsidP="00DF576A">
      <w:r>
        <w:t>Дорожная ул (село Дзержинское), 4/1</w:t>
      </w:r>
    </w:p>
    <w:p w:rsidR="00DF576A" w:rsidRDefault="00DF576A" w:rsidP="00DF576A">
      <w:r>
        <w:t>Дорожная ул (село Дзержинское), 5</w:t>
      </w:r>
    </w:p>
    <w:p w:rsidR="00DF576A" w:rsidRDefault="00DF576A" w:rsidP="00DF576A">
      <w:r>
        <w:t>Дорожная ул (село Дзержинское), 6</w:t>
      </w:r>
    </w:p>
    <w:p w:rsidR="00DF576A" w:rsidRDefault="00DF576A" w:rsidP="00DF576A">
      <w:r>
        <w:t>Дорожная ул (село Дзержинское), 6а</w:t>
      </w:r>
    </w:p>
    <w:p w:rsidR="00DF576A" w:rsidRDefault="00DF576A" w:rsidP="00DF576A">
      <w:r>
        <w:t>Дорожная ул (село Дзержинское), 10/2</w:t>
      </w:r>
    </w:p>
    <w:p w:rsidR="00DF576A" w:rsidRDefault="00DF576A" w:rsidP="00DF576A">
      <w:r>
        <w:t>Дорожная ул (село Дзержинское), 10/3</w:t>
      </w:r>
    </w:p>
    <w:p w:rsidR="00DF576A" w:rsidRDefault="00DF576A" w:rsidP="00DF576A">
      <w:r>
        <w:t>Дорожная ул (село Дзержинское), 13</w:t>
      </w:r>
    </w:p>
    <w:p w:rsidR="00DF576A" w:rsidRDefault="00DF576A" w:rsidP="00DF576A">
      <w:r>
        <w:t>Дорожный пер, 6а</w:t>
      </w:r>
    </w:p>
    <w:p w:rsidR="00DF576A" w:rsidRDefault="00DF576A" w:rsidP="00DF576A">
      <w:r>
        <w:t>Дорожный пер, 8</w:t>
      </w:r>
    </w:p>
    <w:p w:rsidR="00DF576A" w:rsidRDefault="00DF576A" w:rsidP="00DF576A">
      <w:r>
        <w:t>Дорожный пер, 10</w:t>
      </w:r>
    </w:p>
    <w:p w:rsidR="00DF576A" w:rsidRDefault="00DF576A" w:rsidP="00DF576A">
      <w:r>
        <w:t>Дорожный пер, 10 стр.1</w:t>
      </w:r>
    </w:p>
    <w:p w:rsidR="00DF576A" w:rsidRDefault="00DF576A" w:rsidP="00DF576A">
      <w:r>
        <w:t>Дорожный пер, 12а</w:t>
      </w:r>
    </w:p>
    <w:p w:rsidR="00DF576A" w:rsidRDefault="00DF576A" w:rsidP="00DF576A">
      <w:r>
        <w:t>Дорожный пер, 13</w:t>
      </w:r>
    </w:p>
    <w:p w:rsidR="00DF576A" w:rsidRDefault="00DF576A" w:rsidP="00DF576A">
      <w:r>
        <w:t>Дорожный пер, 14</w:t>
      </w:r>
    </w:p>
    <w:p w:rsidR="00DF576A" w:rsidRDefault="00DF576A" w:rsidP="00DF576A">
      <w:r>
        <w:t>Дорожный пер, 16</w:t>
      </w:r>
    </w:p>
    <w:p w:rsidR="00DF576A" w:rsidRDefault="00DF576A" w:rsidP="00DF576A">
      <w:r>
        <w:t>Дорожный пер, 18</w:t>
      </w:r>
    </w:p>
    <w:p w:rsidR="00DF576A" w:rsidRDefault="00DF576A" w:rsidP="00DF576A">
      <w:r>
        <w:t>Дорожный пер, 19</w:t>
      </w:r>
    </w:p>
    <w:p w:rsidR="00DF576A" w:rsidRDefault="00DF576A" w:rsidP="00DF576A">
      <w:r>
        <w:t>Дорожный пер, 20</w:t>
      </w:r>
    </w:p>
    <w:p w:rsidR="00DF576A" w:rsidRDefault="00DF576A" w:rsidP="00DF576A">
      <w:r>
        <w:t>Дорожный пер, 21</w:t>
      </w:r>
    </w:p>
    <w:p w:rsidR="00DF576A" w:rsidRDefault="00DF576A" w:rsidP="00DF576A">
      <w:r>
        <w:t>Дорожный пер, 21а</w:t>
      </w:r>
    </w:p>
    <w:p w:rsidR="00DF576A" w:rsidRDefault="00DF576A" w:rsidP="00DF576A">
      <w:r>
        <w:t>Дорожный пер, 22</w:t>
      </w:r>
    </w:p>
    <w:p w:rsidR="00DF576A" w:rsidRDefault="00DF576A" w:rsidP="00DF576A">
      <w:r>
        <w:t>Дорожный пер, 22 стр.1</w:t>
      </w:r>
    </w:p>
    <w:p w:rsidR="00DF576A" w:rsidRDefault="00DF576A" w:rsidP="00DF576A">
      <w:r>
        <w:t>Дорожный пер, 23</w:t>
      </w:r>
    </w:p>
    <w:p w:rsidR="00DF576A" w:rsidRDefault="00DF576A" w:rsidP="00DF576A">
      <w:r>
        <w:t>Дорожный пер, 24</w:t>
      </w:r>
    </w:p>
    <w:p w:rsidR="00DF576A" w:rsidRDefault="00DF576A" w:rsidP="00DF576A">
      <w:r>
        <w:t>Дорожный пер, 25</w:t>
      </w:r>
    </w:p>
    <w:p w:rsidR="00DF576A" w:rsidRDefault="00DF576A" w:rsidP="00DF576A">
      <w:r>
        <w:t>Дорожный пер, 26</w:t>
      </w:r>
    </w:p>
    <w:p w:rsidR="00DF576A" w:rsidRDefault="00DF576A" w:rsidP="00DF576A">
      <w:r>
        <w:t>Дорожный пер, 27</w:t>
      </w:r>
    </w:p>
    <w:p w:rsidR="00DF576A" w:rsidRDefault="00DF576A" w:rsidP="00DF576A">
      <w:r>
        <w:t>Дорожный пер, 28</w:t>
      </w:r>
    </w:p>
    <w:p w:rsidR="00DF576A" w:rsidRDefault="00DF576A" w:rsidP="00DF576A">
      <w:r>
        <w:t>Дорожный пер, 28а</w:t>
      </w:r>
    </w:p>
    <w:p w:rsidR="00DF576A" w:rsidRDefault="00DF576A" w:rsidP="00DF576A">
      <w:r>
        <w:t>Дорожный пер, 29</w:t>
      </w:r>
    </w:p>
    <w:p w:rsidR="00DF576A" w:rsidRDefault="00DF576A" w:rsidP="00DF576A">
      <w:r>
        <w:t>Дорожный пер, 31</w:t>
      </w:r>
    </w:p>
    <w:p w:rsidR="00DF576A" w:rsidRDefault="00DF576A" w:rsidP="00DF576A">
      <w:r>
        <w:t>Дорожный пер, 32а</w:t>
      </w:r>
    </w:p>
    <w:p w:rsidR="00DF576A" w:rsidRDefault="00DF576A" w:rsidP="00DF576A">
      <w:r>
        <w:t>Дорожный пер, 32б</w:t>
      </w:r>
    </w:p>
    <w:p w:rsidR="00DF576A" w:rsidRDefault="00DF576A" w:rsidP="00DF576A">
      <w:r>
        <w:t>Дорожный пер, 33</w:t>
      </w:r>
    </w:p>
    <w:p w:rsidR="00DF576A" w:rsidRDefault="00DF576A" w:rsidP="00DF576A">
      <w:r>
        <w:t>Дорожный пер, 33а</w:t>
      </w:r>
    </w:p>
    <w:p w:rsidR="00DF576A" w:rsidRDefault="00DF576A" w:rsidP="00DF576A">
      <w:r>
        <w:t>Дорожный пер, 34а</w:t>
      </w:r>
    </w:p>
    <w:p w:rsidR="00DF576A" w:rsidRDefault="00DF576A" w:rsidP="00DF576A">
      <w:r>
        <w:t>Дорожный пер, 34б</w:t>
      </w:r>
    </w:p>
    <w:p w:rsidR="00DF576A" w:rsidRDefault="00DF576A" w:rsidP="00DF576A">
      <w:r>
        <w:t>Дорожный пер, 36</w:t>
      </w:r>
    </w:p>
    <w:p w:rsidR="00DF576A" w:rsidRDefault="00DF576A" w:rsidP="00DF576A">
      <w:r>
        <w:t>Дорожный пер, 36а</w:t>
      </w:r>
    </w:p>
    <w:p w:rsidR="00DF576A" w:rsidRDefault="00DF576A" w:rsidP="00DF576A">
      <w:r>
        <w:t>Дорожный пер, 38</w:t>
      </w:r>
    </w:p>
    <w:p w:rsidR="00DF576A" w:rsidRDefault="00DF576A" w:rsidP="00DF576A">
      <w:r>
        <w:t>Дорожный пер, 39</w:t>
      </w:r>
    </w:p>
    <w:p w:rsidR="00DF576A" w:rsidRDefault="00DF576A" w:rsidP="00DF576A">
      <w:r>
        <w:t>Дорожный пер, 39/1</w:t>
      </w:r>
    </w:p>
    <w:p w:rsidR="00DF576A" w:rsidRDefault="00DF576A" w:rsidP="00DF576A">
      <w:r>
        <w:t>Дорожный пер, 39а</w:t>
      </w:r>
    </w:p>
    <w:p w:rsidR="00DF576A" w:rsidRDefault="00DF576A" w:rsidP="00DF576A">
      <w:r>
        <w:t>Дорожный пер, 40</w:t>
      </w:r>
    </w:p>
    <w:p w:rsidR="00DF576A" w:rsidRDefault="00DF576A" w:rsidP="00DF576A">
      <w:r>
        <w:t>Дорожный пер, 41</w:t>
      </w:r>
    </w:p>
    <w:p w:rsidR="00DF576A" w:rsidRDefault="00DF576A" w:rsidP="00DF576A">
      <w:r>
        <w:t>Дорожный пер, 42</w:t>
      </w:r>
    </w:p>
    <w:p w:rsidR="00DF576A" w:rsidRDefault="00DF576A" w:rsidP="00DF576A">
      <w:r>
        <w:t>Дорожный пер, 43</w:t>
      </w:r>
    </w:p>
    <w:p w:rsidR="00DF576A" w:rsidRDefault="00DF576A" w:rsidP="00DF576A">
      <w:r>
        <w:t>Дорожный пер, 44а</w:t>
      </w:r>
    </w:p>
    <w:p w:rsidR="00DF576A" w:rsidRDefault="00DF576A" w:rsidP="00DF576A">
      <w:r>
        <w:t>Дорожный пер, 45</w:t>
      </w:r>
    </w:p>
    <w:p w:rsidR="00DF576A" w:rsidRDefault="00DF576A" w:rsidP="00DF576A">
      <w:r>
        <w:t>Дорожный пер, 46</w:t>
      </w:r>
    </w:p>
    <w:p w:rsidR="00DF576A" w:rsidRDefault="00DF576A" w:rsidP="00DF576A">
      <w:r>
        <w:t>Дорожный пер, 46а</w:t>
      </w:r>
    </w:p>
    <w:p w:rsidR="00DF576A" w:rsidRDefault="00DF576A" w:rsidP="00DF576A">
      <w:r>
        <w:t>Дорожный пер, 46б</w:t>
      </w:r>
    </w:p>
    <w:p w:rsidR="00DF576A" w:rsidRDefault="00DF576A" w:rsidP="00DF576A">
      <w:r>
        <w:t>Дорожный пер, 46в</w:t>
      </w:r>
    </w:p>
    <w:p w:rsidR="00DF576A" w:rsidRDefault="00DF576A" w:rsidP="00DF576A">
      <w:r>
        <w:t>Дорожный пер, 46г</w:t>
      </w:r>
    </w:p>
    <w:p w:rsidR="00DF576A" w:rsidRDefault="00DF576A" w:rsidP="00DF576A">
      <w:r>
        <w:t>Дорожный пер, 47</w:t>
      </w:r>
    </w:p>
    <w:p w:rsidR="00DF576A" w:rsidRDefault="00DF576A" w:rsidP="00DF576A">
      <w:r>
        <w:t>Дорожный пер, 47/1</w:t>
      </w:r>
    </w:p>
    <w:p w:rsidR="00DF576A" w:rsidRDefault="00DF576A" w:rsidP="00DF576A">
      <w:r>
        <w:t>Дорожный пер, 48</w:t>
      </w:r>
    </w:p>
    <w:p w:rsidR="00DF576A" w:rsidRDefault="00DF576A" w:rsidP="00DF576A">
      <w:r>
        <w:t>Дорожный пер, 49</w:t>
      </w:r>
    </w:p>
    <w:p w:rsidR="00DF576A" w:rsidRDefault="00DF576A" w:rsidP="00DF576A">
      <w:r>
        <w:t>Дорожный пер, 50</w:t>
      </w:r>
    </w:p>
    <w:p w:rsidR="00DF576A" w:rsidRDefault="00DF576A" w:rsidP="00DF576A">
      <w:r>
        <w:t>Дорожный пер, 51</w:t>
      </w:r>
    </w:p>
    <w:p w:rsidR="00DF576A" w:rsidRDefault="00DF576A" w:rsidP="00DF576A">
      <w:r>
        <w:t>Дорожный пер, 51а</w:t>
      </w:r>
    </w:p>
    <w:p w:rsidR="00DF576A" w:rsidRDefault="00DF576A" w:rsidP="00DF576A">
      <w:r>
        <w:t>Дорожный пер, 51б</w:t>
      </w:r>
    </w:p>
    <w:p w:rsidR="00DF576A" w:rsidRDefault="00DF576A" w:rsidP="00DF576A">
      <w:r>
        <w:t>Дорожный пер, 51в</w:t>
      </w:r>
    </w:p>
    <w:p w:rsidR="00DF576A" w:rsidRDefault="00DF576A" w:rsidP="00DF576A">
      <w:r>
        <w:t>Дорожный пер, 52</w:t>
      </w:r>
    </w:p>
    <w:p w:rsidR="00DF576A" w:rsidRDefault="00DF576A" w:rsidP="00DF576A">
      <w:r>
        <w:t>Дорожный пер, 53</w:t>
      </w:r>
    </w:p>
    <w:p w:rsidR="00DF576A" w:rsidRDefault="00DF576A" w:rsidP="00DF576A">
      <w:r>
        <w:t>Дорожный пер, 55</w:t>
      </w:r>
    </w:p>
    <w:p w:rsidR="00DF576A" w:rsidRDefault="00DF576A" w:rsidP="00DF576A">
      <w:r>
        <w:t>Дорожный пер, 55/1</w:t>
      </w:r>
    </w:p>
    <w:p w:rsidR="00DF576A" w:rsidRDefault="00DF576A" w:rsidP="00DF576A">
      <w:r>
        <w:t>Дорожный пер, 56</w:t>
      </w:r>
    </w:p>
    <w:p w:rsidR="00DF576A" w:rsidRDefault="00DF576A" w:rsidP="00DF576A">
      <w:r>
        <w:t>Дорожный пер, 57</w:t>
      </w:r>
    </w:p>
    <w:p w:rsidR="00DF576A" w:rsidRDefault="00DF576A" w:rsidP="00DF576A">
      <w:r>
        <w:t>Дорожный пер, 58</w:t>
      </w:r>
    </w:p>
    <w:p w:rsidR="00DF576A" w:rsidRDefault="00DF576A" w:rsidP="00DF576A">
      <w:r>
        <w:t>Дорожный пер, 59</w:t>
      </w:r>
    </w:p>
    <w:p w:rsidR="00DF576A" w:rsidRDefault="00DF576A" w:rsidP="00DF576A">
      <w:r>
        <w:t>Дорожный пер, 59 стр.1</w:t>
      </w:r>
    </w:p>
    <w:p w:rsidR="00DF576A" w:rsidRDefault="00DF576A" w:rsidP="00DF576A">
      <w:r>
        <w:t>Дорожный пер, 60</w:t>
      </w:r>
    </w:p>
    <w:p w:rsidR="00DF576A" w:rsidRDefault="00DF576A" w:rsidP="00DF576A">
      <w:r>
        <w:t>Дорожный пер, 61</w:t>
      </w:r>
    </w:p>
    <w:p w:rsidR="00DF576A" w:rsidRDefault="00DF576A" w:rsidP="00DF576A">
      <w:r>
        <w:t>Дорожный пер, 61а</w:t>
      </w:r>
    </w:p>
    <w:p w:rsidR="00DF576A" w:rsidRDefault="00DF576A" w:rsidP="00DF576A">
      <w:r>
        <w:t>Дорожный пер, 62</w:t>
      </w:r>
    </w:p>
    <w:p w:rsidR="00DF576A" w:rsidRDefault="00DF576A" w:rsidP="00DF576A">
      <w:r>
        <w:t>Дорожный пер, 63</w:t>
      </w:r>
    </w:p>
    <w:p w:rsidR="00DF576A" w:rsidRDefault="00DF576A" w:rsidP="00DF576A">
      <w:r>
        <w:t>Дорожный пер, 63/1</w:t>
      </w:r>
    </w:p>
    <w:p w:rsidR="00DF576A" w:rsidRDefault="00DF576A" w:rsidP="00DF576A">
      <w:r>
        <w:t>Дорожный пер, 63б</w:t>
      </w:r>
    </w:p>
    <w:p w:rsidR="00DF576A" w:rsidRDefault="00DF576A" w:rsidP="00DF576A">
      <w:r>
        <w:t>Дорожный пер, 65</w:t>
      </w:r>
    </w:p>
    <w:p w:rsidR="00DF576A" w:rsidRDefault="00DF576A" w:rsidP="00DF576A">
      <w:r>
        <w:t>Дорожный проезд, 1</w:t>
      </w:r>
    </w:p>
    <w:p w:rsidR="00DF576A" w:rsidRDefault="00DF576A" w:rsidP="00DF576A">
      <w:r>
        <w:t>Дорожный проезд, 3</w:t>
      </w:r>
    </w:p>
    <w:p w:rsidR="00DF576A" w:rsidRDefault="00DF576A" w:rsidP="00DF576A">
      <w:r>
        <w:t>Дорожный проезд, 4</w:t>
      </w:r>
    </w:p>
    <w:p w:rsidR="00DF576A" w:rsidRDefault="00DF576A" w:rsidP="00DF576A">
      <w:r>
        <w:t>Дорожный проезд, 5</w:t>
      </w:r>
    </w:p>
    <w:p w:rsidR="00DF576A" w:rsidRDefault="00DF576A" w:rsidP="00DF576A">
      <w:r>
        <w:t>Дорожный проезд, 6</w:t>
      </w:r>
    </w:p>
    <w:p w:rsidR="00DF576A" w:rsidRDefault="00DF576A" w:rsidP="00DF576A">
      <w:r>
        <w:t>Дорожный проезд, 7</w:t>
      </w:r>
    </w:p>
    <w:p w:rsidR="00DF576A" w:rsidRDefault="00DF576A" w:rsidP="00DF576A">
      <w:r>
        <w:t>Дорожный проезд, 9</w:t>
      </w:r>
    </w:p>
    <w:p w:rsidR="00DF576A" w:rsidRDefault="00DF576A" w:rsidP="00DF576A">
      <w:r>
        <w:t>Дорожный проезд, 10</w:t>
      </w:r>
    </w:p>
    <w:p w:rsidR="00DF576A" w:rsidRDefault="00DF576A" w:rsidP="00DF576A">
      <w:r>
        <w:t>Дорожный проезд, 11</w:t>
      </w:r>
    </w:p>
    <w:p w:rsidR="00DF576A" w:rsidRDefault="00DF576A" w:rsidP="00DF576A">
      <w:r>
        <w:t>Дорожный проезд, 14</w:t>
      </w:r>
    </w:p>
    <w:p w:rsidR="00DF576A" w:rsidRDefault="00DF576A" w:rsidP="00DF576A">
      <w:r>
        <w:t>Дружбы ул, с.Дзержинское, 1</w:t>
      </w:r>
    </w:p>
    <w:p w:rsidR="00DF576A" w:rsidRDefault="00DF576A" w:rsidP="00DF576A">
      <w:r>
        <w:t>Дружбы ул, с.Дзержинское, 1а</w:t>
      </w:r>
    </w:p>
    <w:p w:rsidR="00DF576A" w:rsidRDefault="00DF576A" w:rsidP="00DF576A">
      <w:r>
        <w:t>Дружбы ул, с.Дзержинское, 6а</w:t>
      </w:r>
    </w:p>
    <w:p w:rsidR="00DF576A" w:rsidRDefault="00DF576A" w:rsidP="00DF576A">
      <w:r>
        <w:t>Дружбы ул, с.Дзержинское, 7</w:t>
      </w:r>
    </w:p>
    <w:p w:rsidR="00DF576A" w:rsidRDefault="00DF576A" w:rsidP="00DF576A">
      <w:r>
        <w:t>Дружбы ул, с.Дзержинское, 7а</w:t>
      </w:r>
    </w:p>
    <w:p w:rsidR="00DF576A" w:rsidRDefault="00DF576A" w:rsidP="00DF576A">
      <w:r>
        <w:t>Дружбы ул, с.Дзержинское, 7б</w:t>
      </w:r>
    </w:p>
    <w:p w:rsidR="00DF576A" w:rsidRDefault="00DF576A" w:rsidP="00DF576A">
      <w:r>
        <w:t>Дружбы ул, с.Дзержинское, 7б стр. 1</w:t>
      </w:r>
    </w:p>
    <w:p w:rsidR="00DF576A" w:rsidRDefault="00DF576A" w:rsidP="00DF576A">
      <w:r>
        <w:t>Дружбы ул, с.Дзержинское, 8</w:t>
      </w:r>
    </w:p>
    <w:p w:rsidR="00DF576A" w:rsidRDefault="00DF576A" w:rsidP="00DF576A">
      <w:r>
        <w:t>Дружбы ул, с.Дзержинское, 9</w:t>
      </w:r>
    </w:p>
    <w:p w:rsidR="00DF576A" w:rsidRDefault="00DF576A" w:rsidP="00DF576A">
      <w:r>
        <w:t>Дружбы ул, с.Дзержинское, 9а</w:t>
      </w:r>
    </w:p>
    <w:p w:rsidR="00DF576A" w:rsidRDefault="00DF576A" w:rsidP="00DF576A">
      <w:r>
        <w:t>Дружбы ул, с.Дзержинское, 10</w:t>
      </w:r>
    </w:p>
    <w:p w:rsidR="00DF576A" w:rsidRDefault="00DF576A" w:rsidP="00DF576A">
      <w:r>
        <w:t>Дружбы ул, с.Дзержинское, 11</w:t>
      </w:r>
    </w:p>
    <w:p w:rsidR="00DF576A" w:rsidRDefault="00DF576A" w:rsidP="00DF576A">
      <w:r>
        <w:t>Дружбы ул, с.Дзержинское, 12 стр.1</w:t>
      </w:r>
    </w:p>
    <w:p w:rsidR="00DF576A" w:rsidRDefault="00DF576A" w:rsidP="00DF576A">
      <w:r>
        <w:t>Дружбы ул, с.Дзержинское, 13/4</w:t>
      </w:r>
    </w:p>
    <w:p w:rsidR="00DF576A" w:rsidRDefault="00DF576A" w:rsidP="00DF576A">
      <w:r>
        <w:t>Дружбы ул, с.Дзержинское, 14/1</w:t>
      </w:r>
    </w:p>
    <w:p w:rsidR="00DF576A" w:rsidRDefault="00DF576A" w:rsidP="00DF576A">
      <w:r>
        <w:t>Дружбы ул, с.Дзержинское, 14а</w:t>
      </w:r>
    </w:p>
    <w:p w:rsidR="00DF576A" w:rsidRDefault="00DF576A" w:rsidP="00DF576A">
      <w:r>
        <w:t>Дружбы ул, с.Дзержинское, 15</w:t>
      </w:r>
    </w:p>
    <w:p w:rsidR="00DF576A" w:rsidRDefault="00DF576A" w:rsidP="00DF576A">
      <w:r>
        <w:t>Дружбы ул, с.Дзержинское, 16</w:t>
      </w:r>
    </w:p>
    <w:p w:rsidR="00DF576A" w:rsidRDefault="00DF576A" w:rsidP="00DF576A">
      <w:r>
        <w:t>Дружбы ул, с.Дзержинское, 17в</w:t>
      </w:r>
    </w:p>
    <w:p w:rsidR="00DF576A" w:rsidRDefault="00DF576A" w:rsidP="00DF576A">
      <w:r>
        <w:t>Дубовый пер, 4</w:t>
      </w:r>
    </w:p>
    <w:p w:rsidR="00DF576A" w:rsidRDefault="00DF576A" w:rsidP="00DF576A">
      <w:r>
        <w:t>Дубовый пер, 6</w:t>
      </w:r>
    </w:p>
    <w:p w:rsidR="00DF576A" w:rsidRDefault="00DF576A" w:rsidP="00DF576A">
      <w:r>
        <w:t>Дубовый пер, 7</w:t>
      </w:r>
    </w:p>
    <w:p w:rsidR="00DF576A" w:rsidRDefault="00DF576A" w:rsidP="00DF576A">
      <w:r>
        <w:t>Дубовый пер, 8</w:t>
      </w:r>
    </w:p>
    <w:p w:rsidR="00DF576A" w:rsidRDefault="00DF576A" w:rsidP="00DF576A">
      <w:r>
        <w:t>Дунайский пер, 2</w:t>
      </w:r>
    </w:p>
    <w:p w:rsidR="00DF576A" w:rsidRDefault="00DF576A" w:rsidP="00DF576A">
      <w:r>
        <w:t>Дунайский пер, 2а</w:t>
      </w:r>
    </w:p>
    <w:p w:rsidR="00DF576A" w:rsidRDefault="00DF576A" w:rsidP="00DF576A">
      <w:r>
        <w:t>Дунайский пер, 3</w:t>
      </w:r>
    </w:p>
    <w:p w:rsidR="00DF576A" w:rsidRDefault="00DF576A" w:rsidP="00DF576A">
      <w:r>
        <w:t>Дунайский пер, 5а</w:t>
      </w:r>
    </w:p>
    <w:p w:rsidR="00DF576A" w:rsidRDefault="00DF576A" w:rsidP="00DF576A">
      <w:r>
        <w:t>Дунайский пер, 7</w:t>
      </w:r>
    </w:p>
    <w:p w:rsidR="00DF576A" w:rsidRDefault="00DF576A" w:rsidP="00DF576A">
      <w:r>
        <w:t>Дунайский пер, 11</w:t>
      </w:r>
    </w:p>
    <w:p w:rsidR="00DF576A" w:rsidRDefault="00DF576A" w:rsidP="00DF576A">
      <w:r>
        <w:t>Дунайский пер, 16</w:t>
      </w:r>
    </w:p>
    <w:p w:rsidR="00DF576A" w:rsidRDefault="00DF576A" w:rsidP="00DF576A">
      <w:r>
        <w:t>Дунайский пер, 17</w:t>
      </w:r>
    </w:p>
    <w:p w:rsidR="00DF576A" w:rsidRDefault="00DF576A" w:rsidP="00DF576A">
      <w:r>
        <w:t>Дунайский пер, 19</w:t>
      </w:r>
    </w:p>
    <w:p w:rsidR="00DF576A" w:rsidRDefault="00DF576A" w:rsidP="00DF576A">
      <w:r>
        <w:t>Дунайский пер, 21</w:t>
      </w:r>
    </w:p>
    <w:p w:rsidR="00DF576A" w:rsidRDefault="00DF576A" w:rsidP="00DF576A">
      <w:r>
        <w:t>Дунайский пер, 22</w:t>
      </w:r>
    </w:p>
    <w:p w:rsidR="00DF576A" w:rsidRDefault="00DF576A" w:rsidP="00DF576A">
      <w:r>
        <w:t>Дунайский пер, 23</w:t>
      </w:r>
    </w:p>
    <w:p w:rsidR="00DF576A" w:rsidRDefault="00DF576A" w:rsidP="00DF576A">
      <w:r>
        <w:t>Дунайский пер, 24</w:t>
      </w:r>
    </w:p>
    <w:p w:rsidR="00DF576A" w:rsidRDefault="00DF576A" w:rsidP="00DF576A">
      <w:r>
        <w:t>Дунайский пер, 26</w:t>
      </w:r>
    </w:p>
    <w:p w:rsidR="00DF576A" w:rsidRDefault="00DF576A" w:rsidP="00DF576A">
      <w:r>
        <w:t>Дунайский пер, 26а</w:t>
      </w:r>
    </w:p>
    <w:p w:rsidR="00DF576A" w:rsidRDefault="00DF576A" w:rsidP="00DF576A">
      <w:r>
        <w:t>Дунайский пер, 30</w:t>
      </w:r>
    </w:p>
    <w:p w:rsidR="00DF576A" w:rsidRDefault="00DF576A" w:rsidP="00DF576A">
      <w:r>
        <w:t>Дунайский пер, 36</w:t>
      </w:r>
    </w:p>
    <w:p w:rsidR="00DF576A" w:rsidRDefault="00DF576A" w:rsidP="00DF576A">
      <w:r>
        <w:t>Железнодорожная ул, 1</w:t>
      </w:r>
    </w:p>
    <w:p w:rsidR="00DF576A" w:rsidRDefault="00DF576A" w:rsidP="00DF576A">
      <w:r>
        <w:t>Железнодорожная ул, 3</w:t>
      </w:r>
    </w:p>
    <w:p w:rsidR="00DF576A" w:rsidRDefault="00DF576A" w:rsidP="00DF576A">
      <w:r>
        <w:t>Железнодорожная ул, 5</w:t>
      </w:r>
    </w:p>
    <w:p w:rsidR="00DF576A" w:rsidRDefault="00DF576A" w:rsidP="00DF576A">
      <w:r>
        <w:t>Железнодорожная ул, 7</w:t>
      </w:r>
    </w:p>
    <w:p w:rsidR="00DF576A" w:rsidRDefault="00DF576A" w:rsidP="00DF576A">
      <w:r>
        <w:t>Железнодорожная ул, 7а</w:t>
      </w:r>
    </w:p>
    <w:p w:rsidR="00DF576A" w:rsidRDefault="00DF576A" w:rsidP="00DF576A">
      <w:r>
        <w:t>Железнодорожная ул, 9</w:t>
      </w:r>
    </w:p>
    <w:p w:rsidR="00DF576A" w:rsidRDefault="00DF576A" w:rsidP="00DF576A">
      <w:r>
        <w:t>Железнодорожная ул, 11</w:t>
      </w:r>
    </w:p>
    <w:p w:rsidR="00DF576A" w:rsidRDefault="00DF576A" w:rsidP="00DF576A">
      <w:r>
        <w:t>Железнодорожная ул, 28</w:t>
      </w:r>
    </w:p>
    <w:p w:rsidR="00DF576A" w:rsidRDefault="00DF576A" w:rsidP="00DF576A">
      <w:r>
        <w:t>Железнодорожная ул, 30</w:t>
      </w:r>
    </w:p>
    <w:p w:rsidR="00DF576A" w:rsidRDefault="00DF576A" w:rsidP="00DF576A">
      <w:r>
        <w:t>Железнодорожная ул, 32</w:t>
      </w:r>
    </w:p>
    <w:p w:rsidR="00DF576A" w:rsidRDefault="00DF576A" w:rsidP="00DF576A">
      <w:r>
        <w:t>Железнодорожная ул, 60</w:t>
      </w:r>
    </w:p>
    <w:p w:rsidR="00DF576A" w:rsidRDefault="00DF576A" w:rsidP="00DF576A">
      <w:r>
        <w:t>Железнодорожная ул, 62</w:t>
      </w:r>
    </w:p>
    <w:p w:rsidR="00DF576A" w:rsidRDefault="00DF576A" w:rsidP="00DF576A">
      <w:r>
        <w:t>Железнодорожная ул, 72</w:t>
      </w:r>
    </w:p>
    <w:p w:rsidR="00DF576A" w:rsidRDefault="00DF576A" w:rsidP="00DF576A">
      <w:r>
        <w:t>Железнодорожная ул, 74</w:t>
      </w:r>
    </w:p>
    <w:p w:rsidR="00DF576A" w:rsidRDefault="00DF576A" w:rsidP="00DF576A">
      <w:r>
        <w:t>Железнодорожный пер, 1</w:t>
      </w:r>
    </w:p>
    <w:p w:rsidR="00DF576A" w:rsidRDefault="00DF576A" w:rsidP="00DF576A">
      <w:r>
        <w:t>Железнодорожный пер, 2</w:t>
      </w:r>
    </w:p>
    <w:p w:rsidR="00DF576A" w:rsidRDefault="00DF576A" w:rsidP="00DF576A">
      <w:r>
        <w:t>Железнодорожный пер, 3</w:t>
      </w:r>
    </w:p>
    <w:p w:rsidR="00DF576A" w:rsidRDefault="00DF576A" w:rsidP="00DF576A">
      <w:r>
        <w:t>Железнодорожный пер, 4</w:t>
      </w:r>
    </w:p>
    <w:p w:rsidR="00DF576A" w:rsidRDefault="00DF576A" w:rsidP="00DF576A">
      <w:r>
        <w:t>Железнодорожный пер, 5</w:t>
      </w:r>
    </w:p>
    <w:p w:rsidR="00DF576A" w:rsidRDefault="00DF576A" w:rsidP="00DF576A">
      <w:r>
        <w:t>Железнодорожный пер, 6</w:t>
      </w:r>
    </w:p>
    <w:p w:rsidR="00DF576A" w:rsidRDefault="00DF576A" w:rsidP="00DF576A">
      <w:r>
        <w:t>Железнодорожный пер, 7</w:t>
      </w:r>
    </w:p>
    <w:p w:rsidR="00DF576A" w:rsidRDefault="00DF576A" w:rsidP="00DF576A">
      <w:r>
        <w:t>Железнодорожный пер, 8</w:t>
      </w:r>
    </w:p>
    <w:p w:rsidR="00DF576A" w:rsidRDefault="00DF576A" w:rsidP="00DF576A">
      <w:r>
        <w:t>Железнодорожный пер, 9</w:t>
      </w:r>
    </w:p>
    <w:p w:rsidR="00DF576A" w:rsidRDefault="00DF576A" w:rsidP="00DF576A">
      <w:r>
        <w:t>Железнодорожный пер, 10</w:t>
      </w:r>
    </w:p>
    <w:p w:rsidR="00DF576A" w:rsidRDefault="00DF576A" w:rsidP="00DF576A">
      <w:r>
        <w:t>Железнодорожный пер, 11</w:t>
      </w:r>
    </w:p>
    <w:p w:rsidR="00DF576A" w:rsidRDefault="00DF576A" w:rsidP="00DF576A">
      <w:r>
        <w:t>Железнодорожный пер, 12</w:t>
      </w:r>
    </w:p>
    <w:p w:rsidR="00DF576A" w:rsidRDefault="00DF576A" w:rsidP="00DF576A">
      <w:r>
        <w:t>Железнодорожный пер, 13</w:t>
      </w:r>
    </w:p>
    <w:p w:rsidR="00DF576A" w:rsidRDefault="00DF576A" w:rsidP="00DF576A">
      <w:r>
        <w:t>Железнодорожный пер, 13а</w:t>
      </w:r>
    </w:p>
    <w:p w:rsidR="00DF576A" w:rsidRDefault="00DF576A" w:rsidP="00DF576A">
      <w:r>
        <w:t>Железнодорожный пер, 13б</w:t>
      </w:r>
    </w:p>
    <w:p w:rsidR="00DF576A" w:rsidRDefault="00DF576A" w:rsidP="00DF576A">
      <w:r>
        <w:t>Железнодорожный пер, 14</w:t>
      </w:r>
    </w:p>
    <w:p w:rsidR="00DF576A" w:rsidRDefault="00DF576A" w:rsidP="00DF576A">
      <w:r>
        <w:t>Железнодорожный пер, 15</w:t>
      </w:r>
    </w:p>
    <w:p w:rsidR="00DF576A" w:rsidRDefault="00DF576A" w:rsidP="00DF576A">
      <w:r>
        <w:t>Железнодорожный пер, 16</w:t>
      </w:r>
    </w:p>
    <w:p w:rsidR="00DF576A" w:rsidRDefault="00DF576A" w:rsidP="00DF576A">
      <w:r>
        <w:t>Железнодорожный пер, 16 ст2</w:t>
      </w:r>
    </w:p>
    <w:p w:rsidR="00DF576A" w:rsidRDefault="00DF576A" w:rsidP="00DF576A">
      <w:r>
        <w:t>Железнодорожный пер, 20</w:t>
      </w:r>
    </w:p>
    <w:p w:rsidR="00DF576A" w:rsidRDefault="00DF576A" w:rsidP="00DF576A">
      <w:r>
        <w:t>Железнодорожный пер, 21</w:t>
      </w:r>
    </w:p>
    <w:p w:rsidR="00DF576A" w:rsidRDefault="00DF576A" w:rsidP="00DF576A">
      <w:r>
        <w:t>Железнодорожный пер, 22</w:t>
      </w:r>
    </w:p>
    <w:p w:rsidR="00DF576A" w:rsidRDefault="00DF576A" w:rsidP="00DF576A">
      <w:r>
        <w:t>Железнодорожный пер, 23</w:t>
      </w:r>
    </w:p>
    <w:p w:rsidR="00DF576A" w:rsidRDefault="00DF576A" w:rsidP="00DF576A">
      <w:r>
        <w:t>Железнодорожный пер, 24</w:t>
      </w:r>
    </w:p>
    <w:p w:rsidR="00DF576A" w:rsidRDefault="00DF576A" w:rsidP="00DF576A">
      <w:r>
        <w:t>Железнодорожный пер, 25</w:t>
      </w:r>
    </w:p>
    <w:p w:rsidR="00DF576A" w:rsidRDefault="00DF576A" w:rsidP="00DF576A">
      <w:r>
        <w:t>Железнодорожный пер, 26а</w:t>
      </w:r>
    </w:p>
    <w:p w:rsidR="00DF576A" w:rsidRDefault="00DF576A" w:rsidP="00DF576A">
      <w:r>
        <w:t>Железнодорожный пер, 27</w:t>
      </w:r>
    </w:p>
    <w:p w:rsidR="00DF576A" w:rsidRDefault="00DF576A" w:rsidP="00DF576A">
      <w:r>
        <w:t>Железнодорожный пер, 28</w:t>
      </w:r>
    </w:p>
    <w:p w:rsidR="00DF576A" w:rsidRDefault="00DF576A" w:rsidP="00DF576A">
      <w:r>
        <w:t>Железнодорожный пер, 29</w:t>
      </w:r>
    </w:p>
    <w:p w:rsidR="00DF576A" w:rsidRDefault="00DF576A" w:rsidP="00DF576A">
      <w:r>
        <w:t>Железнодорожный пер, 30</w:t>
      </w:r>
    </w:p>
    <w:p w:rsidR="00DF576A" w:rsidRDefault="00DF576A" w:rsidP="00DF576A">
      <w:r>
        <w:t>Железнодорожный пер, 32</w:t>
      </w:r>
    </w:p>
    <w:p w:rsidR="00DF576A" w:rsidRDefault="00DF576A" w:rsidP="00DF576A">
      <w:r>
        <w:t>Железнодорожный пер, 34</w:t>
      </w:r>
    </w:p>
    <w:p w:rsidR="00DF576A" w:rsidRDefault="00DF576A" w:rsidP="00DF576A">
      <w:r>
        <w:t>Железнодорожный пер, 36</w:t>
      </w:r>
    </w:p>
    <w:p w:rsidR="00DF576A" w:rsidRDefault="00DF576A" w:rsidP="00DF576A">
      <w:r>
        <w:t>Жигулевская ул, 7</w:t>
      </w:r>
    </w:p>
    <w:p w:rsidR="00DF576A" w:rsidRDefault="00DF576A" w:rsidP="00DF576A">
      <w:r>
        <w:t>Жигулевский проезд, 5</w:t>
      </w:r>
    </w:p>
    <w:p w:rsidR="00DF576A" w:rsidRDefault="00DF576A" w:rsidP="00DF576A">
      <w:r>
        <w:t>Заводская ул, с. Дзержинское, 2</w:t>
      </w:r>
    </w:p>
    <w:p w:rsidR="00DF576A" w:rsidRDefault="00DF576A" w:rsidP="00DF576A">
      <w:r>
        <w:t>Заводская ул, с. Дзержинское, 2а</w:t>
      </w:r>
    </w:p>
    <w:p w:rsidR="00DF576A" w:rsidRDefault="00DF576A" w:rsidP="00DF576A">
      <w:r>
        <w:t>Заводская ул, с. Дзержинское, 2б</w:t>
      </w:r>
    </w:p>
    <w:p w:rsidR="00DF576A" w:rsidRDefault="00DF576A" w:rsidP="00DF576A">
      <w:r>
        <w:t>Заводская ул, с. Дзержинское, 2г</w:t>
      </w:r>
    </w:p>
    <w:p w:rsidR="00DF576A" w:rsidRDefault="00DF576A" w:rsidP="00DF576A">
      <w:r>
        <w:t>Заводская ул, с. Дзержинское, 3</w:t>
      </w:r>
    </w:p>
    <w:p w:rsidR="00DF576A" w:rsidRDefault="00DF576A" w:rsidP="00DF576A">
      <w:r>
        <w:t>Заводская ул, с. Дзержинское, 3а</w:t>
      </w:r>
    </w:p>
    <w:p w:rsidR="00DF576A" w:rsidRDefault="00DF576A" w:rsidP="00DF576A">
      <w:r>
        <w:t>Заводская ул, с. Дзержинское, 4</w:t>
      </w:r>
    </w:p>
    <w:p w:rsidR="00DF576A" w:rsidRDefault="00DF576A" w:rsidP="00DF576A">
      <w:r>
        <w:t>Заводская ул, с. Дзержинское, 5</w:t>
      </w:r>
    </w:p>
    <w:p w:rsidR="00DF576A" w:rsidRDefault="00DF576A" w:rsidP="00DF576A">
      <w:r>
        <w:t>Заводская ул, с. Дзержинское, 5/2</w:t>
      </w:r>
    </w:p>
    <w:p w:rsidR="00DF576A" w:rsidRDefault="00DF576A" w:rsidP="00DF576A">
      <w:r>
        <w:t>Заводская ул, с. Дзержинское, 5а</w:t>
      </w:r>
    </w:p>
    <w:p w:rsidR="00DF576A" w:rsidRDefault="00DF576A" w:rsidP="00DF576A">
      <w:r>
        <w:t>Заводская ул, с. Дзержинское, 6</w:t>
      </w:r>
    </w:p>
    <w:p w:rsidR="00DF576A" w:rsidRDefault="00DF576A" w:rsidP="00DF576A">
      <w:r>
        <w:t>Заводская ул, с. Дзержинское, 8</w:t>
      </w:r>
    </w:p>
    <w:p w:rsidR="00DF576A" w:rsidRDefault="00DF576A" w:rsidP="00DF576A">
      <w:r>
        <w:t>Заводская ул, с. Дзержинское, 8а</w:t>
      </w:r>
    </w:p>
    <w:p w:rsidR="00DF576A" w:rsidRDefault="00DF576A" w:rsidP="00DF576A">
      <w:r>
        <w:t>Заводская ул, с. Дзержинское, 11</w:t>
      </w:r>
    </w:p>
    <w:p w:rsidR="00DF576A" w:rsidRDefault="00DF576A" w:rsidP="00DF576A">
      <w:r>
        <w:t>Заводская ул, с. Дзержинское, 11а</w:t>
      </w:r>
    </w:p>
    <w:p w:rsidR="00DF576A" w:rsidRDefault="00DF576A" w:rsidP="00DF576A">
      <w:r>
        <w:t>Заводская ул, с. Дзержинское, 12</w:t>
      </w:r>
    </w:p>
    <w:p w:rsidR="00DF576A" w:rsidRDefault="00DF576A" w:rsidP="00DF576A">
      <w:r>
        <w:t>Заводская ул, с. Дзержинское, 12а</w:t>
      </w:r>
    </w:p>
    <w:p w:rsidR="00DF576A" w:rsidRDefault="00DF576A" w:rsidP="00DF576A">
      <w:r>
        <w:t>Заводская ул, с. Дзержинское, 12в</w:t>
      </w:r>
    </w:p>
    <w:p w:rsidR="00DF576A" w:rsidRDefault="00DF576A" w:rsidP="00DF576A">
      <w:r>
        <w:t>Заводская ул, с. Дзержинское, 12г</w:t>
      </w:r>
    </w:p>
    <w:p w:rsidR="00DF576A" w:rsidRDefault="00DF576A" w:rsidP="00DF576A">
      <w:r>
        <w:t>Заводская ул, с. Дзержинское, 12д</w:t>
      </w:r>
    </w:p>
    <w:p w:rsidR="00DF576A" w:rsidRDefault="00DF576A" w:rsidP="00DF576A">
      <w:r>
        <w:t>Заводская ул, с. Дзержинское, 13</w:t>
      </w:r>
    </w:p>
    <w:p w:rsidR="00DF576A" w:rsidRDefault="00DF576A" w:rsidP="00DF576A">
      <w:r>
        <w:t>Заводская ул, с. Дзержинское, 14а</w:t>
      </w:r>
    </w:p>
    <w:p w:rsidR="00DF576A" w:rsidRDefault="00DF576A" w:rsidP="00DF576A">
      <w:r>
        <w:t>Заводская ул, с. Дзержинское, 15</w:t>
      </w:r>
    </w:p>
    <w:p w:rsidR="00DF576A" w:rsidRDefault="00DF576A" w:rsidP="00DF576A">
      <w:r>
        <w:t>Заводская ул, с. Дзержинское, 15/1</w:t>
      </w:r>
    </w:p>
    <w:p w:rsidR="00DF576A" w:rsidRDefault="00DF576A" w:rsidP="00DF576A">
      <w:r>
        <w:t>Заводская ул, с. Дзержинское, 16</w:t>
      </w:r>
    </w:p>
    <w:p w:rsidR="00DF576A" w:rsidRDefault="00DF576A" w:rsidP="00DF576A">
      <w:r>
        <w:t>Заводская ул, с. Дзержинское, 16/1</w:t>
      </w:r>
    </w:p>
    <w:p w:rsidR="00DF576A" w:rsidRDefault="00DF576A" w:rsidP="00DF576A">
      <w:r>
        <w:t>Заводская ул, с. Дзержинское, 17</w:t>
      </w:r>
    </w:p>
    <w:p w:rsidR="00DF576A" w:rsidRDefault="00DF576A" w:rsidP="00DF576A">
      <w:r>
        <w:t>Заводская ул, с. Дзержинское, 18</w:t>
      </w:r>
    </w:p>
    <w:p w:rsidR="00DF576A" w:rsidRDefault="00DF576A" w:rsidP="00DF576A">
      <w:r>
        <w:t>Заводская ул, с. Дзержинское, 19</w:t>
      </w:r>
    </w:p>
    <w:p w:rsidR="00DF576A" w:rsidRDefault="00DF576A" w:rsidP="00DF576A">
      <w:r>
        <w:t>Заводская ул, с. Дзержинское, 19а</w:t>
      </w:r>
    </w:p>
    <w:p w:rsidR="00DF576A" w:rsidRDefault="00DF576A" w:rsidP="00DF576A">
      <w:r>
        <w:t>Заводская ул, с. Дзержинское, 19б</w:t>
      </w:r>
    </w:p>
    <w:p w:rsidR="00DF576A" w:rsidRDefault="00DF576A" w:rsidP="00DF576A">
      <w:r>
        <w:t>Заводская ул, с. Дзержинское, 20а</w:t>
      </w:r>
    </w:p>
    <w:p w:rsidR="00DF576A" w:rsidRDefault="00DF576A" w:rsidP="00DF576A">
      <w:r>
        <w:t>Заводская ул, с. Дзержинское, 21</w:t>
      </w:r>
    </w:p>
    <w:p w:rsidR="00DF576A" w:rsidRDefault="00DF576A" w:rsidP="00DF576A">
      <w:r>
        <w:t>Заводская ул, с. Дзержинское, 21а</w:t>
      </w:r>
    </w:p>
    <w:p w:rsidR="00DF576A" w:rsidRDefault="00DF576A" w:rsidP="00DF576A">
      <w:r>
        <w:t>Заводская ул, с. Дзержинское, 23а</w:t>
      </w:r>
    </w:p>
    <w:p w:rsidR="00DF576A" w:rsidRDefault="00DF576A" w:rsidP="00DF576A">
      <w:r>
        <w:t>Заводская ул, с. Дзержинское, 24</w:t>
      </w:r>
    </w:p>
    <w:p w:rsidR="00DF576A" w:rsidRDefault="00DF576A" w:rsidP="00DF576A">
      <w:r>
        <w:t>Заводская ул, с. Дзержинское, 24а</w:t>
      </w:r>
    </w:p>
    <w:p w:rsidR="00DF576A" w:rsidRDefault="00DF576A" w:rsidP="00DF576A">
      <w:r>
        <w:t>Заводская ул, с. Дзержинское, 24б</w:t>
      </w:r>
    </w:p>
    <w:p w:rsidR="00DF576A" w:rsidRDefault="00DF576A" w:rsidP="00DF576A">
      <w:r>
        <w:t>Заводская ул, с. Дзержинское, 25</w:t>
      </w:r>
    </w:p>
    <w:p w:rsidR="00DF576A" w:rsidRDefault="00DF576A" w:rsidP="00DF576A">
      <w:r>
        <w:t>Заводская ул, с. Дзержинское, 26</w:t>
      </w:r>
    </w:p>
    <w:p w:rsidR="00DF576A" w:rsidRDefault="00DF576A" w:rsidP="00DF576A">
      <w:r>
        <w:t>Заводская ул, с. Дзержинское, 27</w:t>
      </w:r>
    </w:p>
    <w:p w:rsidR="00DF576A" w:rsidRDefault="00DF576A" w:rsidP="00DF576A">
      <w:r>
        <w:t>Заводская ул, с. Дзержинское, 28</w:t>
      </w:r>
    </w:p>
    <w:p w:rsidR="00DF576A" w:rsidRDefault="00DF576A" w:rsidP="00DF576A">
      <w:r>
        <w:t>Загорная ул, 57</w:t>
      </w:r>
    </w:p>
    <w:p w:rsidR="00DF576A" w:rsidRDefault="00DF576A" w:rsidP="00DF576A">
      <w:r>
        <w:t>Загорная ул, 59</w:t>
      </w:r>
    </w:p>
    <w:p w:rsidR="00DF576A" w:rsidRDefault="00DF576A" w:rsidP="00DF576A">
      <w:r>
        <w:t>Загорная ул, 74а</w:t>
      </w:r>
    </w:p>
    <w:p w:rsidR="00DF576A" w:rsidRDefault="00DF576A" w:rsidP="00DF576A">
      <w:r>
        <w:t>Залоговая ул, 1</w:t>
      </w:r>
    </w:p>
    <w:p w:rsidR="00DF576A" w:rsidRDefault="00DF576A" w:rsidP="00DF576A">
      <w:r>
        <w:t>Залоговая ул, 4</w:t>
      </w:r>
    </w:p>
    <w:p w:rsidR="00DF576A" w:rsidRDefault="00DF576A" w:rsidP="00DF576A">
      <w:r>
        <w:t>Залоговая ул, 6а</w:t>
      </w:r>
    </w:p>
    <w:p w:rsidR="00DF576A" w:rsidRDefault="00DF576A" w:rsidP="00DF576A">
      <w:r>
        <w:t>Залоговая ул, 6в</w:t>
      </w:r>
    </w:p>
    <w:p w:rsidR="00DF576A" w:rsidRDefault="00DF576A" w:rsidP="00DF576A">
      <w:r>
        <w:t>Залоговая ул, 13</w:t>
      </w:r>
    </w:p>
    <w:p w:rsidR="00DF576A" w:rsidRDefault="00DF576A" w:rsidP="00DF576A">
      <w:r>
        <w:t>Залоговая ул, 15</w:t>
      </w:r>
    </w:p>
    <w:p w:rsidR="00DF576A" w:rsidRDefault="00DF576A" w:rsidP="00DF576A">
      <w:r>
        <w:t>Залоговая ул, 19</w:t>
      </w:r>
    </w:p>
    <w:p w:rsidR="00DF576A" w:rsidRDefault="00DF576A" w:rsidP="00DF576A">
      <w:r>
        <w:t>Залоговая ул, 21</w:t>
      </w:r>
    </w:p>
    <w:p w:rsidR="00DF576A" w:rsidRDefault="00DF576A" w:rsidP="00DF576A">
      <w:r>
        <w:t>Залоговая ул, 26</w:t>
      </w:r>
    </w:p>
    <w:p w:rsidR="00DF576A" w:rsidRDefault="00DF576A" w:rsidP="00DF576A">
      <w:r>
        <w:t>Залоговая ул, 28</w:t>
      </w:r>
    </w:p>
    <w:p w:rsidR="00DF576A" w:rsidRDefault="00DF576A" w:rsidP="00DF576A">
      <w:r>
        <w:t>Залоговая ул, 31</w:t>
      </w:r>
    </w:p>
    <w:p w:rsidR="00DF576A" w:rsidRDefault="00DF576A" w:rsidP="00DF576A">
      <w:r>
        <w:t>Залоговая ул, 32 стр.2</w:t>
      </w:r>
    </w:p>
    <w:p w:rsidR="00DF576A" w:rsidRDefault="00DF576A" w:rsidP="00DF576A">
      <w:r>
        <w:t>Залоговая ул, 33а</w:t>
      </w:r>
    </w:p>
    <w:p w:rsidR="00DF576A" w:rsidRDefault="00DF576A" w:rsidP="00DF576A">
      <w:r>
        <w:t>Залоговая ул, 37</w:t>
      </w:r>
    </w:p>
    <w:p w:rsidR="00DF576A" w:rsidRDefault="00DF576A" w:rsidP="00DF576A">
      <w:r>
        <w:t>Залоговая ул, 42</w:t>
      </w:r>
    </w:p>
    <w:p w:rsidR="00DF576A" w:rsidRDefault="00DF576A" w:rsidP="00DF576A">
      <w:r>
        <w:t>Залоговая ул, 43а</w:t>
      </w:r>
    </w:p>
    <w:p w:rsidR="00DF576A" w:rsidRDefault="00DF576A" w:rsidP="00DF576A">
      <w:r>
        <w:t>Залоговая ул, 44</w:t>
      </w:r>
    </w:p>
    <w:p w:rsidR="00DF576A" w:rsidRDefault="00DF576A" w:rsidP="00DF576A">
      <w:r>
        <w:t>Залоговая ул, 44в</w:t>
      </w:r>
    </w:p>
    <w:p w:rsidR="00DF576A" w:rsidRDefault="00DF576A" w:rsidP="00DF576A">
      <w:r>
        <w:t>Залоговая ул, 45</w:t>
      </w:r>
    </w:p>
    <w:p w:rsidR="00DF576A" w:rsidRDefault="00DF576A" w:rsidP="00DF576A">
      <w:r>
        <w:t>Залоговая ул, 49</w:t>
      </w:r>
    </w:p>
    <w:p w:rsidR="00DF576A" w:rsidRDefault="00DF576A" w:rsidP="00DF576A">
      <w:r>
        <w:t>Залоговая ул, 56</w:t>
      </w:r>
    </w:p>
    <w:p w:rsidR="00DF576A" w:rsidRDefault="00DF576A" w:rsidP="00DF576A">
      <w:r>
        <w:t>Залоговая ул, 62</w:t>
      </w:r>
    </w:p>
    <w:p w:rsidR="00DF576A" w:rsidRDefault="00DF576A" w:rsidP="00DF576A">
      <w:r>
        <w:t>Залоговая ул, 66</w:t>
      </w:r>
    </w:p>
    <w:p w:rsidR="00DF576A" w:rsidRDefault="00DF576A" w:rsidP="00DF576A">
      <w:r>
        <w:t>Залоговая ул, 72</w:t>
      </w:r>
    </w:p>
    <w:p w:rsidR="00DF576A" w:rsidRDefault="00DF576A" w:rsidP="00DF576A">
      <w:r>
        <w:t>Залоговая ул, 77</w:t>
      </w:r>
    </w:p>
    <w:p w:rsidR="00DF576A" w:rsidRDefault="00DF576A" w:rsidP="00DF576A">
      <w:r>
        <w:t>Залоговая ул, 89</w:t>
      </w:r>
    </w:p>
    <w:p w:rsidR="00DF576A" w:rsidRDefault="00DF576A" w:rsidP="00DF576A">
      <w:r>
        <w:t>Залоговая ул, 91</w:t>
      </w:r>
    </w:p>
    <w:p w:rsidR="00DF576A" w:rsidRDefault="00DF576A" w:rsidP="00DF576A">
      <w:r>
        <w:t>Залоговая ул, 91а</w:t>
      </w:r>
    </w:p>
    <w:p w:rsidR="00DF576A" w:rsidRDefault="00DF576A" w:rsidP="00DF576A">
      <w:r>
        <w:t>Залоговая ул, 94</w:t>
      </w:r>
    </w:p>
    <w:p w:rsidR="00DF576A" w:rsidRDefault="00DF576A" w:rsidP="00DF576A">
      <w:r>
        <w:t>Залоговая ул, 95</w:t>
      </w:r>
    </w:p>
    <w:p w:rsidR="00DF576A" w:rsidRDefault="00DF576A" w:rsidP="00DF576A">
      <w:r>
        <w:t>Залоговая ул, 95/1</w:t>
      </w:r>
    </w:p>
    <w:p w:rsidR="00DF576A" w:rsidRDefault="00DF576A" w:rsidP="00DF576A">
      <w:r>
        <w:t>Залоговая ул, 96</w:t>
      </w:r>
    </w:p>
    <w:p w:rsidR="00DF576A" w:rsidRDefault="00DF576A" w:rsidP="00DF576A">
      <w:r>
        <w:t>Залоговая ул, 98</w:t>
      </w:r>
    </w:p>
    <w:p w:rsidR="00DF576A" w:rsidRDefault="00DF576A" w:rsidP="00DF576A">
      <w:r>
        <w:t>Залоговая ул, 98а</w:t>
      </w:r>
    </w:p>
    <w:p w:rsidR="00DF576A" w:rsidRDefault="00DF576A" w:rsidP="00DF576A">
      <w:r>
        <w:t>Залоговая ул, 100</w:t>
      </w:r>
    </w:p>
    <w:p w:rsidR="00DF576A" w:rsidRDefault="00DF576A" w:rsidP="00DF576A">
      <w:r>
        <w:t>Залоговая ул, 101</w:t>
      </w:r>
    </w:p>
    <w:p w:rsidR="00DF576A" w:rsidRDefault="00DF576A" w:rsidP="00DF576A">
      <w:r>
        <w:t>Залоговая ул, 102</w:t>
      </w:r>
    </w:p>
    <w:p w:rsidR="00DF576A" w:rsidRDefault="00DF576A" w:rsidP="00DF576A">
      <w:r>
        <w:t>Залоговая ул, 112</w:t>
      </w:r>
    </w:p>
    <w:p w:rsidR="00DF576A" w:rsidRDefault="00DF576A" w:rsidP="00DF576A">
      <w:r>
        <w:t>Залоговая ул, 113</w:t>
      </w:r>
    </w:p>
    <w:p w:rsidR="00DF576A" w:rsidRDefault="00DF576A" w:rsidP="00DF576A">
      <w:r>
        <w:t>Залоговая ул, 120</w:t>
      </w:r>
    </w:p>
    <w:p w:rsidR="00DF576A" w:rsidRDefault="00DF576A" w:rsidP="00DF576A">
      <w:r>
        <w:t>Залоговая ул, 121</w:t>
      </w:r>
    </w:p>
    <w:p w:rsidR="00DF576A" w:rsidRDefault="00DF576A" w:rsidP="00DF576A">
      <w:r>
        <w:t>Залоговая ул, 121/1</w:t>
      </w:r>
    </w:p>
    <w:p w:rsidR="00DF576A" w:rsidRDefault="00DF576A" w:rsidP="00DF576A">
      <w:r>
        <w:t>Залоговая ул, 124</w:t>
      </w:r>
    </w:p>
    <w:p w:rsidR="00DF576A" w:rsidRDefault="00DF576A" w:rsidP="00DF576A">
      <w:r>
        <w:t xml:space="preserve">Заречная 1-я ул, 51 </w:t>
      </w:r>
    </w:p>
    <w:p w:rsidR="00DF576A" w:rsidRDefault="00DF576A" w:rsidP="00DF576A">
      <w:r>
        <w:t>Заречная 1-я ул, 53</w:t>
      </w:r>
    </w:p>
    <w:p w:rsidR="00DF576A" w:rsidRDefault="00DF576A" w:rsidP="00DF576A">
      <w:r>
        <w:t>Заречная 1-я ул, 53</w:t>
      </w:r>
    </w:p>
    <w:p w:rsidR="00DF576A" w:rsidRDefault="00DF576A" w:rsidP="00DF576A">
      <w:r>
        <w:t>Заречная 1-я ул, 55</w:t>
      </w:r>
    </w:p>
    <w:p w:rsidR="00DF576A" w:rsidRDefault="00DF576A" w:rsidP="00DF576A">
      <w:r>
        <w:t>Заречная 1-я ул, 55</w:t>
      </w:r>
    </w:p>
    <w:p w:rsidR="00DF576A" w:rsidRDefault="00DF576A" w:rsidP="00DF576A">
      <w:r>
        <w:t>Заречная 4-я ул, 35</w:t>
      </w:r>
    </w:p>
    <w:p w:rsidR="00DF576A" w:rsidRDefault="00DF576A" w:rsidP="00DF576A">
      <w:r>
        <w:t>Заречная 4-я ул, 35</w:t>
      </w:r>
    </w:p>
    <w:p w:rsidR="00DF576A" w:rsidRDefault="00DF576A" w:rsidP="00DF576A">
      <w:r>
        <w:t>Заречная 4-я ул, 37</w:t>
      </w:r>
    </w:p>
    <w:p w:rsidR="00DF576A" w:rsidRDefault="00DF576A" w:rsidP="00DF576A">
      <w:r>
        <w:t>Заречная 4-я ул, 37</w:t>
      </w:r>
    </w:p>
    <w:p w:rsidR="00DF576A" w:rsidRDefault="00DF576A" w:rsidP="00DF576A">
      <w:r>
        <w:t>Заречная 4-я ул, 39</w:t>
      </w:r>
    </w:p>
    <w:p w:rsidR="00DF576A" w:rsidRDefault="00DF576A" w:rsidP="00DF576A">
      <w:r>
        <w:t>Заречная 4-я ул, 39</w:t>
      </w:r>
    </w:p>
    <w:p w:rsidR="00DF576A" w:rsidRDefault="00DF576A" w:rsidP="00DF576A">
      <w:r>
        <w:t>Заречная 4-я ул, 40</w:t>
      </w:r>
    </w:p>
    <w:p w:rsidR="00DF576A" w:rsidRDefault="00DF576A" w:rsidP="00DF576A">
      <w:r>
        <w:t>Заречная 4-я ул, 40</w:t>
      </w:r>
    </w:p>
    <w:p w:rsidR="00DF576A" w:rsidRDefault="00DF576A" w:rsidP="00DF576A">
      <w:r>
        <w:t xml:space="preserve">Заречная 4-я ул, 41 </w:t>
      </w:r>
    </w:p>
    <w:p w:rsidR="00DF576A" w:rsidRDefault="00DF576A" w:rsidP="00DF576A">
      <w:r>
        <w:t xml:space="preserve">Заречная 4-я ул, 41 </w:t>
      </w:r>
    </w:p>
    <w:p w:rsidR="00DF576A" w:rsidRDefault="00DF576A" w:rsidP="00DF576A">
      <w:r>
        <w:t>Заречная 4-я ул, 42</w:t>
      </w:r>
    </w:p>
    <w:p w:rsidR="00DF576A" w:rsidRDefault="00DF576A" w:rsidP="00DF576A">
      <w:r>
        <w:t>Заречная 4-я ул, 42</w:t>
      </w:r>
    </w:p>
    <w:p w:rsidR="00DF576A" w:rsidRDefault="00DF576A" w:rsidP="00DF576A">
      <w:r>
        <w:t>Заречная 4-я ул, 44</w:t>
      </w:r>
    </w:p>
    <w:p w:rsidR="00DF576A" w:rsidRDefault="00DF576A" w:rsidP="00DF576A">
      <w:r>
        <w:t>Заречная 4-я ул, 44</w:t>
      </w:r>
    </w:p>
    <w:p w:rsidR="00DF576A" w:rsidRDefault="00DF576A" w:rsidP="00DF576A">
      <w:r>
        <w:t>Заречная 4-я ул, 46</w:t>
      </w:r>
    </w:p>
    <w:p w:rsidR="00DF576A" w:rsidRDefault="00DF576A" w:rsidP="00DF576A">
      <w:r>
        <w:t>Заречная 4-я ул, 46</w:t>
      </w:r>
    </w:p>
    <w:p w:rsidR="00DF576A" w:rsidRDefault="00DF576A" w:rsidP="00DF576A">
      <w:r>
        <w:t>Заречная 5-я ул, 20</w:t>
      </w:r>
    </w:p>
    <w:p w:rsidR="00DF576A" w:rsidRDefault="00DF576A" w:rsidP="00DF576A">
      <w:r>
        <w:t>Заречная 5-я ул, 23</w:t>
      </w:r>
    </w:p>
    <w:p w:rsidR="00DF576A" w:rsidRDefault="00DF576A" w:rsidP="00DF576A">
      <w:r>
        <w:t>Заречная 5-я ул, 23</w:t>
      </w:r>
    </w:p>
    <w:p w:rsidR="00DF576A" w:rsidRDefault="00DF576A" w:rsidP="00DF576A">
      <w:r>
        <w:t>Заречная 5-я ул, 24</w:t>
      </w:r>
    </w:p>
    <w:p w:rsidR="00DF576A" w:rsidRDefault="00DF576A" w:rsidP="00DF576A">
      <w:r>
        <w:t>Заречная 5-я ул, 25</w:t>
      </w:r>
    </w:p>
    <w:p w:rsidR="00DF576A" w:rsidRDefault="00DF576A" w:rsidP="00DF576A">
      <w:r>
        <w:t>Заречная 5-я ул, 25</w:t>
      </w:r>
    </w:p>
    <w:p w:rsidR="00DF576A" w:rsidRDefault="00DF576A" w:rsidP="00DF576A">
      <w:r>
        <w:t>Заречная 5-я ул, 28</w:t>
      </w:r>
    </w:p>
    <w:p w:rsidR="00DF576A" w:rsidRDefault="00DF576A" w:rsidP="00DF576A">
      <w:r>
        <w:t>Заречная 5-я ул, 30</w:t>
      </w:r>
    </w:p>
    <w:p w:rsidR="00DF576A" w:rsidRDefault="00DF576A" w:rsidP="00DF576A">
      <w:r>
        <w:t>Заречная 5-я ул, 30/с1</w:t>
      </w:r>
    </w:p>
    <w:p w:rsidR="00DF576A" w:rsidRDefault="00DF576A" w:rsidP="00DF576A">
      <w:r>
        <w:t>Заречная ул, п. Кузовлево, 7</w:t>
      </w:r>
    </w:p>
    <w:p w:rsidR="00DF576A" w:rsidRDefault="00DF576A" w:rsidP="00DF576A">
      <w:r>
        <w:t>Заречная ул, п. Кузовлево, 11</w:t>
      </w:r>
    </w:p>
    <w:p w:rsidR="00DF576A" w:rsidRDefault="00DF576A" w:rsidP="00DF576A">
      <w:r>
        <w:t>Заречная ул, п. Кузовлево, 14</w:t>
      </w:r>
    </w:p>
    <w:p w:rsidR="00DF576A" w:rsidRDefault="00DF576A" w:rsidP="00DF576A">
      <w:r>
        <w:t>Заречная ул, п. Кузовлево, 15</w:t>
      </w:r>
    </w:p>
    <w:p w:rsidR="00DF576A" w:rsidRDefault="00DF576A" w:rsidP="00DF576A">
      <w:r>
        <w:t>Заречная ул, п. Кузовлево, 16</w:t>
      </w:r>
    </w:p>
    <w:p w:rsidR="00DF576A" w:rsidRDefault="00DF576A" w:rsidP="00DF576A">
      <w:r>
        <w:t>Заречная ул, п. Кузовлево, 17</w:t>
      </w:r>
    </w:p>
    <w:p w:rsidR="00DF576A" w:rsidRDefault="00DF576A" w:rsidP="00DF576A">
      <w:r>
        <w:t>Заречная ул, п. Кузовлево, 20</w:t>
      </w:r>
    </w:p>
    <w:p w:rsidR="00DF576A" w:rsidRDefault="00DF576A" w:rsidP="00DF576A">
      <w:r>
        <w:t>Заречная ул, п. Кузовлево, 22</w:t>
      </w:r>
    </w:p>
    <w:p w:rsidR="00DF576A" w:rsidRDefault="00DF576A" w:rsidP="00DF576A">
      <w:r>
        <w:t>Заречная ул, п. Кузовлево, 22а</w:t>
      </w:r>
    </w:p>
    <w:p w:rsidR="00DF576A" w:rsidRDefault="00DF576A" w:rsidP="00DF576A">
      <w:r>
        <w:t>Заречная ул, п. Кузовлево, 24</w:t>
      </w:r>
    </w:p>
    <w:p w:rsidR="00DF576A" w:rsidRDefault="00DF576A" w:rsidP="00DF576A">
      <w:r>
        <w:t>Заречная ул, п. Кузовлево, 26</w:t>
      </w:r>
    </w:p>
    <w:p w:rsidR="00DF576A" w:rsidRDefault="00DF576A" w:rsidP="00DF576A">
      <w:r>
        <w:t>Заречная ул, п. Кузовлево, 30</w:t>
      </w:r>
    </w:p>
    <w:p w:rsidR="00DF576A" w:rsidRDefault="00DF576A" w:rsidP="00DF576A">
      <w:r>
        <w:t>Заречная ул, п. Кузовлево, 32</w:t>
      </w:r>
    </w:p>
    <w:p w:rsidR="00DF576A" w:rsidRDefault="00DF576A" w:rsidP="00DF576A">
      <w:r>
        <w:t>Заречная ул, п. Кузовлево, 32</w:t>
      </w:r>
    </w:p>
    <w:p w:rsidR="00DF576A" w:rsidRDefault="00DF576A" w:rsidP="00DF576A">
      <w:r>
        <w:t>Зеленая ул, с. Дзержинское, 1</w:t>
      </w:r>
    </w:p>
    <w:p w:rsidR="00DF576A" w:rsidRDefault="00DF576A" w:rsidP="00DF576A">
      <w:r>
        <w:t>Зеленая ул, с. Дзержинское, 3</w:t>
      </w:r>
    </w:p>
    <w:p w:rsidR="00DF576A" w:rsidRDefault="00DF576A" w:rsidP="00DF576A">
      <w:r>
        <w:t>Зеленая ул, с. Дзержинское, 3а</w:t>
      </w:r>
    </w:p>
    <w:p w:rsidR="00DF576A" w:rsidRDefault="00DF576A" w:rsidP="00DF576A">
      <w:r>
        <w:t>Зеленая ул, с. Дзержинское, 3б</w:t>
      </w:r>
    </w:p>
    <w:p w:rsidR="00DF576A" w:rsidRDefault="00DF576A" w:rsidP="00DF576A">
      <w:r>
        <w:t>Зеленая ул, с. Дзержинское, 5</w:t>
      </w:r>
    </w:p>
    <w:p w:rsidR="00DF576A" w:rsidRDefault="00DF576A" w:rsidP="00DF576A">
      <w:r>
        <w:t>Зеленая ул, с. Дзержинское, 7а</w:t>
      </w:r>
    </w:p>
    <w:p w:rsidR="00DF576A" w:rsidRDefault="00DF576A" w:rsidP="00DF576A">
      <w:r>
        <w:t>Зеленая ул, с. Дзержинское, 9б</w:t>
      </w:r>
    </w:p>
    <w:p w:rsidR="00DF576A" w:rsidRDefault="00DF576A" w:rsidP="00DF576A">
      <w:r>
        <w:t>Зеленая ул, с. Дзержинское, 12а</w:t>
      </w:r>
    </w:p>
    <w:p w:rsidR="00DF576A" w:rsidRDefault="00DF576A" w:rsidP="00DF576A">
      <w:r>
        <w:t>Зеленая ул, с. Дзержинское, 13</w:t>
      </w:r>
    </w:p>
    <w:p w:rsidR="00DF576A" w:rsidRDefault="00DF576A" w:rsidP="00DF576A">
      <w:r>
        <w:t>Зеленая ул, с. Дзержинское, 13а</w:t>
      </w:r>
    </w:p>
    <w:p w:rsidR="00DF576A" w:rsidRDefault="00DF576A" w:rsidP="00DF576A">
      <w:r>
        <w:t>Зеленая ул, с. Дзержинское, 13б</w:t>
      </w:r>
    </w:p>
    <w:p w:rsidR="00DF576A" w:rsidRDefault="00DF576A" w:rsidP="00DF576A">
      <w:r>
        <w:t>Зеленая ул, с. Дзержинское, 15е</w:t>
      </w:r>
    </w:p>
    <w:p w:rsidR="00DF576A" w:rsidRDefault="00DF576A" w:rsidP="00DF576A">
      <w:r>
        <w:t>Зеленая ул, с. Дзержинское, 17в</w:t>
      </w:r>
    </w:p>
    <w:p w:rsidR="00DF576A" w:rsidRDefault="00DF576A" w:rsidP="00DF576A">
      <w:r>
        <w:t>Зеленая ул, с. Дзержинское, 17г</w:t>
      </w:r>
    </w:p>
    <w:p w:rsidR="00DF576A" w:rsidRDefault="00DF576A" w:rsidP="00DF576A">
      <w:r>
        <w:t>Зеленая ул, с. Дзержинское, 18</w:t>
      </w:r>
    </w:p>
    <w:p w:rsidR="00DF576A" w:rsidRDefault="00DF576A" w:rsidP="00DF576A">
      <w:r>
        <w:t>Зеленая ул, с. Дзержинское, 18/1</w:t>
      </w:r>
    </w:p>
    <w:p w:rsidR="00DF576A" w:rsidRDefault="00DF576A" w:rsidP="00DF576A">
      <w:r>
        <w:t>Зеленая ул, с. Дзержинское, 18/2</w:t>
      </w:r>
    </w:p>
    <w:p w:rsidR="00DF576A" w:rsidRDefault="00DF576A" w:rsidP="00DF576A">
      <w:r>
        <w:t>Зеленая ул, с. Дзержинское, 19</w:t>
      </w:r>
    </w:p>
    <w:p w:rsidR="00DF576A" w:rsidRDefault="00DF576A" w:rsidP="00DF576A">
      <w:r>
        <w:t>Зеленая ул, с. Дзержинское, 20</w:t>
      </w:r>
    </w:p>
    <w:p w:rsidR="00DF576A" w:rsidRDefault="00DF576A" w:rsidP="00DF576A">
      <w:r>
        <w:t>Зеленая ул, с. Дзержинское, 20а</w:t>
      </w:r>
    </w:p>
    <w:p w:rsidR="00DF576A" w:rsidRDefault="00DF576A" w:rsidP="00DF576A">
      <w:r>
        <w:t>Зеленая ул, с. Дзержинское, 21</w:t>
      </w:r>
    </w:p>
    <w:p w:rsidR="00DF576A" w:rsidRDefault="00DF576A" w:rsidP="00DF576A">
      <w:r>
        <w:t>Зеленая ул, с. Дзержинское, 22</w:t>
      </w:r>
    </w:p>
    <w:p w:rsidR="00DF576A" w:rsidRDefault="00DF576A" w:rsidP="00DF576A">
      <w:r>
        <w:t>Зеленая ул, с. Дзержинское, 22/1</w:t>
      </w:r>
    </w:p>
    <w:p w:rsidR="00DF576A" w:rsidRDefault="00DF576A" w:rsidP="00DF576A">
      <w:r>
        <w:t>Зеленая ул, с. Дзержинское, 23</w:t>
      </w:r>
    </w:p>
    <w:p w:rsidR="00DF576A" w:rsidRDefault="00DF576A" w:rsidP="00DF576A">
      <w:r>
        <w:t>Зеленая ул, с. Дзержинское, 25</w:t>
      </w:r>
    </w:p>
    <w:p w:rsidR="00DF576A" w:rsidRDefault="00DF576A" w:rsidP="00DF576A">
      <w:r>
        <w:t>Зеленая ул, с. Дзержинское, 29/1 стр 1</w:t>
      </w:r>
    </w:p>
    <w:p w:rsidR="00DF576A" w:rsidRDefault="00DF576A" w:rsidP="00DF576A">
      <w:r>
        <w:t>Зеленая ул, с. Дзержинское, 29б</w:t>
      </w:r>
    </w:p>
    <w:p w:rsidR="00DF576A" w:rsidRDefault="00DF576A" w:rsidP="00DF576A">
      <w:r>
        <w:t>Зеленая ул, с. Дзержинское, 33</w:t>
      </w:r>
    </w:p>
    <w:p w:rsidR="00DF576A" w:rsidRDefault="00DF576A" w:rsidP="00DF576A">
      <w:r>
        <w:t>Зеленая ул, с. Дзержинское, 33а</w:t>
      </w:r>
    </w:p>
    <w:p w:rsidR="00DF576A" w:rsidRDefault="00DF576A" w:rsidP="00DF576A">
      <w:r>
        <w:t>Зеленая ул, с. Дзержинское, 34/1</w:t>
      </w:r>
    </w:p>
    <w:p w:rsidR="00DF576A" w:rsidRDefault="00DF576A" w:rsidP="00DF576A">
      <w:r>
        <w:t>Зеленая ул, с. Дзержинское, 35</w:t>
      </w:r>
    </w:p>
    <w:p w:rsidR="00DF576A" w:rsidRDefault="00DF576A" w:rsidP="00DF576A">
      <w:r>
        <w:t>Зеленая ул, с. Дзержинское, 35а</w:t>
      </w:r>
    </w:p>
    <w:p w:rsidR="00DF576A" w:rsidRDefault="00DF576A" w:rsidP="00DF576A">
      <w:r>
        <w:t>Зеленая ул, с. Дзержинское, 36</w:t>
      </w:r>
    </w:p>
    <w:p w:rsidR="00DF576A" w:rsidRDefault="00DF576A" w:rsidP="00DF576A">
      <w:r>
        <w:t>Зеленая ул, с. Дзержинское, 36/1</w:t>
      </w:r>
    </w:p>
    <w:p w:rsidR="00DF576A" w:rsidRDefault="00DF576A" w:rsidP="00DF576A">
      <w:r>
        <w:t>Зеленая ул, с. Дзержинское, 38</w:t>
      </w:r>
    </w:p>
    <w:p w:rsidR="00DF576A" w:rsidRDefault="00DF576A" w:rsidP="00DF576A">
      <w:r>
        <w:t>Зеленая ул, с. Дзержинское, 38а</w:t>
      </w:r>
    </w:p>
    <w:p w:rsidR="00DF576A" w:rsidRDefault="00DF576A" w:rsidP="00DF576A">
      <w:r>
        <w:t>Зеленая ул, с. Дзержинское, 38б</w:t>
      </w:r>
    </w:p>
    <w:p w:rsidR="00DF576A" w:rsidRDefault="00DF576A" w:rsidP="00DF576A">
      <w:r>
        <w:t>Зеленая ул, с.Тимирязевское, 1</w:t>
      </w:r>
    </w:p>
    <w:p w:rsidR="00DF576A" w:rsidRDefault="00DF576A" w:rsidP="00DF576A">
      <w:r>
        <w:t>Зеленая ул, с.Тимирязевское, 1а</w:t>
      </w:r>
    </w:p>
    <w:p w:rsidR="00DF576A" w:rsidRDefault="00DF576A" w:rsidP="00DF576A">
      <w:r>
        <w:t>Зеленая ул, с.Тимирязевское, 1в</w:t>
      </w:r>
    </w:p>
    <w:p w:rsidR="00DF576A" w:rsidRDefault="00DF576A" w:rsidP="00DF576A">
      <w:r>
        <w:t>Зеленая ул, с.Тимирязевское, 1г</w:t>
      </w:r>
    </w:p>
    <w:p w:rsidR="00DF576A" w:rsidRDefault="00DF576A" w:rsidP="00DF576A">
      <w:r>
        <w:t>Зеленая ул, с.Тимирязевское, 2</w:t>
      </w:r>
    </w:p>
    <w:p w:rsidR="00DF576A" w:rsidRDefault="00DF576A" w:rsidP="00DF576A">
      <w:r>
        <w:t>Зеленая ул, с.Тимирязевское, 2а</w:t>
      </w:r>
    </w:p>
    <w:p w:rsidR="00DF576A" w:rsidRDefault="00DF576A" w:rsidP="00DF576A">
      <w:r>
        <w:t>Зеленая ул, с.Тимирязевское, 3а</w:t>
      </w:r>
    </w:p>
    <w:p w:rsidR="00DF576A" w:rsidRDefault="00DF576A" w:rsidP="00DF576A">
      <w:r>
        <w:t>Зеленая ул, с.Тимирязевское, 3в</w:t>
      </w:r>
    </w:p>
    <w:p w:rsidR="00DF576A" w:rsidRDefault="00DF576A" w:rsidP="00DF576A">
      <w:r>
        <w:t>Зеленая ул, с.Тимирязевское, 4</w:t>
      </w:r>
    </w:p>
    <w:p w:rsidR="00DF576A" w:rsidRDefault="00DF576A" w:rsidP="00DF576A">
      <w:r>
        <w:t>Зеленая ул, с.Тимирязевское, 5</w:t>
      </w:r>
    </w:p>
    <w:p w:rsidR="00DF576A" w:rsidRDefault="00DF576A" w:rsidP="00DF576A">
      <w:r>
        <w:t>Зеленая ул, с.Тимирязевское, 6</w:t>
      </w:r>
    </w:p>
    <w:p w:rsidR="00DF576A" w:rsidRDefault="00DF576A" w:rsidP="00DF576A">
      <w:r>
        <w:t>Зеленая ул, с.Тимирязевское, 6 стр.1</w:t>
      </w:r>
    </w:p>
    <w:p w:rsidR="00DF576A" w:rsidRDefault="00DF576A" w:rsidP="00DF576A">
      <w:r>
        <w:t>Зеленая ул, с.Тимирязевское, 6а</w:t>
      </w:r>
    </w:p>
    <w:p w:rsidR="00DF576A" w:rsidRDefault="00DF576A" w:rsidP="00DF576A">
      <w:r>
        <w:t>Зеленая ул, с.Тимирязевское, 6б</w:t>
      </w:r>
    </w:p>
    <w:p w:rsidR="00DF576A" w:rsidRDefault="00DF576A" w:rsidP="00DF576A">
      <w:r>
        <w:t>Зеленая ул, с.Тимирязевское, 8</w:t>
      </w:r>
    </w:p>
    <w:p w:rsidR="00DF576A" w:rsidRDefault="00DF576A" w:rsidP="00DF576A">
      <w:r>
        <w:t>Зеленая ул, с.Тимирязевское, 8 стр. 1</w:t>
      </w:r>
    </w:p>
    <w:p w:rsidR="00DF576A" w:rsidRDefault="00DF576A" w:rsidP="00DF576A">
      <w:r>
        <w:t>Зеленая ул, с.Тимирязевское, 8а</w:t>
      </w:r>
    </w:p>
    <w:p w:rsidR="00DF576A" w:rsidRDefault="00DF576A" w:rsidP="00DF576A">
      <w:r>
        <w:t>Зеленая ул, с.Тимирязевское, 8б</w:t>
      </w:r>
    </w:p>
    <w:p w:rsidR="00DF576A" w:rsidRDefault="00DF576A" w:rsidP="00DF576A">
      <w:r>
        <w:t>Зеленая ул, с.Тимирязевское, 9</w:t>
      </w:r>
    </w:p>
    <w:p w:rsidR="00DF576A" w:rsidRDefault="00DF576A" w:rsidP="00DF576A">
      <w:r>
        <w:t>Зеленая ул, с.Тимирязевское, 10</w:t>
      </w:r>
    </w:p>
    <w:p w:rsidR="00DF576A" w:rsidRDefault="00DF576A" w:rsidP="00DF576A">
      <w:r>
        <w:t>Зеленая ул, с.Тимирязевское, 11</w:t>
      </w:r>
    </w:p>
    <w:p w:rsidR="00DF576A" w:rsidRDefault="00DF576A" w:rsidP="00DF576A">
      <w:r>
        <w:t>Зеленая ул, с.Тимирязевское, 11а</w:t>
      </w:r>
    </w:p>
    <w:p w:rsidR="00DF576A" w:rsidRDefault="00DF576A" w:rsidP="00DF576A">
      <w:r>
        <w:t>Зеленая ул, с.Тимирязевское, 11б</w:t>
      </w:r>
    </w:p>
    <w:p w:rsidR="00DF576A" w:rsidRDefault="00DF576A" w:rsidP="00DF576A">
      <w:r>
        <w:t>Зеленая ул, с.Тимирязевское, 12</w:t>
      </w:r>
    </w:p>
    <w:p w:rsidR="00DF576A" w:rsidRDefault="00DF576A" w:rsidP="00DF576A">
      <w:r>
        <w:t>Зеленая ул, с.Тимирязевское, 12а</w:t>
      </w:r>
    </w:p>
    <w:p w:rsidR="00DF576A" w:rsidRDefault="00DF576A" w:rsidP="00DF576A">
      <w:r>
        <w:t>Зеленая ул, с.Тимирязевское, 14</w:t>
      </w:r>
    </w:p>
    <w:p w:rsidR="00DF576A" w:rsidRDefault="00DF576A" w:rsidP="00DF576A">
      <w:r>
        <w:t>Зеленая ул, с.Тимирязевское, 16</w:t>
      </w:r>
    </w:p>
    <w:p w:rsidR="00DF576A" w:rsidRDefault="00DF576A" w:rsidP="00DF576A">
      <w:r>
        <w:t>Зеленая ул, с.Тимирязевское, 17</w:t>
      </w:r>
    </w:p>
    <w:p w:rsidR="00DF576A" w:rsidRDefault="00DF576A" w:rsidP="00DF576A">
      <w:r>
        <w:t>Зеленая ул, с.Тимирязевское, 19</w:t>
      </w:r>
    </w:p>
    <w:p w:rsidR="00DF576A" w:rsidRDefault="00DF576A" w:rsidP="00DF576A">
      <w:r>
        <w:t>Зеленая ул, с.Тимирязевское, 20</w:t>
      </w:r>
    </w:p>
    <w:p w:rsidR="00DF576A" w:rsidRDefault="00DF576A" w:rsidP="00DF576A">
      <w:r>
        <w:t>Зеленая ул, с.Тимирязевское, 21</w:t>
      </w:r>
    </w:p>
    <w:p w:rsidR="00DF576A" w:rsidRDefault="00DF576A" w:rsidP="00DF576A">
      <w:r>
        <w:t>Зеленая ул, с.Тимирязевское, 22</w:t>
      </w:r>
    </w:p>
    <w:p w:rsidR="00DF576A" w:rsidRDefault="00DF576A" w:rsidP="00DF576A">
      <w:r>
        <w:t>Зеленая ул, с.Тимирязевское, 23</w:t>
      </w:r>
    </w:p>
    <w:p w:rsidR="00DF576A" w:rsidRDefault="00DF576A" w:rsidP="00DF576A">
      <w:r>
        <w:t>Зеленая ул, с.Тимирязевское, 26</w:t>
      </w:r>
    </w:p>
    <w:p w:rsidR="00DF576A" w:rsidRDefault="00DF576A" w:rsidP="00DF576A">
      <w:r>
        <w:t>Зеленая ул, с.Тимирязевское, 26а</w:t>
      </w:r>
    </w:p>
    <w:p w:rsidR="00DF576A" w:rsidRDefault="00DF576A" w:rsidP="00DF576A">
      <w:r>
        <w:t>Зеленая ул, с.Тимирязевское, 28</w:t>
      </w:r>
    </w:p>
    <w:p w:rsidR="00DF576A" w:rsidRDefault="00DF576A" w:rsidP="00DF576A">
      <w:r>
        <w:t>Зеленый  пер, с. Тимирязевское, 2</w:t>
      </w:r>
    </w:p>
    <w:p w:rsidR="00DF576A" w:rsidRDefault="00DF576A" w:rsidP="00DF576A">
      <w:r>
        <w:t>Зеленый  пер, с. Тимирязевское, 4</w:t>
      </w:r>
    </w:p>
    <w:p w:rsidR="00DF576A" w:rsidRDefault="00DF576A" w:rsidP="00DF576A">
      <w:r>
        <w:t>Зеленый  пер, с. Тимирязевское, 6</w:t>
      </w:r>
    </w:p>
    <w:p w:rsidR="00DF576A" w:rsidRDefault="00DF576A" w:rsidP="00DF576A">
      <w:r>
        <w:t>Зои Космодемьянской ул, 1а</w:t>
      </w:r>
    </w:p>
    <w:p w:rsidR="00DF576A" w:rsidRDefault="00DF576A" w:rsidP="00DF576A">
      <w:r>
        <w:t>Зои Космодемьянской ул, 1б</w:t>
      </w:r>
    </w:p>
    <w:p w:rsidR="00DF576A" w:rsidRDefault="00DF576A" w:rsidP="00DF576A">
      <w:r>
        <w:t>Зои Космодемьянской ул, 2а</w:t>
      </w:r>
    </w:p>
    <w:p w:rsidR="00DF576A" w:rsidRDefault="00DF576A" w:rsidP="00DF576A">
      <w:r>
        <w:t>Зои Космодемьянской ул, 2б</w:t>
      </w:r>
    </w:p>
    <w:p w:rsidR="00DF576A" w:rsidRDefault="00DF576A" w:rsidP="00DF576A">
      <w:r>
        <w:t>Зои Космодемьянской ул, 3</w:t>
      </w:r>
    </w:p>
    <w:p w:rsidR="00DF576A" w:rsidRDefault="00DF576A" w:rsidP="00DF576A">
      <w:r>
        <w:t>Зои Космодемьянской ул, 5</w:t>
      </w:r>
    </w:p>
    <w:p w:rsidR="00DF576A" w:rsidRDefault="00DF576A" w:rsidP="00DF576A">
      <w:r>
        <w:t>Зои Космодемьянской ул, 6</w:t>
      </w:r>
    </w:p>
    <w:p w:rsidR="00DF576A" w:rsidRDefault="00DF576A" w:rsidP="00DF576A">
      <w:r>
        <w:t>Зои Космодемьянской ул, 7</w:t>
      </w:r>
    </w:p>
    <w:p w:rsidR="00DF576A" w:rsidRDefault="00DF576A" w:rsidP="00DF576A">
      <w:r>
        <w:t>Зои Космодемьянской ул, 8</w:t>
      </w:r>
    </w:p>
    <w:p w:rsidR="00DF576A" w:rsidRDefault="00DF576A" w:rsidP="00DF576A">
      <w:r>
        <w:t>Зои Космодемьянской ул, 9</w:t>
      </w:r>
    </w:p>
    <w:p w:rsidR="00DF576A" w:rsidRDefault="00DF576A" w:rsidP="00DF576A">
      <w:r>
        <w:t>Зои Космодемьянской ул, 10</w:t>
      </w:r>
    </w:p>
    <w:p w:rsidR="00DF576A" w:rsidRDefault="00DF576A" w:rsidP="00DF576A">
      <w:r>
        <w:t>Зои Космодемьянской ул, 11</w:t>
      </w:r>
    </w:p>
    <w:p w:rsidR="00DF576A" w:rsidRDefault="00DF576A" w:rsidP="00DF576A">
      <w:r>
        <w:t>Зои Космодемьянской ул, 12</w:t>
      </w:r>
    </w:p>
    <w:p w:rsidR="00DF576A" w:rsidRDefault="00DF576A" w:rsidP="00DF576A">
      <w:r>
        <w:t>Зои Космодемьянской ул, 13</w:t>
      </w:r>
    </w:p>
    <w:p w:rsidR="00DF576A" w:rsidRDefault="00DF576A" w:rsidP="00DF576A">
      <w:r>
        <w:t>Зои Космодемьянской ул, 16</w:t>
      </w:r>
    </w:p>
    <w:p w:rsidR="00DF576A" w:rsidRDefault="00DF576A" w:rsidP="00DF576A">
      <w:r>
        <w:t>Зои Космодемьянской ул, 17</w:t>
      </w:r>
    </w:p>
    <w:p w:rsidR="00DF576A" w:rsidRDefault="00DF576A" w:rsidP="00DF576A">
      <w:r>
        <w:t>Зои Космодемьянской ул, 18</w:t>
      </w:r>
    </w:p>
    <w:p w:rsidR="00DF576A" w:rsidRDefault="00DF576A" w:rsidP="00DF576A">
      <w:r>
        <w:t>Зои Космодемьянской ул, 19</w:t>
      </w:r>
    </w:p>
    <w:p w:rsidR="00DF576A" w:rsidRDefault="00DF576A" w:rsidP="00DF576A">
      <w:r>
        <w:t>Зои Космодемьянской ул, 20</w:t>
      </w:r>
    </w:p>
    <w:p w:rsidR="00DF576A" w:rsidRDefault="00DF576A" w:rsidP="00DF576A">
      <w:r>
        <w:t>Зои Космодемьянской ул, 21</w:t>
      </w:r>
    </w:p>
    <w:p w:rsidR="00DF576A" w:rsidRDefault="00DF576A" w:rsidP="00DF576A">
      <w:r>
        <w:t>Зои Космодемьянской ул, 22</w:t>
      </w:r>
    </w:p>
    <w:p w:rsidR="00DF576A" w:rsidRDefault="00DF576A" w:rsidP="00DF576A">
      <w:r>
        <w:t>Зои Космодемьянской ул, 23</w:t>
      </w:r>
    </w:p>
    <w:p w:rsidR="00DF576A" w:rsidRDefault="00DF576A" w:rsidP="00DF576A">
      <w:r>
        <w:t>Зои Космодемьянской ул, 24</w:t>
      </w:r>
    </w:p>
    <w:p w:rsidR="00DF576A" w:rsidRDefault="00DF576A" w:rsidP="00DF576A">
      <w:r>
        <w:t>Зои Космодемьянской ул, 25</w:t>
      </w:r>
    </w:p>
    <w:p w:rsidR="00DF576A" w:rsidRDefault="00DF576A" w:rsidP="00DF576A">
      <w:r>
        <w:t>Зои Космодемьянской ул, 26</w:t>
      </w:r>
    </w:p>
    <w:p w:rsidR="00DF576A" w:rsidRDefault="00DF576A" w:rsidP="00DF576A">
      <w:r>
        <w:t>Ивана Черных ул, 1</w:t>
      </w:r>
    </w:p>
    <w:p w:rsidR="00DF576A" w:rsidRDefault="00DF576A" w:rsidP="00DF576A">
      <w:r>
        <w:t>Ивана Черных ул, 3</w:t>
      </w:r>
    </w:p>
    <w:p w:rsidR="00DF576A" w:rsidRDefault="00DF576A" w:rsidP="00DF576A">
      <w:r>
        <w:t>Ивана Черных ул, 5</w:t>
      </w:r>
    </w:p>
    <w:p w:rsidR="00DF576A" w:rsidRDefault="00DF576A" w:rsidP="00DF576A">
      <w:r>
        <w:t>Ивана Черных ул, 7</w:t>
      </w:r>
    </w:p>
    <w:p w:rsidR="00DF576A" w:rsidRDefault="00DF576A" w:rsidP="00DF576A">
      <w:r>
        <w:t>Ивана Черных ул, 14</w:t>
      </w:r>
    </w:p>
    <w:p w:rsidR="00DF576A" w:rsidRDefault="00DF576A" w:rsidP="00DF576A">
      <w:r>
        <w:t>Ивана Черных ул, 18</w:t>
      </w:r>
    </w:p>
    <w:p w:rsidR="00DF576A" w:rsidRDefault="00DF576A" w:rsidP="00DF576A">
      <w:r>
        <w:t>Ивана Черных ул, 18а</w:t>
      </w:r>
    </w:p>
    <w:p w:rsidR="00DF576A" w:rsidRDefault="00DF576A" w:rsidP="00DF576A">
      <w:r>
        <w:t>Ивана Черных ул, 20</w:t>
      </w:r>
    </w:p>
    <w:p w:rsidR="00DF576A" w:rsidRDefault="00DF576A" w:rsidP="00DF576A">
      <w:r>
        <w:t>Ивана Черных ул, 21</w:t>
      </w:r>
    </w:p>
    <w:p w:rsidR="00DF576A" w:rsidRDefault="00DF576A" w:rsidP="00DF576A">
      <w:r>
        <w:t>Ивана Черных ул, 22</w:t>
      </w:r>
    </w:p>
    <w:p w:rsidR="00DF576A" w:rsidRDefault="00DF576A" w:rsidP="00DF576A">
      <w:r>
        <w:t>Ивана Черных ул, 22/1</w:t>
      </w:r>
    </w:p>
    <w:p w:rsidR="00DF576A" w:rsidRDefault="00DF576A" w:rsidP="00DF576A">
      <w:r>
        <w:t>Ивана Черных ул, 22а</w:t>
      </w:r>
    </w:p>
    <w:p w:rsidR="00DF576A" w:rsidRDefault="00DF576A" w:rsidP="00DF576A">
      <w:r>
        <w:t>Ивана Черных ул, 23</w:t>
      </w:r>
    </w:p>
    <w:p w:rsidR="00DF576A" w:rsidRDefault="00DF576A" w:rsidP="00DF576A">
      <w:r>
        <w:t>Ивана Черных ул, 24</w:t>
      </w:r>
    </w:p>
    <w:p w:rsidR="00DF576A" w:rsidRDefault="00DF576A" w:rsidP="00DF576A">
      <w:r>
        <w:t>Ивана Черных ул, 24</w:t>
      </w:r>
    </w:p>
    <w:p w:rsidR="00DF576A" w:rsidRDefault="00DF576A" w:rsidP="00DF576A">
      <w:r>
        <w:t>Ивана Черных ул, 24а</w:t>
      </w:r>
    </w:p>
    <w:p w:rsidR="00DF576A" w:rsidRDefault="00DF576A" w:rsidP="00DF576A">
      <w:r>
        <w:t>Ивана Черных ул, 26</w:t>
      </w:r>
    </w:p>
    <w:p w:rsidR="00DF576A" w:rsidRDefault="00DF576A" w:rsidP="00DF576A">
      <w:r>
        <w:t>Ивана Черных ул, 26/1</w:t>
      </w:r>
    </w:p>
    <w:p w:rsidR="00DF576A" w:rsidRDefault="00DF576A" w:rsidP="00DF576A">
      <w:r>
        <w:t>Ивана Черных ул, 28</w:t>
      </w:r>
    </w:p>
    <w:p w:rsidR="00DF576A" w:rsidRDefault="00DF576A" w:rsidP="00DF576A">
      <w:r>
        <w:t>Ивана Черных ул, 30</w:t>
      </w:r>
    </w:p>
    <w:p w:rsidR="00DF576A" w:rsidRDefault="00DF576A" w:rsidP="00DF576A">
      <w:r>
        <w:t>Ивана Черных ул, 30а</w:t>
      </w:r>
    </w:p>
    <w:p w:rsidR="00DF576A" w:rsidRDefault="00DF576A" w:rsidP="00DF576A">
      <w:r>
        <w:t>Ивана Черных ул, 31</w:t>
      </w:r>
    </w:p>
    <w:p w:rsidR="00DF576A" w:rsidRDefault="00DF576A" w:rsidP="00DF576A">
      <w:r>
        <w:t>Ивана Черных ул, 32</w:t>
      </w:r>
    </w:p>
    <w:p w:rsidR="00DF576A" w:rsidRDefault="00DF576A" w:rsidP="00DF576A">
      <w:r>
        <w:t>Ивана Черных ул, 32</w:t>
      </w:r>
    </w:p>
    <w:p w:rsidR="00DF576A" w:rsidRDefault="00DF576A" w:rsidP="00DF576A">
      <w:r>
        <w:t>Ивана Черных ул, 32</w:t>
      </w:r>
    </w:p>
    <w:p w:rsidR="00DF576A" w:rsidRDefault="00DF576A" w:rsidP="00DF576A">
      <w:r>
        <w:t>Ивана Черных ул, 32/2</w:t>
      </w:r>
    </w:p>
    <w:p w:rsidR="00DF576A" w:rsidRDefault="00DF576A" w:rsidP="00DF576A">
      <w:r>
        <w:t>Ивана Черных ул, 32а</w:t>
      </w:r>
    </w:p>
    <w:p w:rsidR="00DF576A" w:rsidRDefault="00DF576A" w:rsidP="00DF576A">
      <w:r>
        <w:t>Ивана Черных ул, 34</w:t>
      </w:r>
    </w:p>
    <w:p w:rsidR="00DF576A" w:rsidRDefault="00DF576A" w:rsidP="00DF576A">
      <w:r>
        <w:t>Ивана Черных ул, 34</w:t>
      </w:r>
    </w:p>
    <w:p w:rsidR="00DF576A" w:rsidRDefault="00DF576A" w:rsidP="00DF576A">
      <w:r>
        <w:t>Ивана Черных ул, 34а</w:t>
      </w:r>
    </w:p>
    <w:p w:rsidR="00DF576A" w:rsidRDefault="00DF576A" w:rsidP="00DF576A">
      <w:r>
        <w:t>Ивана Черных ул, 34б</w:t>
      </w:r>
    </w:p>
    <w:p w:rsidR="00DF576A" w:rsidRDefault="00DF576A" w:rsidP="00DF576A">
      <w:r>
        <w:t>Ивана Черных ул, 35</w:t>
      </w:r>
    </w:p>
    <w:p w:rsidR="00DF576A" w:rsidRDefault="00DF576A" w:rsidP="00DF576A">
      <w:r>
        <w:t>Ивана Черных ул, 36</w:t>
      </w:r>
    </w:p>
    <w:p w:rsidR="00DF576A" w:rsidRDefault="00DF576A" w:rsidP="00DF576A">
      <w:r>
        <w:t>Ивана Черных ул, 38</w:t>
      </w:r>
    </w:p>
    <w:p w:rsidR="00DF576A" w:rsidRDefault="00DF576A" w:rsidP="00DF576A">
      <w:r>
        <w:t>Ивана Черных ул, 38</w:t>
      </w:r>
    </w:p>
    <w:p w:rsidR="00DF576A" w:rsidRDefault="00DF576A" w:rsidP="00DF576A">
      <w:r>
        <w:t>Ивана Черных ул, 40</w:t>
      </w:r>
    </w:p>
    <w:p w:rsidR="00DF576A" w:rsidRDefault="00DF576A" w:rsidP="00DF576A">
      <w:r>
        <w:t>Ивана Черных ул, 40</w:t>
      </w:r>
    </w:p>
    <w:p w:rsidR="00DF576A" w:rsidRDefault="00DF576A" w:rsidP="00DF576A">
      <w:r>
        <w:t>Ивана Черных ул, 40</w:t>
      </w:r>
    </w:p>
    <w:p w:rsidR="00DF576A" w:rsidRDefault="00DF576A" w:rsidP="00DF576A">
      <w:r>
        <w:t>Ивана Черных ул, 40</w:t>
      </w:r>
    </w:p>
    <w:p w:rsidR="00DF576A" w:rsidRDefault="00DF576A" w:rsidP="00DF576A">
      <w:r>
        <w:t>Ивана Черных ул, 41</w:t>
      </w:r>
    </w:p>
    <w:p w:rsidR="00DF576A" w:rsidRDefault="00DF576A" w:rsidP="00DF576A">
      <w:r>
        <w:t>Ивана Черных ул, 45</w:t>
      </w:r>
    </w:p>
    <w:p w:rsidR="00DF576A" w:rsidRDefault="00DF576A" w:rsidP="00DF576A">
      <w:r>
        <w:t>Ивана Черных ул, 46</w:t>
      </w:r>
    </w:p>
    <w:p w:rsidR="00DF576A" w:rsidRDefault="00DF576A" w:rsidP="00DF576A">
      <w:r>
        <w:t>Ивана Черных ул, 48</w:t>
      </w:r>
    </w:p>
    <w:p w:rsidR="00DF576A" w:rsidRDefault="00DF576A" w:rsidP="00DF576A">
      <w:r>
        <w:t>Ивана Черных ул, 48/1</w:t>
      </w:r>
    </w:p>
    <w:p w:rsidR="00DF576A" w:rsidRDefault="00DF576A" w:rsidP="00DF576A">
      <w:r>
        <w:t>Ивана Черных ул, 48а</w:t>
      </w:r>
    </w:p>
    <w:p w:rsidR="00DF576A" w:rsidRDefault="00DF576A" w:rsidP="00DF576A">
      <w:r>
        <w:t>Ивана Черных ул, 49</w:t>
      </w:r>
    </w:p>
    <w:p w:rsidR="00DF576A" w:rsidRDefault="00DF576A" w:rsidP="00DF576A">
      <w:r>
        <w:t>Ивана Черных ул, 50</w:t>
      </w:r>
    </w:p>
    <w:p w:rsidR="00DF576A" w:rsidRDefault="00DF576A" w:rsidP="00DF576A">
      <w:r>
        <w:t>Ивана Черных ул, 50а</w:t>
      </w:r>
    </w:p>
    <w:p w:rsidR="00DF576A" w:rsidRDefault="00DF576A" w:rsidP="00DF576A">
      <w:r>
        <w:t>Ивана Черных ул, 51</w:t>
      </w:r>
    </w:p>
    <w:p w:rsidR="00DF576A" w:rsidRDefault="00DF576A" w:rsidP="00DF576A">
      <w:r>
        <w:t>Ивана Черных ул, 52</w:t>
      </w:r>
    </w:p>
    <w:p w:rsidR="00DF576A" w:rsidRDefault="00DF576A" w:rsidP="00DF576A">
      <w:r>
        <w:t>Ивана Черных ул, 54</w:t>
      </w:r>
    </w:p>
    <w:p w:rsidR="00DF576A" w:rsidRDefault="00DF576A" w:rsidP="00DF576A">
      <w:r>
        <w:t>Ивана Черных ул, 55</w:t>
      </w:r>
    </w:p>
    <w:p w:rsidR="00DF576A" w:rsidRDefault="00DF576A" w:rsidP="00DF576A">
      <w:r>
        <w:t>Ивана Черных ул, 62б</w:t>
      </w:r>
    </w:p>
    <w:p w:rsidR="00DF576A" w:rsidRDefault="00DF576A" w:rsidP="00DF576A">
      <w:r>
        <w:t>Ивана Черных ул, 64а</w:t>
      </w:r>
    </w:p>
    <w:p w:rsidR="00DF576A" w:rsidRDefault="00DF576A" w:rsidP="00DF576A">
      <w:r>
        <w:t>Ивана Черных ул, 64г</w:t>
      </w:r>
    </w:p>
    <w:p w:rsidR="00DF576A" w:rsidRDefault="00DF576A" w:rsidP="00DF576A">
      <w:r>
        <w:t>Ивана Черных ул, 65</w:t>
      </w:r>
    </w:p>
    <w:p w:rsidR="00DF576A" w:rsidRDefault="00DF576A" w:rsidP="00DF576A">
      <w:r>
        <w:t>Ивана Черных ул, 66</w:t>
      </w:r>
    </w:p>
    <w:p w:rsidR="00DF576A" w:rsidRDefault="00DF576A" w:rsidP="00DF576A">
      <w:r>
        <w:t>Ивана Черных ул, 66</w:t>
      </w:r>
    </w:p>
    <w:p w:rsidR="00DF576A" w:rsidRDefault="00DF576A" w:rsidP="00DF576A">
      <w:r>
        <w:t>Ивана Черных ул, 66</w:t>
      </w:r>
    </w:p>
    <w:p w:rsidR="00DF576A" w:rsidRDefault="00DF576A" w:rsidP="00DF576A">
      <w:r>
        <w:t>Ивана Черных ул, 66</w:t>
      </w:r>
    </w:p>
    <w:p w:rsidR="00DF576A" w:rsidRDefault="00DF576A" w:rsidP="00DF576A">
      <w:r>
        <w:t>Ивана Черных ул, 66</w:t>
      </w:r>
    </w:p>
    <w:p w:rsidR="00DF576A" w:rsidRDefault="00DF576A" w:rsidP="00DF576A">
      <w:r>
        <w:t>Ивана Черных ул, 66</w:t>
      </w:r>
    </w:p>
    <w:p w:rsidR="00DF576A" w:rsidRDefault="00DF576A" w:rsidP="00DF576A">
      <w:r>
        <w:t>Ивана Черных ул, 67</w:t>
      </w:r>
    </w:p>
    <w:p w:rsidR="00DF576A" w:rsidRDefault="00DF576A" w:rsidP="00DF576A">
      <w:r>
        <w:t>Ивана Черных ул, 71а</w:t>
      </w:r>
    </w:p>
    <w:p w:rsidR="00DF576A" w:rsidRDefault="00DF576A" w:rsidP="00DF576A">
      <w:r>
        <w:t>Ивана Черных ул, 71а</w:t>
      </w:r>
    </w:p>
    <w:p w:rsidR="00DF576A" w:rsidRDefault="00DF576A" w:rsidP="00DF576A">
      <w:r>
        <w:t>Ивана Черных ул, 73</w:t>
      </w:r>
    </w:p>
    <w:p w:rsidR="00DF576A" w:rsidRDefault="00DF576A" w:rsidP="00DF576A">
      <w:r>
        <w:t>Ивана Черных ул, 75</w:t>
      </w:r>
    </w:p>
    <w:p w:rsidR="00DF576A" w:rsidRDefault="00DF576A" w:rsidP="00DF576A">
      <w:r>
        <w:t>Ивана Черных ул, 79а</w:t>
      </w:r>
    </w:p>
    <w:p w:rsidR="00DF576A" w:rsidRDefault="00DF576A" w:rsidP="00DF576A">
      <w:r>
        <w:t>Ивана Черных ул, 81</w:t>
      </w:r>
    </w:p>
    <w:p w:rsidR="00DF576A" w:rsidRDefault="00DF576A" w:rsidP="00DF576A">
      <w:r>
        <w:t>Ивана Черных ул, 81/1</w:t>
      </w:r>
    </w:p>
    <w:p w:rsidR="00DF576A" w:rsidRDefault="00DF576A" w:rsidP="00DF576A">
      <w:r>
        <w:t>Ивана Черных ул, 83</w:t>
      </w:r>
    </w:p>
    <w:p w:rsidR="00DF576A" w:rsidRDefault="00DF576A" w:rsidP="00DF576A">
      <w:r>
        <w:t>Ивана Черных ул, 83/1</w:t>
      </w:r>
    </w:p>
    <w:p w:rsidR="00DF576A" w:rsidRDefault="00DF576A" w:rsidP="00DF576A">
      <w:r>
        <w:t>Ивана Черных ул, 85</w:t>
      </w:r>
    </w:p>
    <w:p w:rsidR="00DF576A" w:rsidRDefault="00DF576A" w:rsidP="00DF576A">
      <w:r>
        <w:t>Ивана Черных ул, 85/2</w:t>
      </w:r>
    </w:p>
    <w:p w:rsidR="00DF576A" w:rsidRDefault="00DF576A" w:rsidP="00DF576A">
      <w:r>
        <w:t>Ивана Черных ул, 89</w:t>
      </w:r>
    </w:p>
    <w:p w:rsidR="00DF576A" w:rsidRDefault="00DF576A" w:rsidP="00DF576A">
      <w:r>
        <w:t>Ивана Черных ул, 89в</w:t>
      </w:r>
    </w:p>
    <w:p w:rsidR="00DF576A" w:rsidRDefault="00DF576A" w:rsidP="00DF576A">
      <w:r>
        <w:t>Ивана Черных ул, 91</w:t>
      </w:r>
    </w:p>
    <w:p w:rsidR="00DF576A" w:rsidRDefault="00DF576A" w:rsidP="00DF576A">
      <w:r>
        <w:t>Ивана Черных ул, 93</w:t>
      </w:r>
    </w:p>
    <w:p w:rsidR="00DF576A" w:rsidRDefault="00DF576A" w:rsidP="00DF576A">
      <w:r>
        <w:t>Ивана Черных ул, 94</w:t>
      </w:r>
    </w:p>
    <w:p w:rsidR="00DF576A" w:rsidRDefault="00DF576A" w:rsidP="00DF576A">
      <w:r>
        <w:t>Ивана Черных ул, 95</w:t>
      </w:r>
    </w:p>
    <w:p w:rsidR="00DF576A" w:rsidRDefault="00DF576A" w:rsidP="00DF576A">
      <w:r>
        <w:t>Ивана Черных ул, 95/1</w:t>
      </w:r>
    </w:p>
    <w:p w:rsidR="00DF576A" w:rsidRDefault="00DF576A" w:rsidP="00DF576A">
      <w:r>
        <w:t>Ивана Черных ул, 96</w:t>
      </w:r>
    </w:p>
    <w:p w:rsidR="00DF576A" w:rsidRDefault="00DF576A" w:rsidP="00DF576A">
      <w:r>
        <w:t>Ивана Черных ул, 96</w:t>
      </w:r>
    </w:p>
    <w:p w:rsidR="00DF576A" w:rsidRDefault="00DF576A" w:rsidP="00DF576A">
      <w:r>
        <w:t>Ивана Черных ул, 96</w:t>
      </w:r>
    </w:p>
    <w:p w:rsidR="00DF576A" w:rsidRDefault="00DF576A" w:rsidP="00DF576A">
      <w:r>
        <w:t>Ивана Черных ул, 96</w:t>
      </w:r>
    </w:p>
    <w:p w:rsidR="00DF576A" w:rsidRDefault="00DF576A" w:rsidP="00DF576A">
      <w:r>
        <w:t>Ивана Черных ул, 96</w:t>
      </w:r>
    </w:p>
    <w:p w:rsidR="00DF576A" w:rsidRDefault="00DF576A" w:rsidP="00DF576A">
      <w:r>
        <w:t>Ивана Черных ул, 96</w:t>
      </w:r>
    </w:p>
    <w:p w:rsidR="00DF576A" w:rsidRDefault="00DF576A" w:rsidP="00DF576A">
      <w:r>
        <w:t>Ивана Черных ул, 96</w:t>
      </w:r>
    </w:p>
    <w:p w:rsidR="00DF576A" w:rsidRDefault="00DF576A" w:rsidP="00DF576A">
      <w:r>
        <w:t>Ивана Черных ул, 96</w:t>
      </w:r>
    </w:p>
    <w:p w:rsidR="00DF576A" w:rsidRDefault="00DF576A" w:rsidP="00DF576A">
      <w:r>
        <w:t>Ивана Черных ул, 96</w:t>
      </w:r>
    </w:p>
    <w:p w:rsidR="00DF576A" w:rsidRDefault="00DF576A" w:rsidP="00DF576A">
      <w:r>
        <w:t>Ивана Черных ул, 96 стр. 12</w:t>
      </w:r>
    </w:p>
    <w:p w:rsidR="00DF576A" w:rsidRDefault="00DF576A" w:rsidP="00DF576A">
      <w:r>
        <w:t>Ивана Черных ул, 96 стр.1</w:t>
      </w:r>
    </w:p>
    <w:p w:rsidR="00DF576A" w:rsidRDefault="00DF576A" w:rsidP="00DF576A">
      <w:r>
        <w:t>Ивана Черных ул, 96 стр.9</w:t>
      </w:r>
    </w:p>
    <w:p w:rsidR="00DF576A" w:rsidRDefault="00DF576A" w:rsidP="00DF576A">
      <w:r>
        <w:t>Ивана Черных ул, 96 стр.16</w:t>
      </w:r>
    </w:p>
    <w:p w:rsidR="00DF576A" w:rsidRDefault="00DF576A" w:rsidP="00DF576A">
      <w:r>
        <w:t>Ивана Черных ул, 96 стр.22</w:t>
      </w:r>
    </w:p>
    <w:p w:rsidR="00DF576A" w:rsidRDefault="00DF576A" w:rsidP="00DF576A">
      <w:r>
        <w:t>Ивана Черных ул, 96/1</w:t>
      </w:r>
    </w:p>
    <w:p w:rsidR="00DF576A" w:rsidRDefault="00DF576A" w:rsidP="00DF576A">
      <w:r>
        <w:t>Ивана Черных ул, 96/1</w:t>
      </w:r>
    </w:p>
    <w:p w:rsidR="00DF576A" w:rsidRDefault="00DF576A" w:rsidP="00DF576A">
      <w:r>
        <w:t>Ивана Черных ул, 96/8</w:t>
      </w:r>
    </w:p>
    <w:p w:rsidR="00DF576A" w:rsidRDefault="00DF576A" w:rsidP="00DF576A">
      <w:r>
        <w:t>Ивана Черных ул, 96/16</w:t>
      </w:r>
    </w:p>
    <w:p w:rsidR="00DF576A" w:rsidRDefault="00DF576A" w:rsidP="00DF576A">
      <w:r>
        <w:t>Ивана Черных ул, 96/16</w:t>
      </w:r>
    </w:p>
    <w:p w:rsidR="00DF576A" w:rsidRDefault="00DF576A" w:rsidP="00DF576A">
      <w:r>
        <w:t>Ивана Черных ул, 96а</w:t>
      </w:r>
    </w:p>
    <w:p w:rsidR="00DF576A" w:rsidRDefault="00DF576A" w:rsidP="00DF576A">
      <w:r>
        <w:t>Ивана Черных ул, 96е</w:t>
      </w:r>
    </w:p>
    <w:p w:rsidR="00DF576A" w:rsidRDefault="00DF576A" w:rsidP="00DF576A">
      <w:r>
        <w:t>Ивана Черных ул, 97</w:t>
      </w:r>
    </w:p>
    <w:p w:rsidR="00DF576A" w:rsidRDefault="00DF576A" w:rsidP="00DF576A">
      <w:r>
        <w:t>Ивана Черных ул, 97/1</w:t>
      </w:r>
    </w:p>
    <w:p w:rsidR="00DF576A" w:rsidRDefault="00DF576A" w:rsidP="00DF576A">
      <w:r>
        <w:t>Ивана Черных ул, 97/2</w:t>
      </w:r>
    </w:p>
    <w:p w:rsidR="00DF576A" w:rsidRDefault="00DF576A" w:rsidP="00DF576A">
      <w:r>
        <w:t>Ивана Черных ул, 97/3</w:t>
      </w:r>
    </w:p>
    <w:p w:rsidR="00DF576A" w:rsidRDefault="00DF576A" w:rsidP="00DF576A">
      <w:r>
        <w:t>Ивана Черных ул, 97/4</w:t>
      </w:r>
    </w:p>
    <w:p w:rsidR="00DF576A" w:rsidRDefault="00DF576A" w:rsidP="00DF576A">
      <w:r>
        <w:t>Ивана Черных ул, 97а</w:t>
      </w:r>
    </w:p>
    <w:p w:rsidR="00DF576A" w:rsidRDefault="00DF576A" w:rsidP="00DF576A">
      <w:r>
        <w:t>Ивана Черных ул, 97а</w:t>
      </w:r>
    </w:p>
    <w:p w:rsidR="00DF576A" w:rsidRDefault="00DF576A" w:rsidP="00DF576A">
      <w:r>
        <w:t>Ивана Черных ул, 97а</w:t>
      </w:r>
    </w:p>
    <w:p w:rsidR="00DF576A" w:rsidRDefault="00DF576A" w:rsidP="00DF576A">
      <w:r>
        <w:t>Ивана Черных ул, 98</w:t>
      </w:r>
    </w:p>
    <w:p w:rsidR="00DF576A" w:rsidRDefault="00DF576A" w:rsidP="00DF576A">
      <w:r>
        <w:t>Ивана Черных ул, 98</w:t>
      </w:r>
    </w:p>
    <w:p w:rsidR="00DF576A" w:rsidRDefault="00DF576A" w:rsidP="00DF576A">
      <w:r>
        <w:t>Ивана Черных ул, 98</w:t>
      </w:r>
    </w:p>
    <w:p w:rsidR="00DF576A" w:rsidRDefault="00DF576A" w:rsidP="00DF576A">
      <w:r>
        <w:t>Ивана Черных ул, 98</w:t>
      </w:r>
    </w:p>
    <w:p w:rsidR="00DF576A" w:rsidRDefault="00DF576A" w:rsidP="00DF576A">
      <w:r>
        <w:t>Ивана Черных ул, 98</w:t>
      </w:r>
    </w:p>
    <w:p w:rsidR="00DF576A" w:rsidRDefault="00DF576A" w:rsidP="00DF576A">
      <w:r>
        <w:t>Ивана Черных ул, 98</w:t>
      </w:r>
    </w:p>
    <w:p w:rsidR="00DF576A" w:rsidRDefault="00DF576A" w:rsidP="00DF576A">
      <w:r>
        <w:t>Ивана Черных ул, 99</w:t>
      </w:r>
    </w:p>
    <w:p w:rsidR="00DF576A" w:rsidRDefault="00DF576A" w:rsidP="00DF576A">
      <w:r>
        <w:t>Ивана Черных ул, 101</w:t>
      </w:r>
    </w:p>
    <w:p w:rsidR="00DF576A" w:rsidRDefault="00DF576A" w:rsidP="00DF576A">
      <w:r>
        <w:t>Ивана Черных ул, 101</w:t>
      </w:r>
    </w:p>
    <w:p w:rsidR="00DF576A" w:rsidRDefault="00DF576A" w:rsidP="00DF576A">
      <w:r>
        <w:t>Ивана Черных ул, 101</w:t>
      </w:r>
    </w:p>
    <w:p w:rsidR="00DF576A" w:rsidRDefault="00DF576A" w:rsidP="00DF576A">
      <w:r>
        <w:t>Ивана Черных ул, 101/1</w:t>
      </w:r>
    </w:p>
    <w:p w:rsidR="00DF576A" w:rsidRDefault="00DF576A" w:rsidP="00DF576A">
      <w:r>
        <w:t>Ивана Черных ул, 103</w:t>
      </w:r>
    </w:p>
    <w:p w:rsidR="00DF576A" w:rsidRDefault="00DF576A" w:rsidP="00DF576A">
      <w:r>
        <w:t>Ивана Черных ул, 103А</w:t>
      </w:r>
    </w:p>
    <w:p w:rsidR="00DF576A" w:rsidRDefault="00DF576A" w:rsidP="00DF576A">
      <w:r>
        <w:t>Ивана Черных ул, 105</w:t>
      </w:r>
    </w:p>
    <w:p w:rsidR="00DF576A" w:rsidRDefault="00DF576A" w:rsidP="00DF576A">
      <w:r>
        <w:t>Ивана Черных ул, 105</w:t>
      </w:r>
    </w:p>
    <w:p w:rsidR="00DF576A" w:rsidRDefault="00DF576A" w:rsidP="00DF576A">
      <w:r>
        <w:t>Ивана Черных ул, 107/1</w:t>
      </w:r>
    </w:p>
    <w:p w:rsidR="00DF576A" w:rsidRDefault="00DF576A" w:rsidP="00DF576A">
      <w:r>
        <w:t>Ивана Черных ул, 107/2</w:t>
      </w:r>
    </w:p>
    <w:p w:rsidR="00DF576A" w:rsidRDefault="00DF576A" w:rsidP="00DF576A">
      <w:r>
        <w:t>Ивана Черных ул, 109/1</w:t>
      </w:r>
    </w:p>
    <w:p w:rsidR="00DF576A" w:rsidRDefault="00DF576A" w:rsidP="00DF576A">
      <w:r>
        <w:t>Ивана Черных ул, 109/2</w:t>
      </w:r>
    </w:p>
    <w:p w:rsidR="00DF576A" w:rsidRDefault="00DF576A" w:rsidP="00DF576A">
      <w:r>
        <w:t>Ивана Черных ул, 109/3</w:t>
      </w:r>
    </w:p>
    <w:p w:rsidR="00DF576A" w:rsidRDefault="00DF576A" w:rsidP="00DF576A">
      <w:r>
        <w:t>Ивана Черных ул, 109/4</w:t>
      </w:r>
    </w:p>
    <w:p w:rsidR="00DF576A" w:rsidRDefault="00DF576A" w:rsidP="00DF576A">
      <w:r>
        <w:t>Ивана Черных ул, 111</w:t>
      </w:r>
    </w:p>
    <w:p w:rsidR="00DF576A" w:rsidRDefault="00DF576A" w:rsidP="00DF576A">
      <w:r>
        <w:t>Ивана Черных ул, 113</w:t>
      </w:r>
    </w:p>
    <w:p w:rsidR="00DF576A" w:rsidRDefault="00DF576A" w:rsidP="00DF576A">
      <w:r>
        <w:t>Ивана Черных ул, 113а</w:t>
      </w:r>
    </w:p>
    <w:p w:rsidR="00DF576A" w:rsidRDefault="00DF576A" w:rsidP="00DF576A">
      <w:r>
        <w:t>Ивана Черных ул, 115</w:t>
      </w:r>
    </w:p>
    <w:p w:rsidR="00DF576A" w:rsidRDefault="00DF576A" w:rsidP="00DF576A">
      <w:r>
        <w:t>Ивана Черных ул, 115б</w:t>
      </w:r>
    </w:p>
    <w:p w:rsidR="00DF576A" w:rsidRDefault="00DF576A" w:rsidP="00DF576A">
      <w:r>
        <w:t>Ивана Черных ул, 117</w:t>
      </w:r>
    </w:p>
    <w:p w:rsidR="00DF576A" w:rsidRDefault="00DF576A" w:rsidP="00DF576A">
      <w:r>
        <w:t>Ивана Черных ул, 117/1</w:t>
      </w:r>
    </w:p>
    <w:p w:rsidR="00DF576A" w:rsidRDefault="00DF576A" w:rsidP="00DF576A">
      <w:r>
        <w:t>Ивана Черных ул, 117а</w:t>
      </w:r>
    </w:p>
    <w:p w:rsidR="00DF576A" w:rsidRDefault="00DF576A" w:rsidP="00DF576A">
      <w:r>
        <w:t>Ивана Черных ул, 119</w:t>
      </w:r>
    </w:p>
    <w:p w:rsidR="00DF576A" w:rsidRDefault="00DF576A" w:rsidP="00DF576A">
      <w:r>
        <w:t>Ивана Черных ул, 119а</w:t>
      </w:r>
    </w:p>
    <w:p w:rsidR="00DF576A" w:rsidRDefault="00DF576A" w:rsidP="00DF576A">
      <w:r>
        <w:t>Ивана Черных ул, 121</w:t>
      </w:r>
    </w:p>
    <w:p w:rsidR="00DF576A" w:rsidRDefault="00DF576A" w:rsidP="00DF576A">
      <w:r>
        <w:t>Ивана Черных ул, 123</w:t>
      </w:r>
    </w:p>
    <w:p w:rsidR="00DF576A" w:rsidRDefault="00DF576A" w:rsidP="00DF576A">
      <w:r>
        <w:t>Ивана Черных ул, 123/1</w:t>
      </w:r>
    </w:p>
    <w:p w:rsidR="00DF576A" w:rsidRDefault="00DF576A" w:rsidP="00DF576A">
      <w:r>
        <w:t>Ивана Черных ул, 123а</w:t>
      </w:r>
    </w:p>
    <w:p w:rsidR="00DF576A" w:rsidRDefault="00DF576A" w:rsidP="00DF576A">
      <w:r>
        <w:t>Ивана Черных ул, 125</w:t>
      </w:r>
    </w:p>
    <w:p w:rsidR="00DF576A" w:rsidRDefault="00DF576A" w:rsidP="00DF576A">
      <w:r>
        <w:t>Ивана Черных ул, 127</w:t>
      </w:r>
    </w:p>
    <w:p w:rsidR="00DF576A" w:rsidRDefault="00DF576A" w:rsidP="00DF576A">
      <w:r>
        <w:t>Ивана Черных ул, 129/1</w:t>
      </w:r>
    </w:p>
    <w:p w:rsidR="00DF576A" w:rsidRDefault="00DF576A" w:rsidP="00DF576A">
      <w:r>
        <w:t>Ивановского ул, 1в</w:t>
      </w:r>
    </w:p>
    <w:p w:rsidR="00DF576A" w:rsidRDefault="00DF576A" w:rsidP="00DF576A">
      <w:r>
        <w:t>Ивановского ул, 3</w:t>
      </w:r>
    </w:p>
    <w:p w:rsidR="00DF576A" w:rsidRDefault="00DF576A" w:rsidP="00DF576A">
      <w:r>
        <w:t>Ивановского ул, 4 стр.5</w:t>
      </w:r>
    </w:p>
    <w:p w:rsidR="00DF576A" w:rsidRDefault="00DF576A" w:rsidP="00DF576A">
      <w:r>
        <w:t>Ивановского ул, 4 стр.15</w:t>
      </w:r>
    </w:p>
    <w:p w:rsidR="00DF576A" w:rsidRDefault="00DF576A" w:rsidP="00DF576A">
      <w:r>
        <w:t>Ивановского ул, 5</w:t>
      </w:r>
    </w:p>
    <w:p w:rsidR="00DF576A" w:rsidRDefault="00DF576A" w:rsidP="00DF576A">
      <w:r>
        <w:t>Ивановского ул, 6</w:t>
      </w:r>
    </w:p>
    <w:p w:rsidR="00DF576A" w:rsidRDefault="00DF576A" w:rsidP="00DF576A">
      <w:r>
        <w:t>Ивановского ул, 6/7</w:t>
      </w:r>
    </w:p>
    <w:p w:rsidR="00DF576A" w:rsidRDefault="00DF576A" w:rsidP="00DF576A">
      <w:r>
        <w:t>Ивановского ул, 6/7 стр.2</w:t>
      </w:r>
    </w:p>
    <w:p w:rsidR="00DF576A" w:rsidRDefault="00DF576A" w:rsidP="00DF576A">
      <w:r>
        <w:t>Ивановского ул, 6/8</w:t>
      </w:r>
    </w:p>
    <w:p w:rsidR="00DF576A" w:rsidRDefault="00DF576A" w:rsidP="00DF576A">
      <w:r>
        <w:t>Ивановского ул, 6а</w:t>
      </w:r>
    </w:p>
    <w:p w:rsidR="00DF576A" w:rsidRDefault="00DF576A" w:rsidP="00DF576A">
      <w:r>
        <w:t>Ивановского ул, 6б</w:t>
      </w:r>
    </w:p>
    <w:p w:rsidR="00DF576A" w:rsidRDefault="00DF576A" w:rsidP="00DF576A">
      <w:r>
        <w:t>Ивановского ул, 6в</w:t>
      </w:r>
    </w:p>
    <w:p w:rsidR="00DF576A" w:rsidRDefault="00DF576A" w:rsidP="00DF576A">
      <w:r>
        <w:t>Ивановского ул, 7</w:t>
      </w:r>
    </w:p>
    <w:p w:rsidR="00DF576A" w:rsidRDefault="00DF576A" w:rsidP="00DF576A">
      <w:r>
        <w:t>Ивановского ул, 8а</w:t>
      </w:r>
    </w:p>
    <w:p w:rsidR="00DF576A" w:rsidRDefault="00DF576A" w:rsidP="00DF576A">
      <w:r>
        <w:t>Ивановского ул, 8а стр.3</w:t>
      </w:r>
    </w:p>
    <w:p w:rsidR="00DF576A" w:rsidRDefault="00DF576A" w:rsidP="00DF576A">
      <w:r>
        <w:t>Ивановского ул, 8в</w:t>
      </w:r>
    </w:p>
    <w:p w:rsidR="00DF576A" w:rsidRDefault="00DF576A" w:rsidP="00DF576A">
      <w:r>
        <w:t>Ивановского ул, 8е</w:t>
      </w:r>
    </w:p>
    <w:p w:rsidR="00DF576A" w:rsidRDefault="00DF576A" w:rsidP="00DF576A">
      <w:r>
        <w:t>Ивановского ул, 9</w:t>
      </w:r>
    </w:p>
    <w:p w:rsidR="00DF576A" w:rsidRDefault="00DF576A" w:rsidP="00DF576A">
      <w:r>
        <w:t>Ивановского ул, 9а</w:t>
      </w:r>
    </w:p>
    <w:p w:rsidR="00DF576A" w:rsidRDefault="00DF576A" w:rsidP="00DF576A">
      <w:r>
        <w:t>Ивановского ул, 9б</w:t>
      </w:r>
    </w:p>
    <w:p w:rsidR="00DF576A" w:rsidRDefault="00DF576A" w:rsidP="00DF576A">
      <w:r>
        <w:t>Ивановского ул, 11</w:t>
      </w:r>
    </w:p>
    <w:p w:rsidR="00DF576A" w:rsidRDefault="00DF576A" w:rsidP="00DF576A">
      <w:r>
        <w:t>Ивановского ул, 11а</w:t>
      </w:r>
    </w:p>
    <w:p w:rsidR="00DF576A" w:rsidRDefault="00DF576A" w:rsidP="00DF576A">
      <w:r>
        <w:t>Ивановского ул, 13</w:t>
      </w:r>
    </w:p>
    <w:p w:rsidR="00DF576A" w:rsidRDefault="00DF576A" w:rsidP="00DF576A">
      <w:r>
        <w:t>Ивановского ул, 14</w:t>
      </w:r>
    </w:p>
    <w:p w:rsidR="00DF576A" w:rsidRDefault="00DF576A" w:rsidP="00DF576A">
      <w:r>
        <w:t>Ивановского ул, 14а</w:t>
      </w:r>
    </w:p>
    <w:p w:rsidR="00DF576A" w:rsidRDefault="00DF576A" w:rsidP="00DF576A">
      <w:r>
        <w:t>Ивановского ул, 16</w:t>
      </w:r>
    </w:p>
    <w:p w:rsidR="00DF576A" w:rsidRDefault="00DF576A" w:rsidP="00DF576A">
      <w:r>
        <w:t>Ивановского ул, 18/1</w:t>
      </w:r>
    </w:p>
    <w:p w:rsidR="00DF576A" w:rsidRDefault="00DF576A" w:rsidP="00DF576A">
      <w:r>
        <w:t>Ивановского ул, 18/2</w:t>
      </w:r>
    </w:p>
    <w:p w:rsidR="00DF576A" w:rsidRDefault="00DF576A" w:rsidP="00DF576A">
      <w:r>
        <w:t>Ивановского ул, 20</w:t>
      </w:r>
    </w:p>
    <w:p w:rsidR="00DF576A" w:rsidRDefault="00DF576A" w:rsidP="00DF576A">
      <w:r>
        <w:t>Ивановского ул, 20 стр.1</w:t>
      </w:r>
    </w:p>
    <w:p w:rsidR="00DF576A" w:rsidRDefault="00DF576A" w:rsidP="00DF576A">
      <w:r>
        <w:t>Ивановского ул, 21</w:t>
      </w:r>
    </w:p>
    <w:p w:rsidR="00DF576A" w:rsidRDefault="00DF576A" w:rsidP="00DF576A">
      <w:r>
        <w:t>Ивановского ул, 21 стр.2</w:t>
      </w:r>
    </w:p>
    <w:p w:rsidR="00DF576A" w:rsidRDefault="00DF576A" w:rsidP="00DF576A">
      <w:r>
        <w:t>Ивановского ул, 21/1</w:t>
      </w:r>
    </w:p>
    <w:p w:rsidR="00DF576A" w:rsidRDefault="00DF576A" w:rsidP="00DF576A">
      <w:r>
        <w:t>Ивановского ул, 21/2</w:t>
      </w:r>
    </w:p>
    <w:p w:rsidR="00DF576A" w:rsidRDefault="00DF576A" w:rsidP="00DF576A">
      <w:r>
        <w:t>Ивановского ул, 21/4</w:t>
      </w:r>
    </w:p>
    <w:p w:rsidR="00DF576A" w:rsidRDefault="00DF576A" w:rsidP="00DF576A">
      <w:r>
        <w:t>Ивановского ул, 22</w:t>
      </w:r>
    </w:p>
    <w:p w:rsidR="00DF576A" w:rsidRDefault="00DF576A" w:rsidP="00DF576A">
      <w:r>
        <w:t>Ивановского ул, 22а</w:t>
      </w:r>
    </w:p>
    <w:p w:rsidR="00DF576A" w:rsidRDefault="00DF576A" w:rsidP="00DF576A">
      <w:r>
        <w:t>Ивановского ул, 23</w:t>
      </w:r>
    </w:p>
    <w:p w:rsidR="00DF576A" w:rsidRDefault="00DF576A" w:rsidP="00DF576A">
      <w:r>
        <w:t>Ивановского ул, 23 стр.1</w:t>
      </w:r>
    </w:p>
    <w:p w:rsidR="00DF576A" w:rsidRDefault="00DF576A" w:rsidP="00DF576A">
      <w:r>
        <w:t>Ивановского ул, 23/1</w:t>
      </w:r>
    </w:p>
    <w:p w:rsidR="00DF576A" w:rsidRDefault="00DF576A" w:rsidP="00DF576A">
      <w:r>
        <w:t>Ивановского ул, 23/2</w:t>
      </w:r>
    </w:p>
    <w:p w:rsidR="00DF576A" w:rsidRDefault="00DF576A" w:rsidP="00DF576A">
      <w:r>
        <w:t>Ивановского ул, 23/2 стр.1</w:t>
      </w:r>
    </w:p>
    <w:p w:rsidR="00DF576A" w:rsidRDefault="00DF576A" w:rsidP="00DF576A">
      <w:r>
        <w:t>Ивановского ул, 24</w:t>
      </w:r>
    </w:p>
    <w:p w:rsidR="00DF576A" w:rsidRDefault="00DF576A" w:rsidP="00DF576A">
      <w:r>
        <w:t>Ивановского ул, 25/1 стр.1</w:t>
      </w:r>
    </w:p>
    <w:p w:rsidR="00DF576A" w:rsidRDefault="00DF576A" w:rsidP="00DF576A">
      <w:r>
        <w:t>Ивановского ул, 26</w:t>
      </w:r>
    </w:p>
    <w:p w:rsidR="00DF576A" w:rsidRDefault="00DF576A" w:rsidP="00DF576A">
      <w:r>
        <w:t>Ивановского ул, 27</w:t>
      </w:r>
    </w:p>
    <w:p w:rsidR="00DF576A" w:rsidRDefault="00DF576A" w:rsidP="00DF576A">
      <w:r>
        <w:t>Ивановского ул, 27/1</w:t>
      </w:r>
    </w:p>
    <w:p w:rsidR="00DF576A" w:rsidRDefault="00DF576A" w:rsidP="00DF576A">
      <w:r>
        <w:t>Ивановского ул, 28</w:t>
      </w:r>
    </w:p>
    <w:p w:rsidR="00DF576A" w:rsidRDefault="00DF576A" w:rsidP="00DF576A">
      <w:r>
        <w:t>Ивановского ул, 29</w:t>
      </w:r>
    </w:p>
    <w:p w:rsidR="00DF576A" w:rsidRDefault="00DF576A" w:rsidP="00DF576A">
      <w:r>
        <w:t>Ивановского ул, 30</w:t>
      </w:r>
    </w:p>
    <w:p w:rsidR="00DF576A" w:rsidRDefault="00DF576A" w:rsidP="00DF576A">
      <w:r>
        <w:t>Ивановского ул, 31</w:t>
      </w:r>
    </w:p>
    <w:p w:rsidR="00DF576A" w:rsidRDefault="00DF576A" w:rsidP="00DF576A">
      <w:r>
        <w:t>Ивановского ул, 33</w:t>
      </w:r>
    </w:p>
    <w:p w:rsidR="00DF576A" w:rsidRDefault="00DF576A" w:rsidP="00DF576A">
      <w:r>
        <w:t>Ивановского ул, 33</w:t>
      </w:r>
    </w:p>
    <w:p w:rsidR="00DF576A" w:rsidRDefault="00DF576A" w:rsidP="00DF576A">
      <w:r>
        <w:t>Ивановского ул, 33 стр.1</w:t>
      </w:r>
    </w:p>
    <w:p w:rsidR="00DF576A" w:rsidRDefault="00DF576A" w:rsidP="00DF576A">
      <w:r>
        <w:t>Ивановского ул, 33/2</w:t>
      </w:r>
    </w:p>
    <w:p w:rsidR="00DF576A" w:rsidRDefault="00DF576A" w:rsidP="00DF576A">
      <w:r>
        <w:t>Ивановского ул, 33/3</w:t>
      </w:r>
    </w:p>
    <w:p w:rsidR="00DF576A" w:rsidRDefault="00DF576A" w:rsidP="00DF576A">
      <w:r>
        <w:t>Ивановского ул, 35/2</w:t>
      </w:r>
    </w:p>
    <w:p w:rsidR="00DF576A" w:rsidRDefault="00DF576A" w:rsidP="00DF576A">
      <w:r>
        <w:t>Ивановского ул, 35/3</w:t>
      </w:r>
    </w:p>
    <w:p w:rsidR="00DF576A" w:rsidRDefault="00DF576A" w:rsidP="00DF576A">
      <w:r>
        <w:t>Ивановского ул, 39</w:t>
      </w:r>
    </w:p>
    <w:p w:rsidR="00DF576A" w:rsidRDefault="00DF576A" w:rsidP="00DF576A">
      <w:r>
        <w:t>Ивановского ул, 41</w:t>
      </w:r>
    </w:p>
    <w:p w:rsidR="00DF576A" w:rsidRDefault="00DF576A" w:rsidP="00DF576A">
      <w:r>
        <w:t>Ивановского ул, 43</w:t>
      </w:r>
    </w:p>
    <w:p w:rsidR="00DF576A" w:rsidRDefault="00DF576A" w:rsidP="00DF576A">
      <w:r>
        <w:t>Ивановского ул, 44</w:t>
      </w:r>
    </w:p>
    <w:p w:rsidR="00DF576A" w:rsidRDefault="00DF576A" w:rsidP="00DF576A">
      <w:r>
        <w:t>Ивановского ул, 45</w:t>
      </w:r>
    </w:p>
    <w:p w:rsidR="00DF576A" w:rsidRDefault="00DF576A" w:rsidP="00DF576A">
      <w:r>
        <w:t>Ивановского ул, 47</w:t>
      </w:r>
    </w:p>
    <w:p w:rsidR="00DF576A" w:rsidRDefault="00DF576A" w:rsidP="00DF576A">
      <w:r>
        <w:t>Измайловская ул, 1</w:t>
      </w:r>
    </w:p>
    <w:p w:rsidR="00DF576A" w:rsidRDefault="00DF576A" w:rsidP="00DF576A">
      <w:r>
        <w:t>Измайловская ул, 1б</w:t>
      </w:r>
    </w:p>
    <w:p w:rsidR="00DF576A" w:rsidRDefault="00DF576A" w:rsidP="00DF576A">
      <w:r>
        <w:t>Измайловская ул, 2а</w:t>
      </w:r>
    </w:p>
    <w:p w:rsidR="00DF576A" w:rsidRDefault="00DF576A" w:rsidP="00DF576A">
      <w:r>
        <w:t>Измайловская ул, 2б</w:t>
      </w:r>
    </w:p>
    <w:p w:rsidR="00DF576A" w:rsidRDefault="00DF576A" w:rsidP="00DF576A">
      <w:r>
        <w:t>Измайловская ул, 3</w:t>
      </w:r>
    </w:p>
    <w:p w:rsidR="00DF576A" w:rsidRDefault="00DF576A" w:rsidP="00DF576A">
      <w:r>
        <w:t>Измайловская ул, 4</w:t>
      </w:r>
    </w:p>
    <w:p w:rsidR="00DF576A" w:rsidRDefault="00DF576A" w:rsidP="00DF576A">
      <w:r>
        <w:t>Измайловская ул, 5</w:t>
      </w:r>
    </w:p>
    <w:p w:rsidR="00DF576A" w:rsidRDefault="00DF576A" w:rsidP="00DF576A">
      <w:r>
        <w:t>Измайловская ул, 6</w:t>
      </w:r>
    </w:p>
    <w:p w:rsidR="00DF576A" w:rsidRDefault="00DF576A" w:rsidP="00DF576A">
      <w:r>
        <w:t>Измайловская ул, 8</w:t>
      </w:r>
    </w:p>
    <w:p w:rsidR="00DF576A" w:rsidRDefault="00DF576A" w:rsidP="00DF576A">
      <w:r>
        <w:t>Измайловский пер, 1</w:t>
      </w:r>
    </w:p>
    <w:p w:rsidR="00DF576A" w:rsidRDefault="00DF576A" w:rsidP="00DF576A">
      <w:r>
        <w:t>Измайловский пер, 3</w:t>
      </w:r>
    </w:p>
    <w:p w:rsidR="00DF576A" w:rsidRDefault="00DF576A" w:rsidP="00DF576A">
      <w:r>
        <w:t>Измайловский пер, 4</w:t>
      </w:r>
    </w:p>
    <w:p w:rsidR="00DF576A" w:rsidRDefault="00DF576A" w:rsidP="00DF576A">
      <w:r>
        <w:t>Измайловский пер, 5</w:t>
      </w:r>
    </w:p>
    <w:p w:rsidR="00DF576A" w:rsidRDefault="00DF576A" w:rsidP="00DF576A">
      <w:r>
        <w:t>Измайловский пер, 7</w:t>
      </w:r>
    </w:p>
    <w:p w:rsidR="00DF576A" w:rsidRDefault="00DF576A" w:rsidP="00DF576A">
      <w:r>
        <w:t>Измайловский пер, 8</w:t>
      </w:r>
    </w:p>
    <w:p w:rsidR="00DF576A" w:rsidRDefault="00DF576A" w:rsidP="00DF576A">
      <w:r>
        <w:t>Измайловский пер, 12</w:t>
      </w:r>
    </w:p>
    <w:p w:rsidR="00DF576A" w:rsidRDefault="00DF576A" w:rsidP="00DF576A">
      <w:r>
        <w:t>Измайловский пер, 14</w:t>
      </w:r>
    </w:p>
    <w:p w:rsidR="00DF576A" w:rsidRDefault="00DF576A" w:rsidP="00DF576A">
      <w:r>
        <w:t>Измайловский пер, 14/2</w:t>
      </w:r>
    </w:p>
    <w:p w:rsidR="00DF576A" w:rsidRDefault="00DF576A" w:rsidP="00DF576A">
      <w:r>
        <w:t>Индустриальная ул, 1</w:t>
      </w:r>
    </w:p>
    <w:p w:rsidR="00DF576A" w:rsidRDefault="00DF576A" w:rsidP="00DF576A">
      <w:r>
        <w:t>Индустриальная ул, 1а</w:t>
      </w:r>
    </w:p>
    <w:p w:rsidR="00DF576A" w:rsidRDefault="00DF576A" w:rsidP="00DF576A">
      <w:r>
        <w:t>Индустриальная ул, 7</w:t>
      </w:r>
    </w:p>
    <w:p w:rsidR="00DF576A" w:rsidRDefault="00DF576A" w:rsidP="00DF576A">
      <w:r>
        <w:t>Индустриальная ул, 7а</w:t>
      </w:r>
    </w:p>
    <w:p w:rsidR="00DF576A" w:rsidRDefault="00DF576A" w:rsidP="00DF576A">
      <w:r>
        <w:t>Индустриальная ул, 9</w:t>
      </w:r>
    </w:p>
    <w:p w:rsidR="00DF576A" w:rsidRDefault="00DF576A" w:rsidP="00DF576A">
      <w:r>
        <w:t>Индустриальная ул, 14</w:t>
      </w:r>
    </w:p>
    <w:p w:rsidR="00DF576A" w:rsidRDefault="00DF576A" w:rsidP="00DF576A">
      <w:r>
        <w:t>Индустриальная ул, 16</w:t>
      </w:r>
    </w:p>
    <w:p w:rsidR="00DF576A" w:rsidRDefault="00DF576A" w:rsidP="00DF576A">
      <w:r>
        <w:t>Интернационалистов ул, 1</w:t>
      </w:r>
    </w:p>
    <w:p w:rsidR="00DF576A" w:rsidRDefault="00DF576A" w:rsidP="00DF576A">
      <w:r>
        <w:t>Интернационалистов ул, 2</w:t>
      </w:r>
    </w:p>
    <w:p w:rsidR="00DF576A" w:rsidRDefault="00DF576A" w:rsidP="00DF576A">
      <w:r>
        <w:t>Интернационалистов ул, 2а</w:t>
      </w:r>
    </w:p>
    <w:p w:rsidR="00DF576A" w:rsidRDefault="00DF576A" w:rsidP="00DF576A">
      <w:r>
        <w:t>Интернационалистов ул, 3</w:t>
      </w:r>
    </w:p>
    <w:p w:rsidR="00DF576A" w:rsidRDefault="00DF576A" w:rsidP="00DF576A">
      <w:r>
        <w:t>Интернационалистов ул, 3а</w:t>
      </w:r>
    </w:p>
    <w:p w:rsidR="00DF576A" w:rsidRDefault="00DF576A" w:rsidP="00DF576A">
      <w:r>
        <w:t>Интернационалистов ул, 3в</w:t>
      </w:r>
    </w:p>
    <w:p w:rsidR="00DF576A" w:rsidRDefault="00DF576A" w:rsidP="00DF576A">
      <w:r>
        <w:t>Интернационалистов ул, 5</w:t>
      </w:r>
    </w:p>
    <w:p w:rsidR="00DF576A" w:rsidRDefault="00DF576A" w:rsidP="00DF576A">
      <w:r>
        <w:t>Интернационалистов ул, 5а</w:t>
      </w:r>
    </w:p>
    <w:p w:rsidR="00DF576A" w:rsidRDefault="00DF576A" w:rsidP="00DF576A">
      <w:r>
        <w:t>Интернационалистов ул, 6</w:t>
      </w:r>
    </w:p>
    <w:p w:rsidR="00DF576A" w:rsidRDefault="00DF576A" w:rsidP="00DF576A">
      <w:r>
        <w:t>Интернационалистов ул, 6/1</w:t>
      </w:r>
    </w:p>
    <w:p w:rsidR="00DF576A" w:rsidRDefault="00DF576A" w:rsidP="00DF576A">
      <w:r>
        <w:t>Интернационалистов ул, 6/3</w:t>
      </w:r>
    </w:p>
    <w:p w:rsidR="00DF576A" w:rsidRDefault="00DF576A" w:rsidP="00DF576A">
      <w:r>
        <w:t>Интернационалистов ул, 7</w:t>
      </w:r>
    </w:p>
    <w:p w:rsidR="00DF576A" w:rsidRDefault="00DF576A" w:rsidP="00DF576A">
      <w:r>
        <w:t>Интернационалистов ул, 8</w:t>
      </w:r>
    </w:p>
    <w:p w:rsidR="00DF576A" w:rsidRDefault="00DF576A" w:rsidP="00DF576A">
      <w:r>
        <w:t>Интернационалистов ул, 8/2</w:t>
      </w:r>
    </w:p>
    <w:p w:rsidR="00DF576A" w:rsidRDefault="00DF576A" w:rsidP="00DF576A">
      <w:r>
        <w:t>Интернационалистов ул, 8/6</w:t>
      </w:r>
    </w:p>
    <w:p w:rsidR="00DF576A" w:rsidRDefault="00DF576A" w:rsidP="00DF576A">
      <w:r>
        <w:t>Интернационалистов ул, 9</w:t>
      </w:r>
    </w:p>
    <w:p w:rsidR="00DF576A" w:rsidRDefault="00DF576A" w:rsidP="00DF576A">
      <w:r>
        <w:t>Интернационалистов ул, 10</w:t>
      </w:r>
    </w:p>
    <w:p w:rsidR="00DF576A" w:rsidRDefault="00DF576A" w:rsidP="00DF576A">
      <w:r>
        <w:t>Интернационалистов ул, 11</w:t>
      </w:r>
    </w:p>
    <w:p w:rsidR="00DF576A" w:rsidRDefault="00DF576A" w:rsidP="00DF576A">
      <w:r>
        <w:t>Интернационалистов ул, 11 стр.2</w:t>
      </w:r>
    </w:p>
    <w:p w:rsidR="00DF576A" w:rsidRDefault="00DF576A" w:rsidP="00DF576A">
      <w:r>
        <w:t>Интернационалистов ул, 12</w:t>
      </w:r>
    </w:p>
    <w:p w:rsidR="00DF576A" w:rsidRDefault="00DF576A" w:rsidP="00DF576A">
      <w:r>
        <w:t>Интернационалистов ул, 12</w:t>
      </w:r>
    </w:p>
    <w:p w:rsidR="00DF576A" w:rsidRDefault="00DF576A" w:rsidP="00DF576A">
      <w:r>
        <w:t>Интернационалистов ул, 12/1</w:t>
      </w:r>
    </w:p>
    <w:p w:rsidR="00DF576A" w:rsidRDefault="00DF576A" w:rsidP="00DF576A">
      <w:r>
        <w:t>Интернационалистов ул, 15</w:t>
      </w:r>
    </w:p>
    <w:p w:rsidR="00DF576A" w:rsidRDefault="00DF576A" w:rsidP="00DF576A">
      <w:r>
        <w:t>Интернационалистов ул, 17</w:t>
      </w:r>
    </w:p>
    <w:p w:rsidR="00DF576A" w:rsidRDefault="00DF576A" w:rsidP="00DF576A">
      <w:r>
        <w:t>Интернационалистов ул, 17/1</w:t>
      </w:r>
    </w:p>
    <w:p w:rsidR="00DF576A" w:rsidRDefault="00DF576A" w:rsidP="00DF576A">
      <w:r>
        <w:t>Интернационалистов ул, 17/2</w:t>
      </w:r>
    </w:p>
    <w:p w:rsidR="00DF576A" w:rsidRDefault="00DF576A" w:rsidP="00DF576A">
      <w:r>
        <w:t>Интернационалистов ул, 17б</w:t>
      </w:r>
    </w:p>
    <w:p w:rsidR="00DF576A" w:rsidRDefault="00DF576A" w:rsidP="00DF576A">
      <w:r>
        <w:t>Интернационалистов ул, 18а</w:t>
      </w:r>
    </w:p>
    <w:p w:rsidR="00DF576A" w:rsidRDefault="00DF576A" w:rsidP="00DF576A">
      <w:r>
        <w:t>Интернационалистов ул, 19</w:t>
      </w:r>
    </w:p>
    <w:p w:rsidR="00DF576A" w:rsidRDefault="00DF576A" w:rsidP="00DF576A">
      <w:r>
        <w:t>Интернационалистов ул, 19/1</w:t>
      </w:r>
    </w:p>
    <w:p w:rsidR="00DF576A" w:rsidRDefault="00DF576A" w:rsidP="00DF576A">
      <w:r>
        <w:t>Интернационалистов ул, 19а</w:t>
      </w:r>
    </w:p>
    <w:p w:rsidR="00DF576A" w:rsidRDefault="00DF576A" w:rsidP="00DF576A">
      <w:r>
        <w:t>Интернационалистов ул, 20</w:t>
      </w:r>
    </w:p>
    <w:p w:rsidR="00DF576A" w:rsidRDefault="00DF576A" w:rsidP="00DF576A">
      <w:r>
        <w:t>Интернационалистов ул, 20 стр.5</w:t>
      </w:r>
    </w:p>
    <w:p w:rsidR="00DF576A" w:rsidRDefault="00DF576A" w:rsidP="00DF576A">
      <w:r>
        <w:t>Интернационалистов ул, 21</w:t>
      </w:r>
    </w:p>
    <w:p w:rsidR="00DF576A" w:rsidRDefault="00DF576A" w:rsidP="00DF576A">
      <w:r>
        <w:t>Интернационалистов ул, 21/2</w:t>
      </w:r>
    </w:p>
    <w:p w:rsidR="00DF576A" w:rsidRDefault="00DF576A" w:rsidP="00DF576A">
      <w:r>
        <w:t>Интернационалистов ул, 22</w:t>
      </w:r>
    </w:p>
    <w:p w:rsidR="00DF576A" w:rsidRDefault="00DF576A" w:rsidP="00DF576A">
      <w:r>
        <w:t>Интернационалистов ул, 23</w:t>
      </w:r>
    </w:p>
    <w:p w:rsidR="00DF576A" w:rsidRDefault="00DF576A" w:rsidP="00DF576A">
      <w:r>
        <w:t>Интернационалистов ул, 24</w:t>
      </w:r>
    </w:p>
    <w:p w:rsidR="00DF576A" w:rsidRDefault="00DF576A" w:rsidP="00DF576A">
      <w:r>
        <w:t>Интернационалистов ул, 25</w:t>
      </w:r>
    </w:p>
    <w:p w:rsidR="00DF576A" w:rsidRDefault="00DF576A" w:rsidP="00DF576A">
      <w:r>
        <w:t>Интернационалистов ул, 26</w:t>
      </w:r>
    </w:p>
    <w:p w:rsidR="00DF576A" w:rsidRDefault="00DF576A" w:rsidP="00DF576A">
      <w:r>
        <w:t>Интернационалистов ул, 27</w:t>
      </w:r>
    </w:p>
    <w:p w:rsidR="00DF576A" w:rsidRDefault="00DF576A" w:rsidP="00DF576A">
      <w:r>
        <w:t>Интернационалистов ул, 28</w:t>
      </w:r>
    </w:p>
    <w:p w:rsidR="00DF576A" w:rsidRDefault="00DF576A" w:rsidP="00DF576A">
      <w:r>
        <w:t>Интернационалистов ул, 29</w:t>
      </w:r>
    </w:p>
    <w:p w:rsidR="00DF576A" w:rsidRDefault="00DF576A" w:rsidP="00DF576A">
      <w:r>
        <w:t>Интернационалистов ул, 30</w:t>
      </w:r>
    </w:p>
    <w:p w:rsidR="00DF576A" w:rsidRDefault="00DF576A" w:rsidP="00DF576A">
      <w:r>
        <w:t>Интернационалистов ул, 31</w:t>
      </w:r>
    </w:p>
    <w:p w:rsidR="00DF576A" w:rsidRDefault="00DF576A" w:rsidP="00DF576A">
      <w:r>
        <w:t>Интернационалистов ул, 31а</w:t>
      </w:r>
    </w:p>
    <w:p w:rsidR="00DF576A" w:rsidRDefault="00DF576A" w:rsidP="00DF576A">
      <w:r>
        <w:t>Интернационалистов ул, 32</w:t>
      </w:r>
    </w:p>
    <w:p w:rsidR="00DF576A" w:rsidRDefault="00DF576A" w:rsidP="00DF576A">
      <w:r>
        <w:t>Интернационалистов ул, 33</w:t>
      </w:r>
    </w:p>
    <w:p w:rsidR="00DF576A" w:rsidRDefault="00DF576A" w:rsidP="00DF576A">
      <w:r>
        <w:t>Интернационалистов ул, 34</w:t>
      </w:r>
    </w:p>
    <w:p w:rsidR="00DF576A" w:rsidRDefault="00DF576A" w:rsidP="00DF576A">
      <w:r>
        <w:t>Интернационалистов ул, 35</w:t>
      </w:r>
    </w:p>
    <w:p w:rsidR="00DF576A" w:rsidRDefault="00DF576A" w:rsidP="00DF576A">
      <w:r>
        <w:t>Интернационалистов ул, 36</w:t>
      </w:r>
    </w:p>
    <w:p w:rsidR="00DF576A" w:rsidRDefault="00DF576A" w:rsidP="00DF576A">
      <w:r>
        <w:t>Интернационалистов ул, 37</w:t>
      </w:r>
    </w:p>
    <w:p w:rsidR="00DF576A" w:rsidRDefault="00DF576A" w:rsidP="00DF576A">
      <w:r>
        <w:t>Иркутский пер, 19а</w:t>
      </w:r>
    </w:p>
    <w:p w:rsidR="00DF576A" w:rsidRDefault="00DF576A" w:rsidP="00DF576A">
      <w:r>
        <w:t>Иркутский проезд, 1</w:t>
      </w:r>
    </w:p>
    <w:p w:rsidR="00DF576A" w:rsidRDefault="00DF576A" w:rsidP="00DF576A">
      <w:r>
        <w:t>Иркутский проезд, 1 стр.1</w:t>
      </w:r>
    </w:p>
    <w:p w:rsidR="00DF576A" w:rsidRDefault="00DF576A" w:rsidP="00DF576A">
      <w:r>
        <w:t>Иркутский проезд, 1 стр.3</w:t>
      </w:r>
    </w:p>
    <w:p w:rsidR="00DF576A" w:rsidRDefault="00DF576A" w:rsidP="00DF576A">
      <w:r>
        <w:t>Иркутский проезд, 1/6</w:t>
      </w:r>
    </w:p>
    <w:p w:rsidR="00DF576A" w:rsidRDefault="00DF576A" w:rsidP="00DF576A">
      <w:r>
        <w:t>Иркутский проезд, 6</w:t>
      </w:r>
    </w:p>
    <w:p w:rsidR="00DF576A" w:rsidRDefault="00DF576A" w:rsidP="00DF576A">
      <w:r>
        <w:t>Иркутский проезд, 11</w:t>
      </w:r>
    </w:p>
    <w:p w:rsidR="00DF576A" w:rsidRDefault="00DF576A" w:rsidP="00DF576A">
      <w:r>
        <w:t>Иркутский проезд, 11а</w:t>
      </w:r>
    </w:p>
    <w:p w:rsidR="00DF576A" w:rsidRDefault="00DF576A" w:rsidP="00DF576A">
      <w:r>
        <w:t>Иркутский проезд, 13</w:t>
      </w:r>
    </w:p>
    <w:p w:rsidR="00DF576A" w:rsidRDefault="00DF576A" w:rsidP="00DF576A">
      <w:r>
        <w:t>Иркутский проезд, 15</w:t>
      </w:r>
    </w:p>
    <w:p w:rsidR="00DF576A" w:rsidRDefault="00DF576A" w:rsidP="00DF576A">
      <w:r>
        <w:t>Иркутский тракт, 2</w:t>
      </w:r>
    </w:p>
    <w:p w:rsidR="00DF576A" w:rsidRDefault="00DF576A" w:rsidP="00DF576A">
      <w:r>
        <w:t>Иркутский тракт, 4</w:t>
      </w:r>
    </w:p>
    <w:p w:rsidR="00DF576A" w:rsidRDefault="00DF576A" w:rsidP="00DF576A">
      <w:r>
        <w:t>Иркутский тракт, 5</w:t>
      </w:r>
    </w:p>
    <w:p w:rsidR="00DF576A" w:rsidRDefault="00DF576A" w:rsidP="00DF576A">
      <w:r>
        <w:t>Иркутский тракт, 6</w:t>
      </w:r>
    </w:p>
    <w:p w:rsidR="00DF576A" w:rsidRDefault="00DF576A" w:rsidP="00DF576A">
      <w:r>
        <w:t>Иркутский тракт, 8</w:t>
      </w:r>
    </w:p>
    <w:p w:rsidR="00DF576A" w:rsidRDefault="00DF576A" w:rsidP="00DF576A">
      <w:r>
        <w:t>Иркутский тракт, 8а</w:t>
      </w:r>
    </w:p>
    <w:p w:rsidR="00DF576A" w:rsidRDefault="00DF576A" w:rsidP="00DF576A">
      <w:r>
        <w:t>Иркутский тракт, 8б</w:t>
      </w:r>
    </w:p>
    <w:p w:rsidR="00DF576A" w:rsidRDefault="00DF576A" w:rsidP="00DF576A">
      <w:r>
        <w:t>Иркутский тракт, 10</w:t>
      </w:r>
    </w:p>
    <w:p w:rsidR="00DF576A" w:rsidRDefault="00DF576A" w:rsidP="00DF576A">
      <w:r>
        <w:t>Иркутский тракт, 10/1</w:t>
      </w:r>
    </w:p>
    <w:p w:rsidR="00DF576A" w:rsidRDefault="00DF576A" w:rsidP="00DF576A">
      <w:r>
        <w:t>Иркутский тракт, 10а</w:t>
      </w:r>
    </w:p>
    <w:p w:rsidR="00DF576A" w:rsidRDefault="00DF576A" w:rsidP="00DF576A">
      <w:r>
        <w:t>Иркутский тракт, 12</w:t>
      </w:r>
    </w:p>
    <w:p w:rsidR="00DF576A" w:rsidRDefault="00DF576A" w:rsidP="00DF576A">
      <w:r>
        <w:t>Иркутский тракт, 12 (усл)</w:t>
      </w:r>
    </w:p>
    <w:p w:rsidR="00DF576A" w:rsidRDefault="00DF576A" w:rsidP="00DF576A">
      <w:r>
        <w:t>Иркутский тракт, 13</w:t>
      </w:r>
    </w:p>
    <w:p w:rsidR="00DF576A" w:rsidRDefault="00DF576A" w:rsidP="00DF576A">
      <w:r>
        <w:t>Иркутский тракт, 13/1</w:t>
      </w:r>
    </w:p>
    <w:p w:rsidR="00DF576A" w:rsidRDefault="00DF576A" w:rsidP="00DF576A">
      <w:r>
        <w:t>Иркутский тракт, 13/6</w:t>
      </w:r>
    </w:p>
    <w:p w:rsidR="00DF576A" w:rsidRDefault="00DF576A" w:rsidP="00DF576A">
      <w:r>
        <w:t>Иркутский тракт, 13а</w:t>
      </w:r>
    </w:p>
    <w:p w:rsidR="00DF576A" w:rsidRDefault="00DF576A" w:rsidP="00DF576A">
      <w:r>
        <w:t>Иркутский тракт, 15</w:t>
      </w:r>
    </w:p>
    <w:p w:rsidR="00DF576A" w:rsidRDefault="00DF576A" w:rsidP="00DF576A">
      <w:r>
        <w:t>Иркутский тракт, 15 стр.1</w:t>
      </w:r>
    </w:p>
    <w:p w:rsidR="00DF576A" w:rsidRDefault="00DF576A" w:rsidP="00DF576A">
      <w:r>
        <w:t>Иркутский тракт, 15 стр.2</w:t>
      </w:r>
    </w:p>
    <w:p w:rsidR="00DF576A" w:rsidRDefault="00DF576A" w:rsidP="00DF576A">
      <w:r>
        <w:t>Иркутский тракт, 15 стр.6</w:t>
      </w:r>
    </w:p>
    <w:p w:rsidR="00DF576A" w:rsidRDefault="00DF576A" w:rsidP="00DF576A">
      <w:r>
        <w:t>Иркутский тракт, 15/1</w:t>
      </w:r>
    </w:p>
    <w:p w:rsidR="00DF576A" w:rsidRDefault="00DF576A" w:rsidP="00DF576A">
      <w:r>
        <w:t>Иркутский тракт, 15/3</w:t>
      </w:r>
    </w:p>
    <w:p w:rsidR="00DF576A" w:rsidRDefault="00DF576A" w:rsidP="00DF576A">
      <w:r>
        <w:t>Иркутский тракт, 15/10</w:t>
      </w:r>
    </w:p>
    <w:p w:rsidR="00DF576A" w:rsidRDefault="00DF576A" w:rsidP="00DF576A">
      <w:r>
        <w:t>Иркутский тракт, 15а</w:t>
      </w:r>
    </w:p>
    <w:p w:rsidR="00DF576A" w:rsidRDefault="00DF576A" w:rsidP="00DF576A">
      <w:r>
        <w:t>Иркутский тракт, 17 подъезд 1-4</w:t>
      </w:r>
    </w:p>
    <w:p w:rsidR="00DF576A" w:rsidRDefault="00DF576A" w:rsidP="00DF576A">
      <w:r>
        <w:t>Иркутский тракт, 17 подъезд 5-8</w:t>
      </w:r>
    </w:p>
    <w:p w:rsidR="00DF576A" w:rsidRDefault="00DF576A" w:rsidP="00DF576A">
      <w:r>
        <w:t>Иркутский тракт, 17 подъезд 9-10</w:t>
      </w:r>
    </w:p>
    <w:p w:rsidR="00DF576A" w:rsidRDefault="00DF576A" w:rsidP="00DF576A">
      <w:r>
        <w:t>Иркутский тракт, 17/2</w:t>
      </w:r>
    </w:p>
    <w:p w:rsidR="00DF576A" w:rsidRDefault="00DF576A" w:rsidP="00DF576A">
      <w:r>
        <w:t>Иркутский тракт, 17/2</w:t>
      </w:r>
    </w:p>
    <w:p w:rsidR="00DF576A" w:rsidRDefault="00DF576A" w:rsidP="00DF576A">
      <w:r>
        <w:t>Иркутский тракт, 17/11</w:t>
      </w:r>
    </w:p>
    <w:p w:rsidR="00DF576A" w:rsidRDefault="00DF576A" w:rsidP="00DF576A">
      <w:r>
        <w:t>Иркутский тракт, 26</w:t>
      </w:r>
    </w:p>
    <w:p w:rsidR="00DF576A" w:rsidRDefault="00DF576A" w:rsidP="00DF576A">
      <w:r>
        <w:t>Иркутский тракт, 27/1</w:t>
      </w:r>
    </w:p>
    <w:p w:rsidR="00DF576A" w:rsidRDefault="00DF576A" w:rsidP="00DF576A">
      <w:r>
        <w:t>Иркутский тракт, 27/2</w:t>
      </w:r>
    </w:p>
    <w:p w:rsidR="00DF576A" w:rsidRDefault="00DF576A" w:rsidP="00DF576A">
      <w:r>
        <w:t>Иркутский тракт, 27/3</w:t>
      </w:r>
    </w:p>
    <w:p w:rsidR="00DF576A" w:rsidRDefault="00DF576A" w:rsidP="00DF576A">
      <w:r>
        <w:t>Иркутский тракт, 27/4</w:t>
      </w:r>
    </w:p>
    <w:p w:rsidR="00DF576A" w:rsidRDefault="00DF576A" w:rsidP="00DF576A">
      <w:r>
        <w:t>Иркутский тракт, 27/6</w:t>
      </w:r>
    </w:p>
    <w:p w:rsidR="00DF576A" w:rsidRDefault="00DF576A" w:rsidP="00DF576A">
      <w:r>
        <w:t>Иркутский тракт, 27/6</w:t>
      </w:r>
    </w:p>
    <w:p w:rsidR="00DF576A" w:rsidRDefault="00DF576A" w:rsidP="00DF576A">
      <w:r>
        <w:t>Иркутский тракт, 27/6 стр.14</w:t>
      </w:r>
    </w:p>
    <w:p w:rsidR="00DF576A" w:rsidRDefault="00DF576A" w:rsidP="00DF576A">
      <w:r>
        <w:t>Иркутский тракт, 27а</w:t>
      </w:r>
    </w:p>
    <w:p w:rsidR="00DF576A" w:rsidRDefault="00DF576A" w:rsidP="00DF576A">
      <w:r>
        <w:t>Иркутский тракт, 30</w:t>
      </w:r>
    </w:p>
    <w:p w:rsidR="00DF576A" w:rsidRDefault="00DF576A" w:rsidP="00DF576A">
      <w:r>
        <w:t>Иркутский тракт, 30/1</w:t>
      </w:r>
    </w:p>
    <w:p w:rsidR="00DF576A" w:rsidRDefault="00DF576A" w:rsidP="00DF576A">
      <w:r>
        <w:t>Иркутский тракт, 32</w:t>
      </w:r>
    </w:p>
    <w:p w:rsidR="00DF576A" w:rsidRDefault="00DF576A" w:rsidP="00DF576A">
      <w:r>
        <w:t>Иркутский тракт, 33</w:t>
      </w:r>
    </w:p>
    <w:p w:rsidR="00DF576A" w:rsidRDefault="00DF576A" w:rsidP="00DF576A">
      <w:r>
        <w:t>Иркутский тракт, 37</w:t>
      </w:r>
    </w:p>
    <w:p w:rsidR="00DF576A" w:rsidRDefault="00DF576A" w:rsidP="00DF576A">
      <w:r>
        <w:t>Иркутский тракт, 37/1</w:t>
      </w:r>
    </w:p>
    <w:p w:rsidR="00DF576A" w:rsidRDefault="00DF576A" w:rsidP="00DF576A">
      <w:r>
        <w:t>Иркутский тракт, 37/2</w:t>
      </w:r>
    </w:p>
    <w:p w:rsidR="00DF576A" w:rsidRDefault="00DF576A" w:rsidP="00DF576A">
      <w:r>
        <w:t>Иркутский тракт, 37/3</w:t>
      </w:r>
    </w:p>
    <w:p w:rsidR="00DF576A" w:rsidRDefault="00DF576A" w:rsidP="00DF576A">
      <w:r>
        <w:t>Иркутский тракт, 37а</w:t>
      </w:r>
    </w:p>
    <w:p w:rsidR="00DF576A" w:rsidRDefault="00DF576A" w:rsidP="00DF576A">
      <w:r>
        <w:t>Иркутский тракт, 37б</w:t>
      </w:r>
    </w:p>
    <w:p w:rsidR="00DF576A" w:rsidRDefault="00DF576A" w:rsidP="00DF576A">
      <w:r>
        <w:t>Иркутский тракт, 37в</w:t>
      </w:r>
    </w:p>
    <w:p w:rsidR="00DF576A" w:rsidRDefault="00DF576A" w:rsidP="00DF576A">
      <w:r>
        <w:t>Иркутский тракт, 39/1</w:t>
      </w:r>
    </w:p>
    <w:p w:rsidR="00DF576A" w:rsidRDefault="00DF576A" w:rsidP="00DF576A">
      <w:r>
        <w:t>Иркутский тракт, 41</w:t>
      </w:r>
    </w:p>
    <w:p w:rsidR="00DF576A" w:rsidRDefault="00DF576A" w:rsidP="00DF576A">
      <w:r>
        <w:t>Иркутский тракт, 41/1</w:t>
      </w:r>
    </w:p>
    <w:p w:rsidR="00DF576A" w:rsidRDefault="00DF576A" w:rsidP="00DF576A">
      <w:r>
        <w:t>Иркутский тракт, 41/2</w:t>
      </w:r>
    </w:p>
    <w:p w:rsidR="00DF576A" w:rsidRDefault="00DF576A" w:rsidP="00DF576A">
      <w:r>
        <w:t>Иркутский тракт, 42</w:t>
      </w:r>
    </w:p>
    <w:p w:rsidR="00DF576A" w:rsidRDefault="00DF576A" w:rsidP="00DF576A">
      <w:r>
        <w:t>Иркутский тракт, 43</w:t>
      </w:r>
    </w:p>
    <w:p w:rsidR="00DF576A" w:rsidRDefault="00DF576A" w:rsidP="00DF576A">
      <w:r>
        <w:t>Иркутский тракт, 44</w:t>
      </w:r>
    </w:p>
    <w:p w:rsidR="00DF576A" w:rsidRDefault="00DF576A" w:rsidP="00DF576A">
      <w:r>
        <w:t xml:space="preserve">Иркутский тракт, 44а </w:t>
      </w:r>
    </w:p>
    <w:p w:rsidR="00DF576A" w:rsidRDefault="00DF576A" w:rsidP="00DF576A">
      <w:r>
        <w:t>Иркутский тракт, 45</w:t>
      </w:r>
    </w:p>
    <w:p w:rsidR="00DF576A" w:rsidRDefault="00DF576A" w:rsidP="00DF576A">
      <w:r>
        <w:t>Иркутский тракт, 45а</w:t>
      </w:r>
    </w:p>
    <w:p w:rsidR="00DF576A" w:rsidRDefault="00DF576A" w:rsidP="00DF576A">
      <w:r>
        <w:t>Иркутский тракт, 51</w:t>
      </w:r>
    </w:p>
    <w:p w:rsidR="00DF576A" w:rsidRDefault="00DF576A" w:rsidP="00DF576A">
      <w:r>
        <w:t>Иркутский тракт, 51</w:t>
      </w:r>
    </w:p>
    <w:p w:rsidR="00DF576A" w:rsidRDefault="00DF576A" w:rsidP="00DF576A">
      <w:r>
        <w:t>Иркутский тракт, 51</w:t>
      </w:r>
    </w:p>
    <w:p w:rsidR="00DF576A" w:rsidRDefault="00DF576A" w:rsidP="00DF576A">
      <w:r>
        <w:t>Иркутский тракт, 51/1</w:t>
      </w:r>
    </w:p>
    <w:p w:rsidR="00DF576A" w:rsidRDefault="00DF576A" w:rsidP="00DF576A">
      <w:r>
        <w:t>Иркутский тракт, 51/3</w:t>
      </w:r>
    </w:p>
    <w:p w:rsidR="00DF576A" w:rsidRDefault="00DF576A" w:rsidP="00DF576A">
      <w:r>
        <w:t>Иркутский тракт, 51/3</w:t>
      </w:r>
    </w:p>
    <w:p w:rsidR="00DF576A" w:rsidRDefault="00DF576A" w:rsidP="00DF576A">
      <w:r>
        <w:t>Иркутский тракт, 51/3 стр.1</w:t>
      </w:r>
    </w:p>
    <w:p w:rsidR="00DF576A" w:rsidRDefault="00DF576A" w:rsidP="00DF576A">
      <w:r>
        <w:t>Иркутский тракт, 51/5</w:t>
      </w:r>
    </w:p>
    <w:p w:rsidR="00DF576A" w:rsidRDefault="00DF576A" w:rsidP="00DF576A">
      <w:r>
        <w:t>Иркутский тракт, 53</w:t>
      </w:r>
    </w:p>
    <w:p w:rsidR="00DF576A" w:rsidRDefault="00DF576A" w:rsidP="00DF576A">
      <w:r>
        <w:t>Иркутский тракт, 53</w:t>
      </w:r>
    </w:p>
    <w:p w:rsidR="00DF576A" w:rsidRDefault="00DF576A" w:rsidP="00DF576A">
      <w:r>
        <w:t>Иркутский тракт, 53/1</w:t>
      </w:r>
    </w:p>
    <w:p w:rsidR="00DF576A" w:rsidRDefault="00DF576A" w:rsidP="00DF576A">
      <w:r>
        <w:t>Иркутский тракт, 53а</w:t>
      </w:r>
    </w:p>
    <w:p w:rsidR="00DF576A" w:rsidRDefault="00DF576A" w:rsidP="00DF576A">
      <w:r>
        <w:t>Иркутский тракт, 53б</w:t>
      </w:r>
    </w:p>
    <w:p w:rsidR="00DF576A" w:rsidRDefault="00DF576A" w:rsidP="00DF576A">
      <w:r>
        <w:t>Иркутский тракт, 53в</w:t>
      </w:r>
    </w:p>
    <w:p w:rsidR="00DF576A" w:rsidRDefault="00DF576A" w:rsidP="00DF576A">
      <w:r>
        <w:t>Иркутский тракт, 55</w:t>
      </w:r>
    </w:p>
    <w:p w:rsidR="00DF576A" w:rsidRDefault="00DF576A" w:rsidP="00DF576A">
      <w:r>
        <w:t>Иркутский тракт, 56</w:t>
      </w:r>
    </w:p>
    <w:p w:rsidR="00DF576A" w:rsidRDefault="00DF576A" w:rsidP="00DF576A">
      <w:r>
        <w:t>Иркутский тракт, 56</w:t>
      </w:r>
    </w:p>
    <w:p w:rsidR="00DF576A" w:rsidRDefault="00DF576A" w:rsidP="00DF576A">
      <w:r>
        <w:t>Иркутский тракт, 57</w:t>
      </w:r>
    </w:p>
    <w:p w:rsidR="00DF576A" w:rsidRDefault="00DF576A" w:rsidP="00DF576A">
      <w:r>
        <w:t>Иркутский тракт, 58</w:t>
      </w:r>
    </w:p>
    <w:p w:rsidR="00DF576A" w:rsidRDefault="00DF576A" w:rsidP="00DF576A">
      <w:r>
        <w:t>Иркутский тракт, 59</w:t>
      </w:r>
    </w:p>
    <w:p w:rsidR="00DF576A" w:rsidRDefault="00DF576A" w:rsidP="00DF576A">
      <w:r>
        <w:t>Иркутский тракт, 59 стр.2</w:t>
      </w:r>
    </w:p>
    <w:p w:rsidR="00DF576A" w:rsidRDefault="00DF576A" w:rsidP="00DF576A">
      <w:r>
        <w:t>Иркутский тракт, 61</w:t>
      </w:r>
    </w:p>
    <w:p w:rsidR="00DF576A" w:rsidRDefault="00DF576A" w:rsidP="00DF576A">
      <w:r>
        <w:t>Иркутский тракт, 61</w:t>
      </w:r>
    </w:p>
    <w:p w:rsidR="00DF576A" w:rsidRDefault="00DF576A" w:rsidP="00DF576A">
      <w:r>
        <w:t>Иркутский тракт, 61</w:t>
      </w:r>
    </w:p>
    <w:p w:rsidR="00DF576A" w:rsidRDefault="00DF576A" w:rsidP="00DF576A">
      <w:r>
        <w:t>Иркутский тракт, 61</w:t>
      </w:r>
    </w:p>
    <w:p w:rsidR="00DF576A" w:rsidRDefault="00DF576A" w:rsidP="00DF576A">
      <w:r>
        <w:t>Иркутский тракт, 61</w:t>
      </w:r>
    </w:p>
    <w:p w:rsidR="00DF576A" w:rsidRDefault="00DF576A" w:rsidP="00DF576A">
      <w:r>
        <w:t>Иркутский тракт, 61/1</w:t>
      </w:r>
    </w:p>
    <w:p w:rsidR="00DF576A" w:rsidRDefault="00DF576A" w:rsidP="00DF576A">
      <w:r>
        <w:t>Иркутский тракт, 65 стр. 14</w:t>
      </w:r>
    </w:p>
    <w:p w:rsidR="00DF576A" w:rsidRDefault="00DF576A" w:rsidP="00DF576A">
      <w:r>
        <w:t>Иркутский тракт, 65 стр.2</w:t>
      </w:r>
    </w:p>
    <w:p w:rsidR="00DF576A" w:rsidRDefault="00DF576A" w:rsidP="00DF576A">
      <w:r>
        <w:t>Иркутский тракт, 65/1</w:t>
      </w:r>
    </w:p>
    <w:p w:rsidR="00DF576A" w:rsidRDefault="00DF576A" w:rsidP="00DF576A">
      <w:r>
        <w:t>Иркутский тракт, 66</w:t>
      </w:r>
    </w:p>
    <w:p w:rsidR="00DF576A" w:rsidRDefault="00DF576A" w:rsidP="00DF576A">
      <w:r>
        <w:t>Иркутский тракт, 68</w:t>
      </w:r>
    </w:p>
    <w:p w:rsidR="00DF576A" w:rsidRDefault="00DF576A" w:rsidP="00DF576A">
      <w:r>
        <w:t>Иркутский тракт, 69</w:t>
      </w:r>
    </w:p>
    <w:p w:rsidR="00DF576A" w:rsidRDefault="00DF576A" w:rsidP="00DF576A">
      <w:r>
        <w:t>Иркутский тракт, 70</w:t>
      </w:r>
    </w:p>
    <w:p w:rsidR="00DF576A" w:rsidRDefault="00DF576A" w:rsidP="00DF576A">
      <w:r>
        <w:t>Иркутский тракт, 71</w:t>
      </w:r>
    </w:p>
    <w:p w:rsidR="00DF576A" w:rsidRDefault="00DF576A" w:rsidP="00DF576A">
      <w:r>
        <w:t>Иркутский тракт, 71г</w:t>
      </w:r>
    </w:p>
    <w:p w:rsidR="00DF576A" w:rsidRDefault="00DF576A" w:rsidP="00DF576A">
      <w:r>
        <w:t>Иркутский тракт, 71д</w:t>
      </w:r>
    </w:p>
    <w:p w:rsidR="00DF576A" w:rsidRDefault="00DF576A" w:rsidP="00DF576A">
      <w:r>
        <w:t>Иркутский тракт, 72а</w:t>
      </w:r>
    </w:p>
    <w:p w:rsidR="00DF576A" w:rsidRDefault="00DF576A" w:rsidP="00DF576A">
      <w:r>
        <w:t>Иркутский тракт, 73</w:t>
      </w:r>
    </w:p>
    <w:p w:rsidR="00DF576A" w:rsidRDefault="00DF576A" w:rsidP="00DF576A">
      <w:r>
        <w:t>Иркутский тракт, 74</w:t>
      </w:r>
    </w:p>
    <w:p w:rsidR="00DF576A" w:rsidRDefault="00DF576A" w:rsidP="00DF576A">
      <w:r>
        <w:t>Иркутский тракт, 75</w:t>
      </w:r>
    </w:p>
    <w:p w:rsidR="00DF576A" w:rsidRDefault="00DF576A" w:rsidP="00DF576A">
      <w:r>
        <w:t>Иркутский тракт, 75а</w:t>
      </w:r>
    </w:p>
    <w:p w:rsidR="00DF576A" w:rsidRDefault="00DF576A" w:rsidP="00DF576A">
      <w:r>
        <w:t>Иркутский тракт, 76</w:t>
      </w:r>
    </w:p>
    <w:p w:rsidR="00DF576A" w:rsidRDefault="00DF576A" w:rsidP="00DF576A">
      <w:r>
        <w:t>Иркутский тракт, 76Б</w:t>
      </w:r>
    </w:p>
    <w:p w:rsidR="00DF576A" w:rsidRDefault="00DF576A" w:rsidP="00DF576A">
      <w:r>
        <w:t>Иркутский тракт, 77</w:t>
      </w:r>
    </w:p>
    <w:p w:rsidR="00DF576A" w:rsidRDefault="00DF576A" w:rsidP="00DF576A">
      <w:r>
        <w:t>Иркутский тракт, 78</w:t>
      </w:r>
    </w:p>
    <w:p w:rsidR="00DF576A" w:rsidRDefault="00DF576A" w:rsidP="00DF576A">
      <w:r>
        <w:t>Иркутский тракт, 78/1</w:t>
      </w:r>
    </w:p>
    <w:p w:rsidR="00DF576A" w:rsidRDefault="00DF576A" w:rsidP="00DF576A">
      <w:r>
        <w:t>Иркутский тракт, 78/2</w:t>
      </w:r>
    </w:p>
    <w:p w:rsidR="00DF576A" w:rsidRDefault="00DF576A" w:rsidP="00DF576A">
      <w:r>
        <w:t>Иркутский тракт, 78/3</w:t>
      </w:r>
    </w:p>
    <w:p w:rsidR="00DF576A" w:rsidRDefault="00DF576A" w:rsidP="00DF576A">
      <w:r>
        <w:t>Иркутский тракт, 78/6</w:t>
      </w:r>
    </w:p>
    <w:p w:rsidR="00DF576A" w:rsidRDefault="00DF576A" w:rsidP="00DF576A">
      <w:r>
        <w:t>Иркутский тракт, 78а</w:t>
      </w:r>
    </w:p>
    <w:p w:rsidR="00DF576A" w:rsidRDefault="00DF576A" w:rsidP="00DF576A">
      <w:r>
        <w:t>Иркутский тракт, 79</w:t>
      </w:r>
    </w:p>
    <w:p w:rsidR="00DF576A" w:rsidRDefault="00DF576A" w:rsidP="00DF576A">
      <w:r>
        <w:t>Иркутский тракт, 79/1</w:t>
      </w:r>
    </w:p>
    <w:p w:rsidR="00DF576A" w:rsidRDefault="00DF576A" w:rsidP="00DF576A">
      <w:r>
        <w:t>Иркутский тракт, 79/1 стр.1</w:t>
      </w:r>
    </w:p>
    <w:p w:rsidR="00DF576A" w:rsidRDefault="00DF576A" w:rsidP="00DF576A">
      <w:r>
        <w:t>Иркутский тракт, 79/3</w:t>
      </w:r>
    </w:p>
    <w:p w:rsidR="00DF576A" w:rsidRDefault="00DF576A" w:rsidP="00DF576A">
      <w:r>
        <w:t>Иркутский тракт, 79/3 стр.4</w:t>
      </w:r>
    </w:p>
    <w:p w:rsidR="00DF576A" w:rsidRDefault="00DF576A" w:rsidP="00DF576A">
      <w:r>
        <w:t>Иркутский тракт, 79/3 стр.5</w:t>
      </w:r>
    </w:p>
    <w:p w:rsidR="00DF576A" w:rsidRDefault="00DF576A" w:rsidP="00DF576A">
      <w:r>
        <w:t>Иркутский тракт, 80</w:t>
      </w:r>
    </w:p>
    <w:p w:rsidR="00DF576A" w:rsidRDefault="00DF576A" w:rsidP="00DF576A">
      <w:r>
        <w:t>Иркутский тракт, 80/1</w:t>
      </w:r>
    </w:p>
    <w:p w:rsidR="00DF576A" w:rsidRDefault="00DF576A" w:rsidP="00DF576A">
      <w:r>
        <w:t>Иркутский тракт, 80/2</w:t>
      </w:r>
    </w:p>
    <w:p w:rsidR="00DF576A" w:rsidRDefault="00DF576A" w:rsidP="00DF576A">
      <w:r>
        <w:t>Иркутский тракт, 81/1</w:t>
      </w:r>
    </w:p>
    <w:p w:rsidR="00DF576A" w:rsidRDefault="00DF576A" w:rsidP="00DF576A">
      <w:r>
        <w:t>Иркутский тракт, 82</w:t>
      </w:r>
    </w:p>
    <w:p w:rsidR="00DF576A" w:rsidRDefault="00DF576A" w:rsidP="00DF576A">
      <w:r>
        <w:t>Иркутский тракт, 83</w:t>
      </w:r>
    </w:p>
    <w:p w:rsidR="00DF576A" w:rsidRDefault="00DF576A" w:rsidP="00DF576A">
      <w:r>
        <w:t xml:space="preserve">Иркутский тракт, 83/2 </w:t>
      </w:r>
    </w:p>
    <w:p w:rsidR="00DF576A" w:rsidRDefault="00DF576A" w:rsidP="00DF576A">
      <w:r>
        <w:t>Иркутский тракт, 83в</w:t>
      </w:r>
    </w:p>
    <w:p w:rsidR="00DF576A" w:rsidRDefault="00DF576A" w:rsidP="00DF576A">
      <w:r>
        <w:t>Иркутский тракт, 84</w:t>
      </w:r>
    </w:p>
    <w:p w:rsidR="00DF576A" w:rsidRDefault="00DF576A" w:rsidP="00DF576A">
      <w:r>
        <w:t>Иркутский тракт, 84а</w:t>
      </w:r>
    </w:p>
    <w:p w:rsidR="00DF576A" w:rsidRDefault="00DF576A" w:rsidP="00DF576A">
      <w:r>
        <w:t>Иркутский тракт, 85</w:t>
      </w:r>
    </w:p>
    <w:p w:rsidR="00DF576A" w:rsidRDefault="00DF576A" w:rsidP="00DF576A">
      <w:r>
        <w:t>Иркутский тракт, 85</w:t>
      </w:r>
    </w:p>
    <w:p w:rsidR="00DF576A" w:rsidRDefault="00DF576A" w:rsidP="00DF576A">
      <w:r>
        <w:t>Иркутский тракт, 85/4</w:t>
      </w:r>
    </w:p>
    <w:p w:rsidR="00DF576A" w:rsidRDefault="00DF576A" w:rsidP="00DF576A">
      <w:r>
        <w:t>Иркутский тракт, 85а</w:t>
      </w:r>
    </w:p>
    <w:p w:rsidR="00DF576A" w:rsidRDefault="00DF576A" w:rsidP="00DF576A">
      <w:r>
        <w:t>Иркутский тракт, 85б</w:t>
      </w:r>
    </w:p>
    <w:p w:rsidR="00DF576A" w:rsidRDefault="00DF576A" w:rsidP="00DF576A">
      <w:r>
        <w:t>Иркутский тракт, 86</w:t>
      </w:r>
    </w:p>
    <w:p w:rsidR="00DF576A" w:rsidRDefault="00DF576A" w:rsidP="00DF576A">
      <w:r>
        <w:t>Иркутский тракт, 86/1</w:t>
      </w:r>
    </w:p>
    <w:p w:rsidR="00DF576A" w:rsidRDefault="00DF576A" w:rsidP="00DF576A">
      <w:r>
        <w:t>Иркутский тракт, 86а</w:t>
      </w:r>
    </w:p>
    <w:p w:rsidR="00DF576A" w:rsidRDefault="00DF576A" w:rsidP="00DF576A">
      <w:r>
        <w:t>Иркутский тракт, 86б</w:t>
      </w:r>
    </w:p>
    <w:p w:rsidR="00DF576A" w:rsidRDefault="00DF576A" w:rsidP="00DF576A">
      <w:r>
        <w:t>Иркутский тракт, 88а</w:t>
      </w:r>
    </w:p>
    <w:p w:rsidR="00DF576A" w:rsidRDefault="00DF576A" w:rsidP="00DF576A">
      <w:r>
        <w:t>Иркутский тракт, 89</w:t>
      </w:r>
    </w:p>
    <w:p w:rsidR="00DF576A" w:rsidRDefault="00DF576A" w:rsidP="00DF576A">
      <w:r>
        <w:t>Иркутский тракт, 89</w:t>
      </w:r>
    </w:p>
    <w:p w:rsidR="00DF576A" w:rsidRDefault="00DF576A" w:rsidP="00DF576A">
      <w:r>
        <w:t>Иркутский тракт, 91</w:t>
      </w:r>
    </w:p>
    <w:p w:rsidR="00DF576A" w:rsidRDefault="00DF576A" w:rsidP="00DF576A">
      <w:r>
        <w:t>Иркутский тракт, 91/2</w:t>
      </w:r>
    </w:p>
    <w:p w:rsidR="00DF576A" w:rsidRDefault="00DF576A" w:rsidP="00DF576A">
      <w:r>
        <w:t>Иркутский тракт, 92</w:t>
      </w:r>
    </w:p>
    <w:p w:rsidR="00DF576A" w:rsidRDefault="00DF576A" w:rsidP="00DF576A">
      <w:r>
        <w:t>Иркутский тракт, 94</w:t>
      </w:r>
    </w:p>
    <w:p w:rsidR="00DF576A" w:rsidRDefault="00DF576A" w:rsidP="00DF576A">
      <w:r>
        <w:t>Иркутский тракт, 96</w:t>
      </w:r>
    </w:p>
    <w:p w:rsidR="00DF576A" w:rsidRDefault="00DF576A" w:rsidP="00DF576A">
      <w:r>
        <w:t>Иркутский тракт, 98</w:t>
      </w:r>
    </w:p>
    <w:p w:rsidR="00DF576A" w:rsidRDefault="00DF576A" w:rsidP="00DF576A">
      <w:r>
        <w:t>Иркутский тракт, 100</w:t>
      </w:r>
    </w:p>
    <w:p w:rsidR="00DF576A" w:rsidRDefault="00DF576A" w:rsidP="00DF576A">
      <w:r>
        <w:t>Иркутский тракт, 101а</w:t>
      </w:r>
    </w:p>
    <w:p w:rsidR="00DF576A" w:rsidRDefault="00DF576A" w:rsidP="00DF576A">
      <w:r>
        <w:t>Иркутский тракт, 101б</w:t>
      </w:r>
    </w:p>
    <w:p w:rsidR="00DF576A" w:rsidRDefault="00DF576A" w:rsidP="00DF576A">
      <w:r>
        <w:t>Иркутский тракт, 102</w:t>
      </w:r>
    </w:p>
    <w:p w:rsidR="00DF576A" w:rsidRDefault="00DF576A" w:rsidP="00DF576A">
      <w:r>
        <w:t>Иркутский тракт, 104</w:t>
      </w:r>
    </w:p>
    <w:p w:rsidR="00DF576A" w:rsidRDefault="00DF576A" w:rsidP="00DF576A">
      <w:r>
        <w:t>Иркутский тракт, 104а</w:t>
      </w:r>
    </w:p>
    <w:p w:rsidR="00DF576A" w:rsidRDefault="00DF576A" w:rsidP="00DF576A">
      <w:r>
        <w:t>Иркутский тракт, 105</w:t>
      </w:r>
    </w:p>
    <w:p w:rsidR="00DF576A" w:rsidRDefault="00DF576A" w:rsidP="00DF576A">
      <w:r>
        <w:t>Иркутский тракт, 106</w:t>
      </w:r>
    </w:p>
    <w:p w:rsidR="00DF576A" w:rsidRDefault="00DF576A" w:rsidP="00DF576A">
      <w:r>
        <w:t>Иркутский тракт, 106/1</w:t>
      </w:r>
    </w:p>
    <w:p w:rsidR="00DF576A" w:rsidRDefault="00DF576A" w:rsidP="00DF576A">
      <w:r>
        <w:t>Иркутский тракт, 108</w:t>
      </w:r>
    </w:p>
    <w:p w:rsidR="00DF576A" w:rsidRDefault="00DF576A" w:rsidP="00DF576A">
      <w:r>
        <w:t>Иркутский тракт, 108/1</w:t>
      </w:r>
    </w:p>
    <w:p w:rsidR="00DF576A" w:rsidRDefault="00DF576A" w:rsidP="00DF576A">
      <w:r>
        <w:t>Иркутский тракт, 110</w:t>
      </w:r>
    </w:p>
    <w:p w:rsidR="00DF576A" w:rsidRDefault="00DF576A" w:rsidP="00DF576A">
      <w:r>
        <w:t>Иркутский тракт, 110а</w:t>
      </w:r>
    </w:p>
    <w:p w:rsidR="00DF576A" w:rsidRDefault="00DF576A" w:rsidP="00DF576A">
      <w:r>
        <w:t>Иркутский тракт, 112</w:t>
      </w:r>
    </w:p>
    <w:p w:rsidR="00DF576A" w:rsidRDefault="00DF576A" w:rsidP="00DF576A">
      <w:r>
        <w:t>Иркутский тракт, 112д</w:t>
      </w:r>
    </w:p>
    <w:p w:rsidR="00DF576A" w:rsidRDefault="00DF576A" w:rsidP="00DF576A">
      <w:r>
        <w:t>Иркутский тракт, 114</w:t>
      </w:r>
    </w:p>
    <w:p w:rsidR="00DF576A" w:rsidRDefault="00DF576A" w:rsidP="00DF576A">
      <w:r>
        <w:t>Иркутский тракт, 114/1</w:t>
      </w:r>
    </w:p>
    <w:p w:rsidR="00DF576A" w:rsidRDefault="00DF576A" w:rsidP="00DF576A">
      <w:r>
        <w:t>Иркутский тракт, 114/1</w:t>
      </w:r>
    </w:p>
    <w:p w:rsidR="00DF576A" w:rsidRDefault="00DF576A" w:rsidP="00DF576A">
      <w:r>
        <w:t>Иркутский тракт, 116</w:t>
      </w:r>
    </w:p>
    <w:p w:rsidR="00DF576A" w:rsidRDefault="00DF576A" w:rsidP="00DF576A">
      <w:r>
        <w:t>Иркутский тракт, 116</w:t>
      </w:r>
    </w:p>
    <w:p w:rsidR="00DF576A" w:rsidRDefault="00DF576A" w:rsidP="00DF576A">
      <w:r>
        <w:t>Иркутский тракт, 116/1</w:t>
      </w:r>
    </w:p>
    <w:p w:rsidR="00DF576A" w:rsidRDefault="00DF576A" w:rsidP="00DF576A">
      <w:r>
        <w:t>Иркутский тракт, 116/2</w:t>
      </w:r>
    </w:p>
    <w:p w:rsidR="00DF576A" w:rsidRDefault="00DF576A" w:rsidP="00DF576A">
      <w:r>
        <w:t>Иркутский тракт, 116а</w:t>
      </w:r>
    </w:p>
    <w:p w:rsidR="00DF576A" w:rsidRDefault="00DF576A" w:rsidP="00DF576A">
      <w:r>
        <w:t>Иркутский тракт, 116в</w:t>
      </w:r>
    </w:p>
    <w:p w:rsidR="00DF576A" w:rsidRDefault="00DF576A" w:rsidP="00DF576A">
      <w:r>
        <w:t>Иркутский тракт, 118</w:t>
      </w:r>
    </w:p>
    <w:p w:rsidR="00DF576A" w:rsidRDefault="00DF576A" w:rsidP="00DF576A">
      <w:r>
        <w:t>Иркутский тракт, 118/1</w:t>
      </w:r>
    </w:p>
    <w:p w:rsidR="00DF576A" w:rsidRDefault="00DF576A" w:rsidP="00DF576A">
      <w:r>
        <w:t>Иркутский тракт, 118/2</w:t>
      </w:r>
    </w:p>
    <w:p w:rsidR="00DF576A" w:rsidRDefault="00DF576A" w:rsidP="00DF576A">
      <w:r>
        <w:t>Иркутский тракт, 118/3</w:t>
      </w:r>
    </w:p>
    <w:p w:rsidR="00DF576A" w:rsidRDefault="00DF576A" w:rsidP="00DF576A">
      <w:r>
        <w:t>Иркутский тракт, 120</w:t>
      </w:r>
    </w:p>
    <w:p w:rsidR="00DF576A" w:rsidRDefault="00DF576A" w:rsidP="00DF576A">
      <w:r>
        <w:t>Иркутский тракт, 122</w:t>
      </w:r>
    </w:p>
    <w:p w:rsidR="00DF576A" w:rsidRDefault="00DF576A" w:rsidP="00DF576A">
      <w:r>
        <w:t>Иркутский тракт, 122/1</w:t>
      </w:r>
    </w:p>
    <w:p w:rsidR="00DF576A" w:rsidRDefault="00DF576A" w:rsidP="00DF576A">
      <w:r>
        <w:t>Иркутский тракт, 122/1 стр.2</w:t>
      </w:r>
    </w:p>
    <w:p w:rsidR="00DF576A" w:rsidRDefault="00DF576A" w:rsidP="00DF576A">
      <w:r>
        <w:t>Иркутский тракт, 122/1 стр.4</w:t>
      </w:r>
    </w:p>
    <w:p w:rsidR="00DF576A" w:rsidRDefault="00DF576A" w:rsidP="00DF576A">
      <w:r>
        <w:t>Иркутский тракт, 124</w:t>
      </w:r>
    </w:p>
    <w:p w:rsidR="00DF576A" w:rsidRDefault="00DF576A" w:rsidP="00DF576A">
      <w:r>
        <w:t>Иркутский тракт, 126</w:t>
      </w:r>
    </w:p>
    <w:p w:rsidR="00DF576A" w:rsidRDefault="00DF576A" w:rsidP="00DF576A">
      <w:r>
        <w:t>Иркутский тракт, 126/2</w:t>
      </w:r>
    </w:p>
    <w:p w:rsidR="00DF576A" w:rsidRDefault="00DF576A" w:rsidP="00DF576A">
      <w:r>
        <w:t>Иркутский тракт, 128</w:t>
      </w:r>
    </w:p>
    <w:p w:rsidR="00DF576A" w:rsidRDefault="00DF576A" w:rsidP="00DF576A">
      <w:r>
        <w:t>Иркутский тракт, 128а</w:t>
      </w:r>
    </w:p>
    <w:p w:rsidR="00DF576A" w:rsidRDefault="00DF576A" w:rsidP="00DF576A">
      <w:r>
        <w:t>Иркутский тракт, 132а</w:t>
      </w:r>
    </w:p>
    <w:p w:rsidR="00DF576A" w:rsidRDefault="00DF576A" w:rsidP="00DF576A">
      <w:r>
        <w:t>Иркутский тракт, 134</w:t>
      </w:r>
    </w:p>
    <w:p w:rsidR="00DF576A" w:rsidRDefault="00DF576A" w:rsidP="00DF576A">
      <w:r>
        <w:t>Иркутский тракт, 136</w:t>
      </w:r>
    </w:p>
    <w:p w:rsidR="00DF576A" w:rsidRDefault="00DF576A" w:rsidP="00DF576A">
      <w:r>
        <w:t>Иркутский тракт, 138</w:t>
      </w:r>
    </w:p>
    <w:p w:rsidR="00DF576A" w:rsidRDefault="00DF576A" w:rsidP="00DF576A">
      <w:r>
        <w:t>Иркутский тракт, 140</w:t>
      </w:r>
    </w:p>
    <w:p w:rsidR="00DF576A" w:rsidRDefault="00DF576A" w:rsidP="00DF576A">
      <w:r>
        <w:t>Иркутский тракт, 140/1</w:t>
      </w:r>
    </w:p>
    <w:p w:rsidR="00DF576A" w:rsidRDefault="00DF576A" w:rsidP="00DF576A">
      <w:r>
        <w:t>Иркутский тракт, 140/2</w:t>
      </w:r>
    </w:p>
    <w:p w:rsidR="00DF576A" w:rsidRDefault="00DF576A" w:rsidP="00DF576A">
      <w:r>
        <w:t>Иркутский тракт, 142</w:t>
      </w:r>
    </w:p>
    <w:p w:rsidR="00DF576A" w:rsidRDefault="00DF576A" w:rsidP="00DF576A">
      <w:r>
        <w:t>Иркутский тракт, 142/2</w:t>
      </w:r>
    </w:p>
    <w:p w:rsidR="00DF576A" w:rsidRDefault="00DF576A" w:rsidP="00DF576A">
      <w:r>
        <w:t xml:space="preserve">Иркутский тракт, 142/3 </w:t>
      </w:r>
    </w:p>
    <w:p w:rsidR="00DF576A" w:rsidRDefault="00DF576A" w:rsidP="00DF576A">
      <w:r>
        <w:t>Иркутский тракт, 144</w:t>
      </w:r>
    </w:p>
    <w:p w:rsidR="00DF576A" w:rsidRDefault="00DF576A" w:rsidP="00DF576A">
      <w:r>
        <w:t>Иркутский тракт, 146</w:t>
      </w:r>
    </w:p>
    <w:p w:rsidR="00DF576A" w:rsidRDefault="00DF576A" w:rsidP="00DF576A">
      <w:r>
        <w:t>Иркутский тракт, 146/1</w:t>
      </w:r>
    </w:p>
    <w:p w:rsidR="00DF576A" w:rsidRDefault="00DF576A" w:rsidP="00DF576A">
      <w:r>
        <w:t>Иркутский тракт, 148</w:t>
      </w:r>
    </w:p>
    <w:p w:rsidR="00DF576A" w:rsidRDefault="00DF576A" w:rsidP="00DF576A">
      <w:r>
        <w:t>Иркутский тракт, 150</w:t>
      </w:r>
    </w:p>
    <w:p w:rsidR="00DF576A" w:rsidRDefault="00DF576A" w:rsidP="00DF576A">
      <w:r>
        <w:t>Иркутский тракт, 152</w:t>
      </w:r>
    </w:p>
    <w:p w:rsidR="00DF576A" w:rsidRDefault="00DF576A" w:rsidP="00DF576A">
      <w:r>
        <w:t>Иркутский тракт, 154</w:t>
      </w:r>
    </w:p>
    <w:p w:rsidR="00DF576A" w:rsidRDefault="00DF576A" w:rsidP="00DF576A">
      <w:r>
        <w:t>Иркутский тракт, 156</w:t>
      </w:r>
    </w:p>
    <w:p w:rsidR="00DF576A" w:rsidRDefault="00DF576A" w:rsidP="00DF576A">
      <w:r>
        <w:t>Иркутский тракт, 158б</w:t>
      </w:r>
    </w:p>
    <w:p w:rsidR="00DF576A" w:rsidRDefault="00DF576A" w:rsidP="00DF576A">
      <w:r>
        <w:t>Иркутский тракт, 158б</w:t>
      </w:r>
    </w:p>
    <w:p w:rsidR="00DF576A" w:rsidRDefault="00DF576A" w:rsidP="00DF576A">
      <w:r>
        <w:t>Иркутский тракт, 158г</w:t>
      </w:r>
    </w:p>
    <w:p w:rsidR="00DF576A" w:rsidRDefault="00DF576A" w:rsidP="00DF576A">
      <w:r>
        <w:t>Иркутский тракт, 160</w:t>
      </w:r>
    </w:p>
    <w:p w:rsidR="00DF576A" w:rsidRDefault="00DF576A" w:rsidP="00DF576A">
      <w:r>
        <w:t>Иркутский тракт, 162</w:t>
      </w:r>
    </w:p>
    <w:p w:rsidR="00DF576A" w:rsidRDefault="00DF576A" w:rsidP="00DF576A">
      <w:r>
        <w:t>Иркутский тракт, 162/1</w:t>
      </w:r>
    </w:p>
    <w:p w:rsidR="00DF576A" w:rsidRDefault="00DF576A" w:rsidP="00DF576A">
      <w:r>
        <w:t>Иркутский тракт, 162г</w:t>
      </w:r>
    </w:p>
    <w:p w:rsidR="00DF576A" w:rsidRDefault="00DF576A" w:rsidP="00DF576A">
      <w:r>
        <w:t>Иркутский тракт, 164</w:t>
      </w:r>
    </w:p>
    <w:p w:rsidR="00DF576A" w:rsidRDefault="00DF576A" w:rsidP="00DF576A">
      <w:r>
        <w:t>Иркутский тракт, 166</w:t>
      </w:r>
    </w:p>
    <w:p w:rsidR="00DF576A" w:rsidRDefault="00DF576A" w:rsidP="00DF576A">
      <w:r>
        <w:t>Иркутский тракт, 167</w:t>
      </w:r>
    </w:p>
    <w:p w:rsidR="00DF576A" w:rsidRDefault="00DF576A" w:rsidP="00DF576A">
      <w:r>
        <w:t>Иркутский тракт, 168</w:t>
      </w:r>
    </w:p>
    <w:p w:rsidR="00DF576A" w:rsidRDefault="00DF576A" w:rsidP="00DF576A">
      <w:r>
        <w:t>Иркутский тракт, 170</w:t>
      </w:r>
    </w:p>
    <w:p w:rsidR="00DF576A" w:rsidRDefault="00DF576A" w:rsidP="00DF576A">
      <w:r>
        <w:t>Иркутский тракт, 170а</w:t>
      </w:r>
    </w:p>
    <w:p w:rsidR="00DF576A" w:rsidRDefault="00DF576A" w:rsidP="00DF576A">
      <w:r>
        <w:t>Иркутский тракт, 170б</w:t>
      </w:r>
    </w:p>
    <w:p w:rsidR="00DF576A" w:rsidRDefault="00DF576A" w:rsidP="00DF576A">
      <w:r>
        <w:t>Иркутский тракт, 172</w:t>
      </w:r>
    </w:p>
    <w:p w:rsidR="00DF576A" w:rsidRDefault="00DF576A" w:rsidP="00DF576A">
      <w:r>
        <w:t>Иркутский тракт, 173</w:t>
      </w:r>
    </w:p>
    <w:p w:rsidR="00DF576A" w:rsidRDefault="00DF576A" w:rsidP="00DF576A">
      <w:r>
        <w:t>Иркутский тракт, 174</w:t>
      </w:r>
    </w:p>
    <w:p w:rsidR="00DF576A" w:rsidRDefault="00DF576A" w:rsidP="00DF576A">
      <w:r>
        <w:t>Иркутский тракт, 174/2</w:t>
      </w:r>
    </w:p>
    <w:p w:rsidR="00DF576A" w:rsidRDefault="00DF576A" w:rsidP="00DF576A">
      <w:r>
        <w:t>Иркутский тракт, 174/2</w:t>
      </w:r>
    </w:p>
    <w:p w:rsidR="00DF576A" w:rsidRDefault="00DF576A" w:rsidP="00DF576A">
      <w:r>
        <w:t>Иркутский тракт, 175</w:t>
      </w:r>
    </w:p>
    <w:p w:rsidR="00DF576A" w:rsidRDefault="00DF576A" w:rsidP="00DF576A">
      <w:r>
        <w:t>Иркутский тракт, 175/3</w:t>
      </w:r>
    </w:p>
    <w:p w:rsidR="00DF576A" w:rsidRDefault="00DF576A" w:rsidP="00DF576A">
      <w:r>
        <w:t>Иркутский тракт, 175а</w:t>
      </w:r>
    </w:p>
    <w:p w:rsidR="00DF576A" w:rsidRDefault="00DF576A" w:rsidP="00DF576A">
      <w:r>
        <w:t>Иркутский тракт, 176</w:t>
      </w:r>
    </w:p>
    <w:p w:rsidR="00DF576A" w:rsidRDefault="00DF576A" w:rsidP="00DF576A">
      <w:r>
        <w:t>Иркутский тракт, 177</w:t>
      </w:r>
    </w:p>
    <w:p w:rsidR="00DF576A" w:rsidRDefault="00DF576A" w:rsidP="00DF576A">
      <w:r>
        <w:t>Иркутский тракт, 177б</w:t>
      </w:r>
    </w:p>
    <w:p w:rsidR="00DF576A" w:rsidRDefault="00DF576A" w:rsidP="00DF576A">
      <w:r>
        <w:t>Иркутский тракт, 177г</w:t>
      </w:r>
    </w:p>
    <w:p w:rsidR="00DF576A" w:rsidRDefault="00DF576A" w:rsidP="00DF576A">
      <w:r>
        <w:t>Иркутский тракт, 178</w:t>
      </w:r>
    </w:p>
    <w:p w:rsidR="00DF576A" w:rsidRDefault="00DF576A" w:rsidP="00DF576A">
      <w:r>
        <w:t>Иркутский тракт, 179/1</w:t>
      </w:r>
    </w:p>
    <w:p w:rsidR="00DF576A" w:rsidRDefault="00DF576A" w:rsidP="00DF576A">
      <w:r>
        <w:t>Иркутский тракт, 179/2</w:t>
      </w:r>
    </w:p>
    <w:p w:rsidR="00DF576A" w:rsidRDefault="00DF576A" w:rsidP="00DF576A">
      <w:r>
        <w:t>Иркутский тракт, 179/3</w:t>
      </w:r>
    </w:p>
    <w:p w:rsidR="00DF576A" w:rsidRDefault="00DF576A" w:rsidP="00DF576A">
      <w:r>
        <w:t>Иркутский тракт, 179а</w:t>
      </w:r>
    </w:p>
    <w:p w:rsidR="00DF576A" w:rsidRDefault="00DF576A" w:rsidP="00DF576A">
      <w:r>
        <w:t>Иркутский тракт, 180</w:t>
      </w:r>
    </w:p>
    <w:p w:rsidR="00DF576A" w:rsidRDefault="00DF576A" w:rsidP="00DF576A">
      <w:r>
        <w:t>Иркутский тракт, 181</w:t>
      </w:r>
    </w:p>
    <w:p w:rsidR="00DF576A" w:rsidRDefault="00DF576A" w:rsidP="00DF576A">
      <w:r>
        <w:t>Иркутский тракт, 181</w:t>
      </w:r>
    </w:p>
    <w:p w:rsidR="00DF576A" w:rsidRDefault="00DF576A" w:rsidP="00DF576A">
      <w:r>
        <w:t>Иркутский тракт, 181</w:t>
      </w:r>
    </w:p>
    <w:p w:rsidR="00DF576A" w:rsidRDefault="00DF576A" w:rsidP="00DF576A">
      <w:r>
        <w:t>Иркутский тракт, 181 стр.8</w:t>
      </w:r>
    </w:p>
    <w:p w:rsidR="00DF576A" w:rsidRDefault="00DF576A" w:rsidP="00DF576A">
      <w:r>
        <w:t>Иркутский тракт, 182</w:t>
      </w:r>
    </w:p>
    <w:p w:rsidR="00DF576A" w:rsidRDefault="00DF576A" w:rsidP="00DF576A">
      <w:r>
        <w:t>Иркутский тракт, 183/1</w:t>
      </w:r>
    </w:p>
    <w:p w:rsidR="00DF576A" w:rsidRDefault="00DF576A" w:rsidP="00DF576A">
      <w:r>
        <w:t>Иркутский тракт, 183/2</w:t>
      </w:r>
    </w:p>
    <w:p w:rsidR="00DF576A" w:rsidRDefault="00DF576A" w:rsidP="00DF576A">
      <w:r>
        <w:t>Иркутский тракт, 183а</w:t>
      </w:r>
    </w:p>
    <w:p w:rsidR="00DF576A" w:rsidRDefault="00DF576A" w:rsidP="00DF576A">
      <w:r>
        <w:t>Иркутский тракт, 184</w:t>
      </w:r>
    </w:p>
    <w:p w:rsidR="00DF576A" w:rsidRDefault="00DF576A" w:rsidP="00DF576A">
      <w:r>
        <w:t>Иркутский тракт, 185</w:t>
      </w:r>
    </w:p>
    <w:p w:rsidR="00DF576A" w:rsidRDefault="00DF576A" w:rsidP="00DF576A">
      <w:r>
        <w:t>Иркутский тракт, 185/1</w:t>
      </w:r>
    </w:p>
    <w:p w:rsidR="00DF576A" w:rsidRDefault="00DF576A" w:rsidP="00DF576A">
      <w:r>
        <w:t>Иркутский тракт, 185/2</w:t>
      </w:r>
    </w:p>
    <w:p w:rsidR="00DF576A" w:rsidRDefault="00DF576A" w:rsidP="00DF576A">
      <w:r>
        <w:t>Иркутский тракт, 186</w:t>
      </w:r>
    </w:p>
    <w:p w:rsidR="00DF576A" w:rsidRDefault="00DF576A" w:rsidP="00DF576A">
      <w:r>
        <w:t>Иркутский тракт, 186а</w:t>
      </w:r>
    </w:p>
    <w:p w:rsidR="00DF576A" w:rsidRDefault="00DF576A" w:rsidP="00DF576A">
      <w:r>
        <w:t>Иркутский тракт, 188</w:t>
      </w:r>
    </w:p>
    <w:p w:rsidR="00DF576A" w:rsidRDefault="00DF576A" w:rsidP="00DF576A">
      <w:r>
        <w:t>Иркутский тракт, 188/1</w:t>
      </w:r>
    </w:p>
    <w:p w:rsidR="00DF576A" w:rsidRDefault="00DF576A" w:rsidP="00DF576A">
      <w:r>
        <w:t>Иркутский тракт, 190</w:t>
      </w:r>
    </w:p>
    <w:p w:rsidR="00DF576A" w:rsidRDefault="00DF576A" w:rsidP="00DF576A">
      <w:r>
        <w:t>Иркутский тракт, 191</w:t>
      </w:r>
    </w:p>
    <w:p w:rsidR="00DF576A" w:rsidRDefault="00DF576A" w:rsidP="00DF576A">
      <w:r>
        <w:t>Иркутский тракт, 192а</w:t>
      </w:r>
    </w:p>
    <w:p w:rsidR="00DF576A" w:rsidRDefault="00DF576A" w:rsidP="00DF576A">
      <w:r>
        <w:t>Иркутский тракт, 193</w:t>
      </w:r>
    </w:p>
    <w:p w:rsidR="00DF576A" w:rsidRDefault="00DF576A" w:rsidP="00DF576A">
      <w:r>
        <w:t>Иркутский тракт, 194</w:t>
      </w:r>
    </w:p>
    <w:p w:rsidR="00DF576A" w:rsidRDefault="00DF576A" w:rsidP="00DF576A">
      <w:r>
        <w:t>Иркутский тракт, 194/1</w:t>
      </w:r>
    </w:p>
    <w:p w:rsidR="00DF576A" w:rsidRDefault="00DF576A" w:rsidP="00DF576A">
      <w:r>
        <w:t>Иркутский тракт, 194а</w:t>
      </w:r>
    </w:p>
    <w:p w:rsidR="00DF576A" w:rsidRDefault="00DF576A" w:rsidP="00DF576A">
      <w:r>
        <w:t>Иркутский тракт, 194б</w:t>
      </w:r>
    </w:p>
    <w:p w:rsidR="00DF576A" w:rsidRDefault="00DF576A" w:rsidP="00DF576A">
      <w:r>
        <w:t>Иркутский тракт, 194в</w:t>
      </w:r>
    </w:p>
    <w:p w:rsidR="00DF576A" w:rsidRDefault="00DF576A" w:rsidP="00DF576A">
      <w:r>
        <w:t>Иркутский тракт, 194г</w:t>
      </w:r>
    </w:p>
    <w:p w:rsidR="00DF576A" w:rsidRDefault="00DF576A" w:rsidP="00DF576A">
      <w:r>
        <w:t>Иркутский тракт, 196</w:t>
      </w:r>
    </w:p>
    <w:p w:rsidR="00DF576A" w:rsidRDefault="00DF576A" w:rsidP="00DF576A">
      <w:r>
        <w:t>Иркутский тракт, 198</w:t>
      </w:r>
    </w:p>
    <w:p w:rsidR="00DF576A" w:rsidRDefault="00DF576A" w:rsidP="00DF576A">
      <w:r>
        <w:t>Иркутский тракт, 198/1</w:t>
      </w:r>
    </w:p>
    <w:p w:rsidR="00DF576A" w:rsidRDefault="00DF576A" w:rsidP="00DF576A">
      <w:r>
        <w:t>Иркутский тракт, 198/1</w:t>
      </w:r>
    </w:p>
    <w:p w:rsidR="00DF576A" w:rsidRDefault="00DF576A" w:rsidP="00DF576A">
      <w:r>
        <w:t>Иркутский тракт, 198/1 стр.2</w:t>
      </w:r>
    </w:p>
    <w:p w:rsidR="00DF576A" w:rsidRDefault="00DF576A" w:rsidP="00DF576A">
      <w:r>
        <w:t>Иркутский тракт, 198/1 стр.3</w:t>
      </w:r>
    </w:p>
    <w:p w:rsidR="00DF576A" w:rsidRDefault="00DF576A" w:rsidP="00DF576A">
      <w:r>
        <w:t>Иркутский тракт, 198/1 стр.4</w:t>
      </w:r>
    </w:p>
    <w:p w:rsidR="00DF576A" w:rsidRDefault="00DF576A" w:rsidP="00DF576A">
      <w:r>
        <w:t>Иркутский тракт, 198/1 стр.8</w:t>
      </w:r>
    </w:p>
    <w:p w:rsidR="00DF576A" w:rsidRDefault="00DF576A" w:rsidP="00DF576A">
      <w:r>
        <w:t>Иркутский тракт, 198/2</w:t>
      </w:r>
    </w:p>
    <w:p w:rsidR="00DF576A" w:rsidRDefault="00DF576A" w:rsidP="00DF576A">
      <w:r>
        <w:t>Иркутский тракт, 198/5</w:t>
      </w:r>
    </w:p>
    <w:p w:rsidR="00DF576A" w:rsidRDefault="00DF576A" w:rsidP="00DF576A">
      <w:r>
        <w:t>Иркутский тракт, 200</w:t>
      </w:r>
    </w:p>
    <w:p w:rsidR="00DF576A" w:rsidRDefault="00DF576A" w:rsidP="00DF576A">
      <w:r>
        <w:t>Иркутский тракт, 200/1</w:t>
      </w:r>
    </w:p>
    <w:p w:rsidR="00DF576A" w:rsidRDefault="00DF576A" w:rsidP="00DF576A">
      <w:r>
        <w:t>Иркутский тракт, 202</w:t>
      </w:r>
    </w:p>
    <w:p w:rsidR="00DF576A" w:rsidRDefault="00DF576A" w:rsidP="00DF576A">
      <w:r>
        <w:t>Иркутский тракт, 202/1</w:t>
      </w:r>
    </w:p>
    <w:p w:rsidR="00DF576A" w:rsidRDefault="00DF576A" w:rsidP="00DF576A">
      <w:r>
        <w:t>Иркутский тракт, 202/2</w:t>
      </w:r>
    </w:p>
    <w:p w:rsidR="00DF576A" w:rsidRDefault="00DF576A" w:rsidP="00DF576A">
      <w:r>
        <w:t>Иркутский тракт, 204</w:t>
      </w:r>
    </w:p>
    <w:p w:rsidR="00DF576A" w:rsidRDefault="00DF576A" w:rsidP="00DF576A">
      <w:r>
        <w:t>Иркутский тракт, 204</w:t>
      </w:r>
    </w:p>
    <w:p w:rsidR="00DF576A" w:rsidRDefault="00DF576A" w:rsidP="00DF576A">
      <w:r>
        <w:t>Иркутский тракт, 204</w:t>
      </w:r>
    </w:p>
    <w:p w:rsidR="00DF576A" w:rsidRDefault="00DF576A" w:rsidP="00DF576A">
      <w:r>
        <w:t>Иркутский тракт, 204а</w:t>
      </w:r>
    </w:p>
    <w:p w:rsidR="00DF576A" w:rsidRDefault="00DF576A" w:rsidP="00DF576A">
      <w:r>
        <w:t>Иркутский тракт, 204г</w:t>
      </w:r>
    </w:p>
    <w:p w:rsidR="00DF576A" w:rsidRDefault="00DF576A" w:rsidP="00DF576A">
      <w:r>
        <w:t>Иркутский тракт, 206</w:t>
      </w:r>
    </w:p>
    <w:p w:rsidR="00DF576A" w:rsidRDefault="00DF576A" w:rsidP="00DF576A">
      <w:r>
        <w:t>Иркутский тракт, 212</w:t>
      </w:r>
    </w:p>
    <w:p w:rsidR="00DF576A" w:rsidRDefault="00DF576A" w:rsidP="00DF576A">
      <w:r>
        <w:t>Иркутский тракт, 212а</w:t>
      </w:r>
    </w:p>
    <w:p w:rsidR="00DF576A" w:rsidRDefault="00DF576A" w:rsidP="00DF576A">
      <w:r>
        <w:t>Иркутский тракт, 214</w:t>
      </w:r>
    </w:p>
    <w:p w:rsidR="00DF576A" w:rsidRDefault="00DF576A" w:rsidP="00DF576A">
      <w:r>
        <w:t>Иркутский тракт, 214/3</w:t>
      </w:r>
    </w:p>
    <w:p w:rsidR="00DF576A" w:rsidRDefault="00DF576A" w:rsidP="00DF576A">
      <w:r>
        <w:t>Иркутский тракт, 216</w:t>
      </w:r>
    </w:p>
    <w:p w:rsidR="00DF576A" w:rsidRDefault="00DF576A" w:rsidP="00DF576A">
      <w:r>
        <w:t>Иркутский тракт, 216</w:t>
      </w:r>
    </w:p>
    <w:p w:rsidR="00DF576A" w:rsidRDefault="00DF576A" w:rsidP="00DF576A">
      <w:r>
        <w:t>Иртышская ул, 21</w:t>
      </w:r>
    </w:p>
    <w:p w:rsidR="00DF576A" w:rsidRDefault="00DF576A" w:rsidP="00DF576A">
      <w:r>
        <w:t>Иртышская ул, 23</w:t>
      </w:r>
    </w:p>
    <w:p w:rsidR="00DF576A" w:rsidRDefault="00DF576A" w:rsidP="00DF576A">
      <w:r>
        <w:t>Иртышская ул, 29</w:t>
      </w:r>
    </w:p>
    <w:p w:rsidR="00DF576A" w:rsidRDefault="00DF576A" w:rsidP="00DF576A">
      <w:r>
        <w:t>Иртышская ул, 31</w:t>
      </w:r>
    </w:p>
    <w:p w:rsidR="00DF576A" w:rsidRDefault="00DF576A" w:rsidP="00DF576A">
      <w:r>
        <w:t>Иртышская ул, 32</w:t>
      </w:r>
    </w:p>
    <w:p w:rsidR="00DF576A" w:rsidRDefault="00DF576A" w:rsidP="00DF576A">
      <w:r>
        <w:t>Иртышская ул, 33</w:t>
      </w:r>
    </w:p>
    <w:p w:rsidR="00DF576A" w:rsidRDefault="00DF576A" w:rsidP="00DF576A">
      <w:r>
        <w:t>Иртышская ул, 34</w:t>
      </w:r>
    </w:p>
    <w:p w:rsidR="00DF576A" w:rsidRDefault="00DF576A" w:rsidP="00DF576A">
      <w:r>
        <w:t>Иртышская ул, 36</w:t>
      </w:r>
    </w:p>
    <w:p w:rsidR="00DF576A" w:rsidRDefault="00DF576A" w:rsidP="00DF576A">
      <w:r>
        <w:t>Иртышская ул, 37</w:t>
      </w:r>
    </w:p>
    <w:p w:rsidR="00DF576A" w:rsidRDefault="00DF576A" w:rsidP="00DF576A">
      <w:r>
        <w:t>Иртышская ул, 39</w:t>
      </w:r>
    </w:p>
    <w:p w:rsidR="00DF576A" w:rsidRDefault="00DF576A" w:rsidP="00DF576A">
      <w:r>
        <w:t>Иртышская ул, 40</w:t>
      </w:r>
    </w:p>
    <w:p w:rsidR="00DF576A" w:rsidRDefault="00DF576A" w:rsidP="00DF576A">
      <w:r>
        <w:t>Иртышская ул, 41</w:t>
      </w:r>
    </w:p>
    <w:p w:rsidR="00DF576A" w:rsidRDefault="00DF576A" w:rsidP="00DF576A">
      <w:r>
        <w:t>Иртышская ул, 42</w:t>
      </w:r>
    </w:p>
    <w:p w:rsidR="00DF576A" w:rsidRDefault="00DF576A" w:rsidP="00DF576A">
      <w:r>
        <w:t>Иртышская ул, 43</w:t>
      </w:r>
    </w:p>
    <w:p w:rsidR="00DF576A" w:rsidRDefault="00DF576A" w:rsidP="00DF576A">
      <w:r>
        <w:t>Иртышская ул, 44</w:t>
      </w:r>
    </w:p>
    <w:p w:rsidR="00DF576A" w:rsidRDefault="00DF576A" w:rsidP="00DF576A">
      <w:r>
        <w:t>Иртышская ул, 45</w:t>
      </w:r>
    </w:p>
    <w:p w:rsidR="00DF576A" w:rsidRDefault="00DF576A" w:rsidP="00DF576A">
      <w:r>
        <w:t>Иртышская ул, 46</w:t>
      </w:r>
    </w:p>
    <w:p w:rsidR="00DF576A" w:rsidRDefault="00DF576A" w:rsidP="00DF576A">
      <w:r>
        <w:t>Иртышская ул, 47</w:t>
      </w:r>
    </w:p>
    <w:p w:rsidR="00DF576A" w:rsidRDefault="00DF576A" w:rsidP="00DF576A">
      <w:r>
        <w:t>Иртышская ул, 48</w:t>
      </w:r>
    </w:p>
    <w:p w:rsidR="00DF576A" w:rsidRDefault="00DF576A" w:rsidP="00DF576A">
      <w:r>
        <w:t>Иртышская ул, 49</w:t>
      </w:r>
    </w:p>
    <w:p w:rsidR="00DF576A" w:rsidRDefault="00DF576A" w:rsidP="00DF576A">
      <w:r>
        <w:t>Иртышская ул, 50</w:t>
      </w:r>
    </w:p>
    <w:p w:rsidR="00DF576A" w:rsidRDefault="00DF576A" w:rsidP="00DF576A">
      <w:r>
        <w:t>Иртышская ул, 51</w:t>
      </w:r>
    </w:p>
    <w:p w:rsidR="00DF576A" w:rsidRDefault="00DF576A" w:rsidP="00DF576A">
      <w:r>
        <w:t>Иртышская ул, 52</w:t>
      </w:r>
    </w:p>
    <w:p w:rsidR="00DF576A" w:rsidRDefault="00DF576A" w:rsidP="00DF576A">
      <w:r>
        <w:t>Иртышская ул, 54</w:t>
      </w:r>
    </w:p>
    <w:p w:rsidR="00DF576A" w:rsidRDefault="00DF576A" w:rsidP="00DF576A">
      <w:r>
        <w:t>Иртышская ул, 55</w:t>
      </w:r>
    </w:p>
    <w:p w:rsidR="00DF576A" w:rsidRDefault="00DF576A" w:rsidP="00DF576A">
      <w:r>
        <w:t>Иртышская ул, 56</w:t>
      </w:r>
    </w:p>
    <w:p w:rsidR="00DF576A" w:rsidRDefault="00DF576A" w:rsidP="00DF576A">
      <w:r>
        <w:t>Калинина ул, 2</w:t>
      </w:r>
    </w:p>
    <w:p w:rsidR="00DF576A" w:rsidRDefault="00DF576A" w:rsidP="00DF576A">
      <w:r>
        <w:t>Калинина ул, 3</w:t>
      </w:r>
    </w:p>
    <w:p w:rsidR="00DF576A" w:rsidRDefault="00DF576A" w:rsidP="00DF576A">
      <w:r>
        <w:t>Калинина ул, 5</w:t>
      </w:r>
    </w:p>
    <w:p w:rsidR="00DF576A" w:rsidRDefault="00DF576A" w:rsidP="00DF576A">
      <w:r>
        <w:t>Калинина ул, 9</w:t>
      </w:r>
    </w:p>
    <w:p w:rsidR="00DF576A" w:rsidRDefault="00DF576A" w:rsidP="00DF576A">
      <w:r>
        <w:t>Калиновый пер (с Дзержинское), 5</w:t>
      </w:r>
    </w:p>
    <w:p w:rsidR="00DF576A" w:rsidRDefault="00DF576A" w:rsidP="00DF576A">
      <w:r>
        <w:t>Каменская ул, 1</w:t>
      </w:r>
    </w:p>
    <w:p w:rsidR="00DF576A" w:rsidRDefault="00DF576A" w:rsidP="00DF576A">
      <w:r>
        <w:t>Каменская ул, 1, строение 1</w:t>
      </w:r>
    </w:p>
    <w:p w:rsidR="00DF576A" w:rsidRDefault="00DF576A" w:rsidP="00DF576A">
      <w:r>
        <w:t>Каменская ул, 3</w:t>
      </w:r>
    </w:p>
    <w:p w:rsidR="00DF576A" w:rsidRDefault="00DF576A" w:rsidP="00DF576A">
      <w:r>
        <w:t>Каменская ул, 5</w:t>
      </w:r>
    </w:p>
    <w:p w:rsidR="00DF576A" w:rsidRDefault="00DF576A" w:rsidP="00DF576A">
      <w:r>
        <w:t>Каменская ул, 7</w:t>
      </w:r>
    </w:p>
    <w:p w:rsidR="00DF576A" w:rsidRDefault="00DF576A" w:rsidP="00DF576A">
      <w:r>
        <w:t>Каменская ул, 9</w:t>
      </w:r>
    </w:p>
    <w:p w:rsidR="00DF576A" w:rsidRDefault="00DF576A" w:rsidP="00DF576A">
      <w:r>
        <w:t>Каменская ул, 11</w:t>
      </w:r>
    </w:p>
    <w:p w:rsidR="00DF576A" w:rsidRDefault="00DF576A" w:rsidP="00DF576A">
      <w:r>
        <w:t>Каменская ул, 15</w:t>
      </w:r>
    </w:p>
    <w:p w:rsidR="00DF576A" w:rsidRDefault="00DF576A" w:rsidP="00DF576A">
      <w:r>
        <w:t>Каменская ул, 17</w:t>
      </w:r>
    </w:p>
    <w:p w:rsidR="00DF576A" w:rsidRDefault="00DF576A" w:rsidP="00DF576A">
      <w:r>
        <w:t>Камский пер, 3</w:t>
      </w:r>
    </w:p>
    <w:p w:rsidR="00DF576A" w:rsidRDefault="00DF576A" w:rsidP="00DF576A">
      <w:r>
        <w:t>Камский пер, 4</w:t>
      </w:r>
    </w:p>
    <w:p w:rsidR="00DF576A" w:rsidRDefault="00DF576A" w:rsidP="00DF576A">
      <w:r>
        <w:t>Камский пер, 6</w:t>
      </w:r>
    </w:p>
    <w:p w:rsidR="00DF576A" w:rsidRDefault="00DF576A" w:rsidP="00DF576A">
      <w:r>
        <w:t>Камский пер, 8</w:t>
      </w:r>
    </w:p>
    <w:p w:rsidR="00DF576A" w:rsidRDefault="00DF576A" w:rsidP="00DF576A">
      <w:r>
        <w:t>Камский пер, 8а</w:t>
      </w:r>
    </w:p>
    <w:p w:rsidR="00DF576A" w:rsidRDefault="00DF576A" w:rsidP="00DF576A">
      <w:r>
        <w:t>Камский пер, 9</w:t>
      </w:r>
    </w:p>
    <w:p w:rsidR="00DF576A" w:rsidRDefault="00DF576A" w:rsidP="00DF576A">
      <w:r>
        <w:t>Камский пер, 9 стр.1</w:t>
      </w:r>
    </w:p>
    <w:p w:rsidR="00DF576A" w:rsidRDefault="00DF576A" w:rsidP="00DF576A">
      <w:r>
        <w:t>Камский пер, 10</w:t>
      </w:r>
    </w:p>
    <w:p w:rsidR="00DF576A" w:rsidRDefault="00DF576A" w:rsidP="00DF576A">
      <w:r>
        <w:t>Камский пер, 11</w:t>
      </w:r>
    </w:p>
    <w:p w:rsidR="00DF576A" w:rsidRDefault="00DF576A" w:rsidP="00DF576A">
      <w:r>
        <w:t>Камский пер, 12</w:t>
      </w:r>
    </w:p>
    <w:p w:rsidR="00DF576A" w:rsidRDefault="00DF576A" w:rsidP="00DF576A">
      <w:r>
        <w:t>Камский пер, 13</w:t>
      </w:r>
    </w:p>
    <w:p w:rsidR="00DF576A" w:rsidRDefault="00DF576A" w:rsidP="00DF576A">
      <w:r>
        <w:t>Камский пер, 15</w:t>
      </w:r>
    </w:p>
    <w:p w:rsidR="00DF576A" w:rsidRDefault="00DF576A" w:rsidP="00DF576A">
      <w:r>
        <w:t>Канский пер, 13</w:t>
      </w:r>
    </w:p>
    <w:p w:rsidR="00DF576A" w:rsidRDefault="00DF576A" w:rsidP="00DF576A">
      <w:r>
        <w:t>Канский пер, 14</w:t>
      </w:r>
    </w:p>
    <w:p w:rsidR="00DF576A" w:rsidRDefault="00DF576A" w:rsidP="00DF576A">
      <w:r>
        <w:t>Канский пер, 15</w:t>
      </w:r>
    </w:p>
    <w:p w:rsidR="00DF576A" w:rsidRDefault="00DF576A" w:rsidP="00DF576A">
      <w:r>
        <w:t>Канский пер, 15а</w:t>
      </w:r>
    </w:p>
    <w:p w:rsidR="00DF576A" w:rsidRDefault="00DF576A" w:rsidP="00DF576A">
      <w:r>
        <w:t>Канский пер, 16</w:t>
      </w:r>
    </w:p>
    <w:p w:rsidR="00DF576A" w:rsidRDefault="00DF576A" w:rsidP="00DF576A">
      <w:r>
        <w:t>Канский пер, 17</w:t>
      </w:r>
    </w:p>
    <w:p w:rsidR="00DF576A" w:rsidRDefault="00DF576A" w:rsidP="00DF576A">
      <w:r>
        <w:t>Канский пер, 18</w:t>
      </w:r>
    </w:p>
    <w:p w:rsidR="00DF576A" w:rsidRDefault="00DF576A" w:rsidP="00DF576A">
      <w:r>
        <w:t>Канский пер, 19</w:t>
      </w:r>
    </w:p>
    <w:p w:rsidR="00DF576A" w:rsidRDefault="00DF576A" w:rsidP="00DF576A">
      <w:r>
        <w:t>Канский пер, 20</w:t>
      </w:r>
    </w:p>
    <w:p w:rsidR="00DF576A" w:rsidRDefault="00DF576A" w:rsidP="00DF576A">
      <w:r>
        <w:t>Канский пер, 22</w:t>
      </w:r>
    </w:p>
    <w:p w:rsidR="00DF576A" w:rsidRDefault="00DF576A" w:rsidP="00DF576A">
      <w:r>
        <w:t>Канский пер, 24</w:t>
      </w:r>
    </w:p>
    <w:p w:rsidR="00DF576A" w:rsidRDefault="00DF576A" w:rsidP="00DF576A">
      <w:r>
        <w:t>Капитанская ул (п Росинка), 3</w:t>
      </w:r>
    </w:p>
    <w:p w:rsidR="00DF576A" w:rsidRDefault="00DF576A" w:rsidP="00DF576A">
      <w:r>
        <w:t>Капитанская ул (п Росинка), 4</w:t>
      </w:r>
    </w:p>
    <w:p w:rsidR="00DF576A" w:rsidRDefault="00DF576A" w:rsidP="00DF576A">
      <w:r>
        <w:t>Капитанская ул (п Росинка), 8</w:t>
      </w:r>
    </w:p>
    <w:p w:rsidR="00DF576A" w:rsidRDefault="00DF576A" w:rsidP="00DF576A">
      <w:r>
        <w:t>Карла Ильмера ул, 1</w:t>
      </w:r>
    </w:p>
    <w:p w:rsidR="00DF576A" w:rsidRDefault="00DF576A" w:rsidP="00DF576A">
      <w:r>
        <w:t>Карла Ильмера ул, 2</w:t>
      </w:r>
    </w:p>
    <w:p w:rsidR="00DF576A" w:rsidRDefault="00DF576A" w:rsidP="00DF576A">
      <w:r>
        <w:t>Карла Ильмера ул, 4</w:t>
      </w:r>
    </w:p>
    <w:p w:rsidR="00DF576A" w:rsidRDefault="00DF576A" w:rsidP="00DF576A">
      <w:r>
        <w:t>Карла Ильмера ул, 6</w:t>
      </w:r>
    </w:p>
    <w:p w:rsidR="00DF576A" w:rsidRDefault="00DF576A" w:rsidP="00DF576A">
      <w:r>
        <w:t>Карла Ильмера ул, 6/1</w:t>
      </w:r>
    </w:p>
    <w:p w:rsidR="00DF576A" w:rsidRDefault="00DF576A" w:rsidP="00DF576A">
      <w:r>
        <w:t>Карла Ильмера ул, 7/1</w:t>
      </w:r>
    </w:p>
    <w:p w:rsidR="00DF576A" w:rsidRDefault="00DF576A" w:rsidP="00DF576A">
      <w:r>
        <w:t>Карла Ильмера ул, 8</w:t>
      </w:r>
    </w:p>
    <w:p w:rsidR="00DF576A" w:rsidRDefault="00DF576A" w:rsidP="00DF576A">
      <w:r>
        <w:t>Карла Ильмера ул, 8а</w:t>
      </w:r>
    </w:p>
    <w:p w:rsidR="00DF576A" w:rsidRDefault="00DF576A" w:rsidP="00DF576A">
      <w:r>
        <w:t>Карла Ильмера ул, 9</w:t>
      </w:r>
    </w:p>
    <w:p w:rsidR="00DF576A" w:rsidRDefault="00DF576A" w:rsidP="00DF576A">
      <w:r>
        <w:t>Карла Ильмера ул, 10</w:t>
      </w:r>
    </w:p>
    <w:p w:rsidR="00DF576A" w:rsidRDefault="00DF576A" w:rsidP="00DF576A">
      <w:r>
        <w:t>Карла Ильмера ул, 10/1</w:t>
      </w:r>
    </w:p>
    <w:p w:rsidR="00DF576A" w:rsidRDefault="00DF576A" w:rsidP="00DF576A">
      <w:r>
        <w:t>Карла Ильмера ул, 10/2</w:t>
      </w:r>
    </w:p>
    <w:p w:rsidR="00DF576A" w:rsidRDefault="00DF576A" w:rsidP="00DF576A">
      <w:r>
        <w:t>Карла Ильмера ул, 10/3</w:t>
      </w:r>
    </w:p>
    <w:p w:rsidR="00DF576A" w:rsidRDefault="00DF576A" w:rsidP="00DF576A">
      <w:r>
        <w:t>Карла Ильмера ул, 10/3</w:t>
      </w:r>
    </w:p>
    <w:p w:rsidR="00DF576A" w:rsidRDefault="00DF576A" w:rsidP="00DF576A">
      <w:r>
        <w:t>Карла Ильмера ул, 11</w:t>
      </w:r>
    </w:p>
    <w:p w:rsidR="00DF576A" w:rsidRDefault="00DF576A" w:rsidP="00DF576A">
      <w:r>
        <w:t>Карла Ильмера ул, 12</w:t>
      </w:r>
    </w:p>
    <w:p w:rsidR="00DF576A" w:rsidRDefault="00DF576A" w:rsidP="00DF576A">
      <w:r>
        <w:t>Карла Ильмера ул, 13</w:t>
      </w:r>
    </w:p>
    <w:p w:rsidR="00DF576A" w:rsidRDefault="00DF576A" w:rsidP="00DF576A">
      <w:r>
        <w:t>Карла Ильмера ул, 13</w:t>
      </w:r>
    </w:p>
    <w:p w:rsidR="00DF576A" w:rsidRDefault="00DF576A" w:rsidP="00DF576A">
      <w:r>
        <w:t>Карла Ильмера ул, 15</w:t>
      </w:r>
    </w:p>
    <w:p w:rsidR="00DF576A" w:rsidRDefault="00DF576A" w:rsidP="00DF576A">
      <w:r>
        <w:t>Карла Ильмера ул, 15/1</w:t>
      </w:r>
    </w:p>
    <w:p w:rsidR="00DF576A" w:rsidRDefault="00DF576A" w:rsidP="00DF576A">
      <w:r>
        <w:t>Карла Ильмера ул, 15/1</w:t>
      </w:r>
    </w:p>
    <w:p w:rsidR="00DF576A" w:rsidRDefault="00DF576A" w:rsidP="00DF576A">
      <w:r>
        <w:t>Карла Ильмера ул, 15/1 стр.1</w:t>
      </w:r>
    </w:p>
    <w:p w:rsidR="00DF576A" w:rsidRDefault="00DF576A" w:rsidP="00DF576A">
      <w:r>
        <w:t>Карла Ильмера ул, 17</w:t>
      </w:r>
    </w:p>
    <w:p w:rsidR="00DF576A" w:rsidRDefault="00DF576A" w:rsidP="00DF576A">
      <w:r>
        <w:t>Карла Ильмера ул, 19</w:t>
      </w:r>
    </w:p>
    <w:p w:rsidR="00DF576A" w:rsidRDefault="00DF576A" w:rsidP="00DF576A">
      <w:r>
        <w:t>Карла Ильмера ул, 21</w:t>
      </w:r>
    </w:p>
    <w:p w:rsidR="00DF576A" w:rsidRDefault="00DF576A" w:rsidP="00DF576A">
      <w:r>
        <w:t>Карла Ильмера ул, 23</w:t>
      </w:r>
    </w:p>
    <w:p w:rsidR="00DF576A" w:rsidRDefault="00DF576A" w:rsidP="00DF576A">
      <w:r>
        <w:t>Карла Ильмера ул, 23а</w:t>
      </w:r>
    </w:p>
    <w:p w:rsidR="00DF576A" w:rsidRDefault="00DF576A" w:rsidP="00DF576A">
      <w:r>
        <w:t>Карла Ильмера ул, 25</w:t>
      </w:r>
    </w:p>
    <w:p w:rsidR="00DF576A" w:rsidRDefault="00DF576A" w:rsidP="00DF576A">
      <w:r>
        <w:t>Карский пер, 1</w:t>
      </w:r>
    </w:p>
    <w:p w:rsidR="00DF576A" w:rsidRDefault="00DF576A" w:rsidP="00DF576A">
      <w:r>
        <w:t>Карский пер, 4</w:t>
      </w:r>
    </w:p>
    <w:p w:rsidR="00DF576A" w:rsidRDefault="00DF576A" w:rsidP="00DF576A">
      <w:r>
        <w:t>Карский пер, 6</w:t>
      </w:r>
    </w:p>
    <w:p w:rsidR="00DF576A" w:rsidRDefault="00DF576A" w:rsidP="00DF576A">
      <w:r>
        <w:t>Карский пер, 10</w:t>
      </w:r>
    </w:p>
    <w:p w:rsidR="00DF576A" w:rsidRDefault="00DF576A" w:rsidP="00DF576A">
      <w:r>
        <w:t>Карский пер, 12</w:t>
      </w:r>
    </w:p>
    <w:p w:rsidR="00DF576A" w:rsidRDefault="00DF576A" w:rsidP="00DF576A">
      <w:r>
        <w:t>Карский пер, 13</w:t>
      </w:r>
    </w:p>
    <w:p w:rsidR="00DF576A" w:rsidRDefault="00DF576A" w:rsidP="00DF576A">
      <w:r>
        <w:t>Карский пер, 13а</w:t>
      </w:r>
    </w:p>
    <w:p w:rsidR="00DF576A" w:rsidRDefault="00DF576A" w:rsidP="00DF576A">
      <w:r>
        <w:t>Карский пер, 15</w:t>
      </w:r>
    </w:p>
    <w:p w:rsidR="00DF576A" w:rsidRDefault="00DF576A" w:rsidP="00DF576A">
      <w:r>
        <w:t>Карский пер, 17</w:t>
      </w:r>
    </w:p>
    <w:p w:rsidR="00DF576A" w:rsidRDefault="00DF576A" w:rsidP="00DF576A">
      <w:r>
        <w:t>Карский пер, 19</w:t>
      </w:r>
    </w:p>
    <w:p w:rsidR="00DF576A" w:rsidRDefault="00DF576A" w:rsidP="00DF576A">
      <w:r>
        <w:t>Карский пер, 20</w:t>
      </w:r>
    </w:p>
    <w:p w:rsidR="00DF576A" w:rsidRDefault="00DF576A" w:rsidP="00DF576A">
      <w:r>
        <w:t>Карский пер, 21</w:t>
      </w:r>
    </w:p>
    <w:p w:rsidR="00DF576A" w:rsidRDefault="00DF576A" w:rsidP="00DF576A">
      <w:r>
        <w:t>Карский пер, 23</w:t>
      </w:r>
    </w:p>
    <w:p w:rsidR="00DF576A" w:rsidRDefault="00DF576A" w:rsidP="00DF576A">
      <w:r>
        <w:t>Карский пер, 23а</w:t>
      </w:r>
    </w:p>
    <w:p w:rsidR="00DF576A" w:rsidRDefault="00DF576A" w:rsidP="00DF576A">
      <w:r>
        <w:t>Карский пер, 27</w:t>
      </w:r>
    </w:p>
    <w:p w:rsidR="00DF576A" w:rsidRDefault="00DF576A" w:rsidP="00DF576A">
      <w:r>
        <w:t>Карский пер, 27а</w:t>
      </w:r>
    </w:p>
    <w:p w:rsidR="00DF576A" w:rsidRDefault="00DF576A" w:rsidP="00DF576A">
      <w:r>
        <w:t>Карский пер, 29</w:t>
      </w:r>
    </w:p>
    <w:p w:rsidR="00DF576A" w:rsidRDefault="00DF576A" w:rsidP="00DF576A">
      <w:r>
        <w:t>Карский пер, 30</w:t>
      </w:r>
    </w:p>
    <w:p w:rsidR="00DF576A" w:rsidRDefault="00DF576A" w:rsidP="00DF576A">
      <w:r>
        <w:t>Карский пер, 31</w:t>
      </w:r>
    </w:p>
    <w:p w:rsidR="00DF576A" w:rsidRDefault="00DF576A" w:rsidP="00DF576A">
      <w:r>
        <w:t>Карский пер, 33</w:t>
      </w:r>
    </w:p>
    <w:p w:rsidR="00DF576A" w:rsidRDefault="00DF576A" w:rsidP="00DF576A">
      <w:r>
        <w:t>Карский пер, 35</w:t>
      </w:r>
    </w:p>
    <w:p w:rsidR="00DF576A" w:rsidRDefault="00DF576A" w:rsidP="00DF576A">
      <w:r>
        <w:t>Карский пер, 38</w:t>
      </w:r>
    </w:p>
    <w:p w:rsidR="00DF576A" w:rsidRDefault="00DF576A" w:rsidP="00DF576A">
      <w:r>
        <w:t>Карский пер, 40</w:t>
      </w:r>
    </w:p>
    <w:p w:rsidR="00DF576A" w:rsidRDefault="00DF576A" w:rsidP="00DF576A">
      <w:r>
        <w:t>Карский пер, 42</w:t>
      </w:r>
    </w:p>
    <w:p w:rsidR="00DF576A" w:rsidRDefault="00DF576A" w:rsidP="00DF576A">
      <w:r>
        <w:t>Карский пер, 44</w:t>
      </w:r>
    </w:p>
    <w:p w:rsidR="00DF576A" w:rsidRDefault="00DF576A" w:rsidP="00DF576A">
      <w:r>
        <w:t>Карский пер, 46</w:t>
      </w:r>
    </w:p>
    <w:p w:rsidR="00DF576A" w:rsidRDefault="00DF576A" w:rsidP="00DF576A">
      <w:r>
        <w:t>Карский пер, 48</w:t>
      </w:r>
    </w:p>
    <w:p w:rsidR="00DF576A" w:rsidRDefault="00DF576A" w:rsidP="00DF576A">
      <w:r>
        <w:t>Карский пер, 50</w:t>
      </w:r>
    </w:p>
    <w:p w:rsidR="00DF576A" w:rsidRDefault="00DF576A" w:rsidP="00DF576A">
      <w:r>
        <w:t>Карский пер, 52</w:t>
      </w:r>
    </w:p>
    <w:p w:rsidR="00DF576A" w:rsidRDefault="00DF576A" w:rsidP="00DF576A">
      <w:r>
        <w:t>Карский пер, 54</w:t>
      </w:r>
    </w:p>
    <w:p w:rsidR="00DF576A" w:rsidRDefault="00DF576A" w:rsidP="00DF576A">
      <w:r>
        <w:t>Карский пер, 60</w:t>
      </w:r>
    </w:p>
    <w:p w:rsidR="00DF576A" w:rsidRDefault="00DF576A" w:rsidP="00DF576A">
      <w:r>
        <w:t>Карский пер, 62</w:t>
      </w:r>
    </w:p>
    <w:p w:rsidR="00DF576A" w:rsidRDefault="00DF576A" w:rsidP="00DF576A">
      <w:r>
        <w:t>Карский пер, 70</w:t>
      </w:r>
    </w:p>
    <w:p w:rsidR="00DF576A" w:rsidRDefault="00DF576A" w:rsidP="00DF576A">
      <w:r>
        <w:t>Карьерный пер, 1</w:t>
      </w:r>
    </w:p>
    <w:p w:rsidR="00DF576A" w:rsidRDefault="00DF576A" w:rsidP="00DF576A">
      <w:r>
        <w:t>Карьерный пер, 2</w:t>
      </w:r>
    </w:p>
    <w:p w:rsidR="00DF576A" w:rsidRDefault="00DF576A" w:rsidP="00DF576A">
      <w:r>
        <w:t>Карьерный пер, 3</w:t>
      </w:r>
    </w:p>
    <w:p w:rsidR="00DF576A" w:rsidRDefault="00DF576A" w:rsidP="00DF576A">
      <w:r>
        <w:t>Карьерный пер, 4</w:t>
      </w:r>
    </w:p>
    <w:p w:rsidR="00DF576A" w:rsidRDefault="00DF576A" w:rsidP="00DF576A">
      <w:r>
        <w:t>Карьерный пер, 5</w:t>
      </w:r>
    </w:p>
    <w:p w:rsidR="00DF576A" w:rsidRDefault="00DF576A" w:rsidP="00DF576A">
      <w:r>
        <w:t>Карьерный пер, 7</w:t>
      </w:r>
    </w:p>
    <w:p w:rsidR="00DF576A" w:rsidRDefault="00DF576A" w:rsidP="00DF576A">
      <w:r>
        <w:t>Карьерный пер, 9</w:t>
      </w:r>
    </w:p>
    <w:p w:rsidR="00DF576A" w:rsidRDefault="00DF576A" w:rsidP="00DF576A">
      <w:r>
        <w:t>Карьерный пер, 11</w:t>
      </w:r>
    </w:p>
    <w:p w:rsidR="00DF576A" w:rsidRDefault="00DF576A" w:rsidP="00DF576A">
      <w:r>
        <w:t>Каштак п, 2 стр. 1</w:t>
      </w:r>
    </w:p>
    <w:p w:rsidR="00DF576A" w:rsidRDefault="00DF576A" w:rsidP="00DF576A">
      <w:r>
        <w:t>Каштак п, 4</w:t>
      </w:r>
    </w:p>
    <w:p w:rsidR="00DF576A" w:rsidRDefault="00DF576A" w:rsidP="00DF576A">
      <w:r>
        <w:t>Каштак п, 5</w:t>
      </w:r>
    </w:p>
    <w:p w:rsidR="00DF576A" w:rsidRDefault="00DF576A" w:rsidP="00DF576A">
      <w:r>
        <w:t>Каштак п, 6</w:t>
      </w:r>
    </w:p>
    <w:p w:rsidR="00DF576A" w:rsidRDefault="00DF576A" w:rsidP="00DF576A">
      <w:r>
        <w:t>Каштак п, 9</w:t>
      </w:r>
    </w:p>
    <w:p w:rsidR="00DF576A" w:rsidRDefault="00DF576A" w:rsidP="00DF576A">
      <w:r>
        <w:t>Каштак п, 10</w:t>
      </w:r>
    </w:p>
    <w:p w:rsidR="00DF576A" w:rsidRDefault="00DF576A" w:rsidP="00DF576A">
      <w:r>
        <w:t>Каштак п, 10</w:t>
      </w:r>
    </w:p>
    <w:p w:rsidR="00DF576A" w:rsidRDefault="00DF576A" w:rsidP="00DF576A">
      <w:r>
        <w:t>Каштак п, 11</w:t>
      </w:r>
    </w:p>
    <w:p w:rsidR="00DF576A" w:rsidRDefault="00DF576A" w:rsidP="00DF576A">
      <w:r>
        <w:t>Каштак п, 12</w:t>
      </w:r>
    </w:p>
    <w:p w:rsidR="00DF576A" w:rsidRDefault="00DF576A" w:rsidP="00DF576A">
      <w:r>
        <w:t>Каштак п, 12 стр.1</w:t>
      </w:r>
    </w:p>
    <w:p w:rsidR="00DF576A" w:rsidRDefault="00DF576A" w:rsidP="00DF576A">
      <w:r>
        <w:t>Каштак п, 13</w:t>
      </w:r>
    </w:p>
    <w:p w:rsidR="00DF576A" w:rsidRDefault="00DF576A" w:rsidP="00DF576A">
      <w:r>
        <w:t>Каштак п, 16</w:t>
      </w:r>
    </w:p>
    <w:p w:rsidR="00DF576A" w:rsidRDefault="00DF576A" w:rsidP="00DF576A">
      <w:r>
        <w:t>Каштак п, 18</w:t>
      </w:r>
    </w:p>
    <w:p w:rsidR="00DF576A" w:rsidRDefault="00DF576A" w:rsidP="00DF576A">
      <w:r>
        <w:t>Каштак п, 20</w:t>
      </w:r>
    </w:p>
    <w:p w:rsidR="00DF576A" w:rsidRDefault="00DF576A" w:rsidP="00DF576A">
      <w:r>
        <w:t>Каштак п, 22</w:t>
      </w:r>
    </w:p>
    <w:p w:rsidR="00DF576A" w:rsidRDefault="00DF576A" w:rsidP="00DF576A">
      <w:r>
        <w:t>Каштак п, 22а</w:t>
      </w:r>
    </w:p>
    <w:p w:rsidR="00DF576A" w:rsidRDefault="00DF576A" w:rsidP="00DF576A">
      <w:r>
        <w:t>Каштак п, 24</w:t>
      </w:r>
    </w:p>
    <w:p w:rsidR="00DF576A" w:rsidRDefault="00DF576A" w:rsidP="00DF576A">
      <w:r>
        <w:t>Каштак п, 24а</w:t>
      </w:r>
    </w:p>
    <w:p w:rsidR="00DF576A" w:rsidRDefault="00DF576A" w:rsidP="00DF576A">
      <w:r>
        <w:t>Каштак п, 25</w:t>
      </w:r>
    </w:p>
    <w:p w:rsidR="00DF576A" w:rsidRDefault="00DF576A" w:rsidP="00DF576A">
      <w:r>
        <w:t>Каштак п, 25а</w:t>
      </w:r>
    </w:p>
    <w:p w:rsidR="00DF576A" w:rsidRDefault="00DF576A" w:rsidP="00DF576A">
      <w:r>
        <w:t>Каштак п, 26 корпус 1</w:t>
      </w:r>
    </w:p>
    <w:p w:rsidR="00DF576A" w:rsidRDefault="00DF576A" w:rsidP="00DF576A">
      <w:r>
        <w:t>Каштак п, 39</w:t>
      </w:r>
    </w:p>
    <w:p w:rsidR="00DF576A" w:rsidRDefault="00DF576A" w:rsidP="00DF576A">
      <w:r>
        <w:t>Каштак п, 39а</w:t>
      </w:r>
    </w:p>
    <w:p w:rsidR="00DF576A" w:rsidRDefault="00DF576A" w:rsidP="00DF576A">
      <w:r>
        <w:t>Каштак п, 42</w:t>
      </w:r>
    </w:p>
    <w:p w:rsidR="00DF576A" w:rsidRDefault="00DF576A" w:rsidP="00DF576A">
      <w:r>
        <w:t>Каштак п, 43</w:t>
      </w:r>
    </w:p>
    <w:p w:rsidR="00DF576A" w:rsidRDefault="00DF576A" w:rsidP="00DF576A">
      <w:r>
        <w:t>Каштак п, 43б</w:t>
      </w:r>
    </w:p>
    <w:p w:rsidR="00DF576A" w:rsidRDefault="00DF576A" w:rsidP="00DF576A">
      <w:r>
        <w:t>Каштак п, 43е</w:t>
      </w:r>
    </w:p>
    <w:p w:rsidR="00DF576A" w:rsidRDefault="00DF576A" w:rsidP="00DF576A">
      <w:r>
        <w:t>Каштак п, 43ж</w:t>
      </w:r>
    </w:p>
    <w:p w:rsidR="00DF576A" w:rsidRDefault="00DF576A" w:rsidP="00DF576A">
      <w:r>
        <w:t>Каштак п, 44</w:t>
      </w:r>
    </w:p>
    <w:p w:rsidR="00DF576A" w:rsidRDefault="00DF576A" w:rsidP="00DF576A">
      <w:r>
        <w:t>Каштак п, 46</w:t>
      </w:r>
    </w:p>
    <w:p w:rsidR="00DF576A" w:rsidRDefault="00DF576A" w:rsidP="00DF576A">
      <w:r>
        <w:t>Каштак п, 47</w:t>
      </w:r>
    </w:p>
    <w:p w:rsidR="00DF576A" w:rsidRDefault="00DF576A" w:rsidP="00DF576A">
      <w:r>
        <w:t>Каштак п, 48</w:t>
      </w:r>
    </w:p>
    <w:p w:rsidR="00DF576A" w:rsidRDefault="00DF576A" w:rsidP="00DF576A">
      <w:r>
        <w:t>Каштак п, 51</w:t>
      </w:r>
    </w:p>
    <w:p w:rsidR="00DF576A" w:rsidRDefault="00DF576A" w:rsidP="00DF576A">
      <w:r>
        <w:t>Каштак п, 51</w:t>
      </w:r>
    </w:p>
    <w:p w:rsidR="00DF576A" w:rsidRDefault="00DF576A" w:rsidP="00DF576A">
      <w:r>
        <w:t>Каштак п, 52</w:t>
      </w:r>
    </w:p>
    <w:p w:rsidR="00DF576A" w:rsidRDefault="00DF576A" w:rsidP="00DF576A">
      <w:r>
        <w:t>Каштак п, 52 стр. 1</w:t>
      </w:r>
    </w:p>
    <w:p w:rsidR="00DF576A" w:rsidRDefault="00DF576A" w:rsidP="00DF576A">
      <w:r>
        <w:t>Каштак п, 53</w:t>
      </w:r>
    </w:p>
    <w:p w:rsidR="00DF576A" w:rsidRDefault="00DF576A" w:rsidP="00DF576A">
      <w:r>
        <w:t>Каштак п, 54а</w:t>
      </w:r>
    </w:p>
    <w:p w:rsidR="00DF576A" w:rsidRDefault="00DF576A" w:rsidP="00DF576A">
      <w:r>
        <w:t>Каштак п, 55</w:t>
      </w:r>
    </w:p>
    <w:p w:rsidR="00DF576A" w:rsidRDefault="00DF576A" w:rsidP="00DF576A">
      <w:r>
        <w:t>Каштак п, 56</w:t>
      </w:r>
    </w:p>
    <w:p w:rsidR="00DF576A" w:rsidRDefault="00DF576A" w:rsidP="00DF576A">
      <w:r>
        <w:t>Каштак п, 57</w:t>
      </w:r>
    </w:p>
    <w:p w:rsidR="00DF576A" w:rsidRDefault="00DF576A" w:rsidP="00DF576A">
      <w:r>
        <w:t>Каштак п, 60</w:t>
      </w:r>
    </w:p>
    <w:p w:rsidR="00DF576A" w:rsidRDefault="00DF576A" w:rsidP="00DF576A">
      <w:r>
        <w:t>Каштак п, 61</w:t>
      </w:r>
    </w:p>
    <w:p w:rsidR="00DF576A" w:rsidRDefault="00DF576A" w:rsidP="00DF576A">
      <w:r>
        <w:t>Каштак п, 63</w:t>
      </w:r>
    </w:p>
    <w:p w:rsidR="00DF576A" w:rsidRDefault="00DF576A" w:rsidP="00DF576A">
      <w:r>
        <w:t>Каштак п, 65</w:t>
      </w:r>
    </w:p>
    <w:p w:rsidR="00DF576A" w:rsidRDefault="00DF576A" w:rsidP="00DF576A">
      <w:r>
        <w:t>Каштак п, 68</w:t>
      </w:r>
    </w:p>
    <w:p w:rsidR="00DF576A" w:rsidRDefault="00DF576A" w:rsidP="00DF576A">
      <w:r>
        <w:t>Каштак п, 73</w:t>
      </w:r>
    </w:p>
    <w:p w:rsidR="00DF576A" w:rsidRDefault="00DF576A" w:rsidP="00DF576A">
      <w:r>
        <w:t>Каштак п, 74</w:t>
      </w:r>
    </w:p>
    <w:p w:rsidR="00DF576A" w:rsidRDefault="00DF576A" w:rsidP="00DF576A">
      <w:r>
        <w:t>Каштак п, 76</w:t>
      </w:r>
    </w:p>
    <w:p w:rsidR="00DF576A" w:rsidRDefault="00DF576A" w:rsidP="00DF576A">
      <w:r>
        <w:t>Каштак п, 79</w:t>
      </w:r>
    </w:p>
    <w:p w:rsidR="00DF576A" w:rsidRDefault="00DF576A" w:rsidP="00DF576A">
      <w:r>
        <w:t>Каштак п, 90</w:t>
      </w:r>
    </w:p>
    <w:p w:rsidR="00DF576A" w:rsidRDefault="00DF576A" w:rsidP="00DF576A">
      <w:r>
        <w:t>Каштак п, 90а</w:t>
      </w:r>
    </w:p>
    <w:p w:rsidR="00DF576A" w:rsidRDefault="00DF576A" w:rsidP="00DF576A">
      <w:r>
        <w:t>Каштак п, 91</w:t>
      </w:r>
    </w:p>
    <w:p w:rsidR="00DF576A" w:rsidRDefault="00DF576A" w:rsidP="00DF576A">
      <w:r>
        <w:t>Каштак п, 94</w:t>
      </w:r>
    </w:p>
    <w:p w:rsidR="00DF576A" w:rsidRDefault="00DF576A" w:rsidP="00DF576A">
      <w:r>
        <w:t>Каштак п, 100</w:t>
      </w:r>
    </w:p>
    <w:p w:rsidR="00DF576A" w:rsidRDefault="00DF576A" w:rsidP="00DF576A">
      <w:r>
        <w:t>Каштак п, 107</w:t>
      </w:r>
    </w:p>
    <w:p w:rsidR="00DF576A" w:rsidRDefault="00DF576A" w:rsidP="00DF576A">
      <w:r>
        <w:t>Каштак п, 108</w:t>
      </w:r>
    </w:p>
    <w:p w:rsidR="00DF576A" w:rsidRDefault="00DF576A" w:rsidP="00DF576A">
      <w:r>
        <w:t>Каштак п, 111</w:t>
      </w:r>
    </w:p>
    <w:p w:rsidR="00DF576A" w:rsidRDefault="00DF576A" w:rsidP="00DF576A">
      <w:r>
        <w:t>Каштак п, 113 стр.1</w:t>
      </w:r>
    </w:p>
    <w:p w:rsidR="00DF576A" w:rsidRDefault="00DF576A" w:rsidP="00DF576A">
      <w:r>
        <w:t>Каштак п, 114</w:t>
      </w:r>
    </w:p>
    <w:p w:rsidR="00DF576A" w:rsidRDefault="00DF576A" w:rsidP="00DF576A">
      <w:r>
        <w:t>Каштак п, 116</w:t>
      </w:r>
    </w:p>
    <w:p w:rsidR="00DF576A" w:rsidRDefault="00DF576A" w:rsidP="00DF576A">
      <w:r>
        <w:t>Каштак п, 116а</w:t>
      </w:r>
    </w:p>
    <w:p w:rsidR="00DF576A" w:rsidRDefault="00DF576A" w:rsidP="00DF576A">
      <w:r>
        <w:t>Каштак п, 118</w:t>
      </w:r>
    </w:p>
    <w:p w:rsidR="00DF576A" w:rsidRDefault="00DF576A" w:rsidP="00DF576A">
      <w:r>
        <w:t>Каштак п, 118а</w:t>
      </w:r>
    </w:p>
    <w:p w:rsidR="00DF576A" w:rsidRDefault="00DF576A" w:rsidP="00DF576A">
      <w:r>
        <w:t>Каштак п, 120</w:t>
      </w:r>
    </w:p>
    <w:p w:rsidR="00DF576A" w:rsidRDefault="00DF576A" w:rsidP="00DF576A">
      <w:r>
        <w:t>Каштак п, 121а</w:t>
      </w:r>
    </w:p>
    <w:p w:rsidR="00DF576A" w:rsidRDefault="00DF576A" w:rsidP="00DF576A">
      <w:r>
        <w:t>Каштак п, 121б</w:t>
      </w:r>
    </w:p>
    <w:p w:rsidR="00DF576A" w:rsidRDefault="00DF576A" w:rsidP="00DF576A">
      <w:r>
        <w:t>Каштак п, 121в</w:t>
      </w:r>
    </w:p>
    <w:p w:rsidR="00DF576A" w:rsidRDefault="00DF576A" w:rsidP="00DF576A">
      <w:r>
        <w:t>Каштак п, 123/1</w:t>
      </w:r>
    </w:p>
    <w:p w:rsidR="00DF576A" w:rsidRDefault="00DF576A" w:rsidP="00DF576A">
      <w:r>
        <w:t>Каштак п, 126</w:t>
      </w:r>
    </w:p>
    <w:p w:rsidR="00DF576A" w:rsidRDefault="00DF576A" w:rsidP="00DF576A">
      <w:r>
        <w:t>Каштак п, 126б</w:t>
      </w:r>
    </w:p>
    <w:p w:rsidR="00DF576A" w:rsidRDefault="00DF576A" w:rsidP="00DF576A">
      <w:r>
        <w:t>Каштак п, 126г</w:t>
      </w:r>
    </w:p>
    <w:p w:rsidR="00DF576A" w:rsidRDefault="00DF576A" w:rsidP="00DF576A">
      <w:r>
        <w:t>Каштак п, 126д</w:t>
      </w:r>
    </w:p>
    <w:p w:rsidR="00DF576A" w:rsidRDefault="00DF576A" w:rsidP="00DF576A">
      <w:r>
        <w:t xml:space="preserve">Каштак п, 128 </w:t>
      </w:r>
    </w:p>
    <w:p w:rsidR="00DF576A" w:rsidRDefault="00DF576A" w:rsidP="00DF576A">
      <w:r>
        <w:t>Каштак п, 129</w:t>
      </w:r>
    </w:p>
    <w:p w:rsidR="00DF576A" w:rsidRDefault="00DF576A" w:rsidP="00DF576A">
      <w:r>
        <w:t>Каштак п, 131</w:t>
      </w:r>
    </w:p>
    <w:p w:rsidR="00DF576A" w:rsidRDefault="00DF576A" w:rsidP="00DF576A">
      <w:r>
        <w:t>Каштак п, 134/1</w:t>
      </w:r>
    </w:p>
    <w:p w:rsidR="00DF576A" w:rsidRDefault="00DF576A" w:rsidP="00DF576A">
      <w:r>
        <w:t>Каштак п, 134/3</w:t>
      </w:r>
    </w:p>
    <w:p w:rsidR="00DF576A" w:rsidRDefault="00DF576A" w:rsidP="00DF576A">
      <w:r>
        <w:t>Каштак п, 134/4</w:t>
      </w:r>
    </w:p>
    <w:p w:rsidR="00DF576A" w:rsidRDefault="00DF576A" w:rsidP="00DF576A">
      <w:r>
        <w:t>Каштак п, 134б</w:t>
      </w:r>
    </w:p>
    <w:p w:rsidR="00DF576A" w:rsidRDefault="00DF576A" w:rsidP="00DF576A">
      <w:r>
        <w:t>Каштак п, 134в</w:t>
      </w:r>
    </w:p>
    <w:p w:rsidR="00DF576A" w:rsidRDefault="00DF576A" w:rsidP="00DF576A">
      <w:r>
        <w:t>Каштак п, 135</w:t>
      </w:r>
    </w:p>
    <w:p w:rsidR="00DF576A" w:rsidRDefault="00DF576A" w:rsidP="00DF576A">
      <w:r>
        <w:t>Каштак п, 139 в</w:t>
      </w:r>
    </w:p>
    <w:p w:rsidR="00DF576A" w:rsidRDefault="00DF576A" w:rsidP="00DF576A">
      <w:r>
        <w:t>Каштак п, 139 г</w:t>
      </w:r>
    </w:p>
    <w:p w:rsidR="00DF576A" w:rsidRDefault="00DF576A" w:rsidP="00DF576A">
      <w:r>
        <w:t>Каштак п, 140</w:t>
      </w:r>
    </w:p>
    <w:p w:rsidR="00DF576A" w:rsidRDefault="00DF576A" w:rsidP="00DF576A">
      <w:r>
        <w:t>Каштак п, 141а</w:t>
      </w:r>
    </w:p>
    <w:p w:rsidR="00DF576A" w:rsidRDefault="00DF576A" w:rsidP="00DF576A">
      <w:r>
        <w:t>Каштак п, 141б</w:t>
      </w:r>
    </w:p>
    <w:p w:rsidR="00DF576A" w:rsidRDefault="00DF576A" w:rsidP="00DF576A">
      <w:r>
        <w:t>Каштак п, 142</w:t>
      </w:r>
    </w:p>
    <w:p w:rsidR="00DF576A" w:rsidRDefault="00DF576A" w:rsidP="00DF576A">
      <w:r>
        <w:t>Каштак п, 142/1</w:t>
      </w:r>
    </w:p>
    <w:p w:rsidR="00DF576A" w:rsidRDefault="00DF576A" w:rsidP="00DF576A">
      <w:r>
        <w:t>Каштак п, 142а</w:t>
      </w:r>
    </w:p>
    <w:p w:rsidR="00DF576A" w:rsidRDefault="00DF576A" w:rsidP="00DF576A">
      <w:r>
        <w:t>Каштак п, 142г</w:t>
      </w:r>
    </w:p>
    <w:p w:rsidR="00DF576A" w:rsidRDefault="00DF576A" w:rsidP="00DF576A">
      <w:r>
        <w:t>Каштак п, 143</w:t>
      </w:r>
    </w:p>
    <w:p w:rsidR="00DF576A" w:rsidRDefault="00DF576A" w:rsidP="00DF576A">
      <w:r>
        <w:t>Каштак п, 143а</w:t>
      </w:r>
    </w:p>
    <w:p w:rsidR="00DF576A" w:rsidRDefault="00DF576A" w:rsidP="00DF576A">
      <w:r>
        <w:t>Каштак п, 143в</w:t>
      </w:r>
    </w:p>
    <w:p w:rsidR="00DF576A" w:rsidRDefault="00DF576A" w:rsidP="00DF576A">
      <w:r>
        <w:t>Кащенко ул (мкр. Наука), 27</w:t>
      </w:r>
    </w:p>
    <w:p w:rsidR="00DF576A" w:rsidRDefault="00DF576A" w:rsidP="00DF576A">
      <w:r>
        <w:t>Кедровый пер, 1</w:t>
      </w:r>
    </w:p>
    <w:p w:rsidR="00DF576A" w:rsidRDefault="00DF576A" w:rsidP="00DF576A">
      <w:r>
        <w:t>Кедровый пер, 3</w:t>
      </w:r>
    </w:p>
    <w:p w:rsidR="00DF576A" w:rsidRDefault="00DF576A" w:rsidP="00DF576A">
      <w:r>
        <w:t>Кедровый пер, 4</w:t>
      </w:r>
    </w:p>
    <w:p w:rsidR="00DF576A" w:rsidRDefault="00DF576A" w:rsidP="00DF576A">
      <w:r>
        <w:t>Кедровый пер, 6</w:t>
      </w:r>
    </w:p>
    <w:p w:rsidR="00DF576A" w:rsidRDefault="00DF576A" w:rsidP="00DF576A">
      <w:r>
        <w:t>Кедровый пер, 7</w:t>
      </w:r>
    </w:p>
    <w:p w:rsidR="00DF576A" w:rsidRDefault="00DF576A" w:rsidP="00DF576A">
      <w:r>
        <w:t>Кедровый пер, 11</w:t>
      </w:r>
    </w:p>
    <w:p w:rsidR="00DF576A" w:rsidRDefault="00DF576A" w:rsidP="00DF576A">
      <w:r>
        <w:t>Кедровый пер, 13</w:t>
      </w:r>
    </w:p>
    <w:p w:rsidR="00DF576A" w:rsidRDefault="00DF576A" w:rsidP="00DF576A">
      <w:r>
        <w:t>Киргизка п, 20в</w:t>
      </w:r>
    </w:p>
    <w:p w:rsidR="00DF576A" w:rsidRDefault="00DF576A" w:rsidP="00DF576A">
      <w:r>
        <w:t xml:space="preserve">Киргизка п, 20г </w:t>
      </w:r>
    </w:p>
    <w:p w:rsidR="00DF576A" w:rsidRDefault="00DF576A" w:rsidP="00DF576A">
      <w:r>
        <w:t xml:space="preserve">Киргизка п, 26 </w:t>
      </w:r>
    </w:p>
    <w:p w:rsidR="00DF576A" w:rsidRDefault="00DF576A" w:rsidP="00DF576A">
      <w:r>
        <w:t>Киргизка п, 30б</w:t>
      </w:r>
    </w:p>
    <w:p w:rsidR="00DF576A" w:rsidRDefault="00DF576A" w:rsidP="00DF576A">
      <w:r>
        <w:t>Киргизка п, 31</w:t>
      </w:r>
    </w:p>
    <w:p w:rsidR="00DF576A" w:rsidRDefault="00DF576A" w:rsidP="00DF576A">
      <w:r>
        <w:t>Киргизка п, 32</w:t>
      </w:r>
    </w:p>
    <w:p w:rsidR="00DF576A" w:rsidRDefault="00DF576A" w:rsidP="00DF576A">
      <w:r>
        <w:t>Киргизка п, 32б</w:t>
      </w:r>
    </w:p>
    <w:p w:rsidR="00DF576A" w:rsidRDefault="00DF576A" w:rsidP="00DF576A">
      <w:r>
        <w:t>Киргизка п, 32в</w:t>
      </w:r>
    </w:p>
    <w:p w:rsidR="00DF576A" w:rsidRDefault="00DF576A" w:rsidP="00DF576A">
      <w:r>
        <w:t>Киргизка п, 34а</w:t>
      </w:r>
    </w:p>
    <w:p w:rsidR="00DF576A" w:rsidRDefault="00DF576A" w:rsidP="00DF576A">
      <w:r>
        <w:t>Киргизка п, 34б</w:t>
      </w:r>
    </w:p>
    <w:p w:rsidR="00DF576A" w:rsidRDefault="00DF576A" w:rsidP="00DF576A">
      <w:r>
        <w:t>Киргизка п, 34в</w:t>
      </w:r>
    </w:p>
    <w:p w:rsidR="00DF576A" w:rsidRDefault="00DF576A" w:rsidP="00DF576A">
      <w:r>
        <w:t>Киргизка п, 35а</w:t>
      </w:r>
    </w:p>
    <w:p w:rsidR="00DF576A" w:rsidRDefault="00DF576A" w:rsidP="00DF576A">
      <w:r>
        <w:t>Киргизка п, 35б</w:t>
      </w:r>
    </w:p>
    <w:p w:rsidR="00DF576A" w:rsidRDefault="00DF576A" w:rsidP="00DF576A">
      <w:r>
        <w:t>Киргизка п, 36</w:t>
      </w:r>
    </w:p>
    <w:p w:rsidR="00DF576A" w:rsidRDefault="00DF576A" w:rsidP="00DF576A">
      <w:r>
        <w:t>Киргизка п, 37</w:t>
      </w:r>
    </w:p>
    <w:p w:rsidR="00DF576A" w:rsidRDefault="00DF576A" w:rsidP="00DF576A">
      <w:r>
        <w:t xml:space="preserve">Киргизка п, 41 </w:t>
      </w:r>
    </w:p>
    <w:p w:rsidR="00DF576A" w:rsidRDefault="00DF576A" w:rsidP="00DF576A">
      <w:r>
        <w:t>Киргизка п, 45 строение 1</w:t>
      </w:r>
    </w:p>
    <w:p w:rsidR="00DF576A" w:rsidRDefault="00DF576A" w:rsidP="00DF576A">
      <w:r>
        <w:t>Киргизка п, 45а</w:t>
      </w:r>
    </w:p>
    <w:p w:rsidR="00DF576A" w:rsidRDefault="00DF576A" w:rsidP="00DF576A">
      <w:r>
        <w:t>Киргизка п, 48</w:t>
      </w:r>
    </w:p>
    <w:p w:rsidR="00DF576A" w:rsidRDefault="00DF576A" w:rsidP="00DF576A">
      <w:r>
        <w:t>Киргизка п, 49</w:t>
      </w:r>
    </w:p>
    <w:p w:rsidR="00DF576A" w:rsidRDefault="00DF576A" w:rsidP="00DF576A">
      <w:r>
        <w:t xml:space="preserve">Киргизка п, 50а </w:t>
      </w:r>
    </w:p>
    <w:p w:rsidR="00DF576A" w:rsidRDefault="00DF576A" w:rsidP="00DF576A">
      <w:r>
        <w:t>Киргизка п, 52в стр.1</w:t>
      </w:r>
    </w:p>
    <w:p w:rsidR="00DF576A" w:rsidRDefault="00DF576A" w:rsidP="00DF576A">
      <w:r>
        <w:t>Киргизка п, 55</w:t>
      </w:r>
    </w:p>
    <w:p w:rsidR="00DF576A" w:rsidRDefault="00DF576A" w:rsidP="00DF576A">
      <w:r>
        <w:t>Киргизка п, 58</w:t>
      </w:r>
    </w:p>
    <w:p w:rsidR="00DF576A" w:rsidRDefault="00DF576A" w:rsidP="00DF576A">
      <w:r>
        <w:t>Киргизка п, 59/1</w:t>
      </w:r>
    </w:p>
    <w:p w:rsidR="00DF576A" w:rsidRDefault="00DF576A" w:rsidP="00DF576A">
      <w:r>
        <w:t>Киргизка п, 59а</w:t>
      </w:r>
    </w:p>
    <w:p w:rsidR="00DF576A" w:rsidRDefault="00DF576A" w:rsidP="00DF576A">
      <w:r>
        <w:t>Киргизка п, 60</w:t>
      </w:r>
    </w:p>
    <w:p w:rsidR="00DF576A" w:rsidRDefault="00DF576A" w:rsidP="00DF576A">
      <w:r>
        <w:t>Киргизка п, 60/2</w:t>
      </w:r>
    </w:p>
    <w:p w:rsidR="00DF576A" w:rsidRDefault="00DF576A" w:rsidP="00DF576A">
      <w:r>
        <w:t>Киргизка п, 60а</w:t>
      </w:r>
    </w:p>
    <w:p w:rsidR="00DF576A" w:rsidRDefault="00DF576A" w:rsidP="00DF576A">
      <w:r>
        <w:t xml:space="preserve">Киргизка п, 60б </w:t>
      </w:r>
    </w:p>
    <w:p w:rsidR="00DF576A" w:rsidRDefault="00DF576A" w:rsidP="00DF576A">
      <w:r>
        <w:t>Киргизка п, 60г</w:t>
      </w:r>
    </w:p>
    <w:p w:rsidR="00DF576A" w:rsidRDefault="00DF576A" w:rsidP="00DF576A">
      <w:r>
        <w:t>Киргизка п, 62</w:t>
      </w:r>
    </w:p>
    <w:p w:rsidR="00DF576A" w:rsidRDefault="00DF576A" w:rsidP="00DF576A">
      <w:r>
        <w:t>Киргизка п, 62а</w:t>
      </w:r>
    </w:p>
    <w:p w:rsidR="00DF576A" w:rsidRDefault="00DF576A" w:rsidP="00DF576A">
      <w:r>
        <w:t>Киргизка п, 65</w:t>
      </w:r>
    </w:p>
    <w:p w:rsidR="00DF576A" w:rsidRDefault="00DF576A" w:rsidP="00DF576A">
      <w:r>
        <w:t>Киргизка п, 69</w:t>
      </w:r>
    </w:p>
    <w:p w:rsidR="00DF576A" w:rsidRDefault="00DF576A" w:rsidP="00DF576A">
      <w:r>
        <w:t>Киргизка п, 71</w:t>
      </w:r>
    </w:p>
    <w:p w:rsidR="00DF576A" w:rsidRDefault="00DF576A" w:rsidP="00DF576A">
      <w:r>
        <w:t>Киргизка п, 73</w:t>
      </w:r>
    </w:p>
    <w:p w:rsidR="00DF576A" w:rsidRDefault="00DF576A" w:rsidP="00DF576A">
      <w:r>
        <w:t>Киргизка п, 74</w:t>
      </w:r>
    </w:p>
    <w:p w:rsidR="00DF576A" w:rsidRDefault="00DF576A" w:rsidP="00DF576A">
      <w:r>
        <w:t>Киргизка п, 75</w:t>
      </w:r>
    </w:p>
    <w:p w:rsidR="00DF576A" w:rsidRDefault="00DF576A" w:rsidP="00DF576A">
      <w:r>
        <w:t>Киргизка п, 78</w:t>
      </w:r>
    </w:p>
    <w:p w:rsidR="00DF576A" w:rsidRDefault="00DF576A" w:rsidP="00DF576A">
      <w:r>
        <w:t>Киргизка п, 79</w:t>
      </w:r>
    </w:p>
    <w:p w:rsidR="00DF576A" w:rsidRDefault="00DF576A" w:rsidP="00DF576A">
      <w:r>
        <w:t>Киргизка п, 79а</w:t>
      </w:r>
    </w:p>
    <w:p w:rsidR="00DF576A" w:rsidRDefault="00DF576A" w:rsidP="00DF576A">
      <w:r>
        <w:t>Киргизка п, 79г</w:t>
      </w:r>
    </w:p>
    <w:p w:rsidR="00DF576A" w:rsidRDefault="00DF576A" w:rsidP="00DF576A">
      <w:r>
        <w:t>Киргизка п, 80</w:t>
      </w:r>
    </w:p>
    <w:p w:rsidR="00DF576A" w:rsidRDefault="00DF576A" w:rsidP="00DF576A">
      <w:r>
        <w:t>Киргизка п, 80 стр.1</w:t>
      </w:r>
    </w:p>
    <w:p w:rsidR="00DF576A" w:rsidRDefault="00DF576A" w:rsidP="00DF576A">
      <w:r>
        <w:t>Киргизка п, 80/1</w:t>
      </w:r>
    </w:p>
    <w:p w:rsidR="00DF576A" w:rsidRDefault="00DF576A" w:rsidP="00DF576A">
      <w:r>
        <w:t>Киргизка п, 80а</w:t>
      </w:r>
    </w:p>
    <w:p w:rsidR="00DF576A" w:rsidRDefault="00DF576A" w:rsidP="00DF576A">
      <w:r>
        <w:t>Киргизка п, 80е</w:t>
      </w:r>
    </w:p>
    <w:p w:rsidR="00DF576A" w:rsidRDefault="00DF576A" w:rsidP="00DF576A">
      <w:r>
        <w:t>Киргизка п, 81б</w:t>
      </w:r>
    </w:p>
    <w:p w:rsidR="00DF576A" w:rsidRDefault="00DF576A" w:rsidP="00DF576A">
      <w:r>
        <w:t>Киргизка п, 81в</w:t>
      </w:r>
    </w:p>
    <w:p w:rsidR="00DF576A" w:rsidRDefault="00DF576A" w:rsidP="00DF576A">
      <w:r>
        <w:t>Киргизка п, 81д корп.2</w:t>
      </w:r>
    </w:p>
    <w:p w:rsidR="00DF576A" w:rsidRDefault="00DF576A" w:rsidP="00DF576A">
      <w:r>
        <w:t>Киргизка п, 81з стр.3</w:t>
      </w:r>
    </w:p>
    <w:p w:rsidR="00DF576A" w:rsidRDefault="00DF576A" w:rsidP="00DF576A">
      <w:r>
        <w:t>Киргизка п, 82</w:t>
      </w:r>
    </w:p>
    <w:p w:rsidR="00DF576A" w:rsidRDefault="00DF576A" w:rsidP="00DF576A">
      <w:r>
        <w:t>Киргизка п, 82/1</w:t>
      </w:r>
    </w:p>
    <w:p w:rsidR="00DF576A" w:rsidRDefault="00DF576A" w:rsidP="00DF576A">
      <w:r>
        <w:t>Киргизка п, 82а</w:t>
      </w:r>
    </w:p>
    <w:p w:rsidR="00DF576A" w:rsidRDefault="00DF576A" w:rsidP="00DF576A">
      <w:r>
        <w:t>Киргизка п, 82б стр.1</w:t>
      </w:r>
    </w:p>
    <w:p w:rsidR="00DF576A" w:rsidRDefault="00DF576A" w:rsidP="00DF576A">
      <w:r>
        <w:t>Киргизка п, 82ж</w:t>
      </w:r>
    </w:p>
    <w:p w:rsidR="00DF576A" w:rsidRDefault="00DF576A" w:rsidP="00DF576A">
      <w:r>
        <w:t>Киргизка п, 83</w:t>
      </w:r>
    </w:p>
    <w:p w:rsidR="00DF576A" w:rsidRDefault="00DF576A" w:rsidP="00DF576A">
      <w:r>
        <w:t>Киргизка п, 83в</w:t>
      </w:r>
    </w:p>
    <w:p w:rsidR="00DF576A" w:rsidRDefault="00DF576A" w:rsidP="00DF576A">
      <w:r>
        <w:t>Киргизка п, 83г</w:t>
      </w:r>
    </w:p>
    <w:p w:rsidR="00DF576A" w:rsidRDefault="00DF576A" w:rsidP="00DF576A">
      <w:r>
        <w:t>Киргизка п, 83д</w:t>
      </w:r>
    </w:p>
    <w:p w:rsidR="00DF576A" w:rsidRDefault="00DF576A" w:rsidP="00DF576A">
      <w:r>
        <w:t>Киргизка п, 83к</w:t>
      </w:r>
    </w:p>
    <w:p w:rsidR="00DF576A" w:rsidRDefault="00DF576A" w:rsidP="00DF576A">
      <w:r>
        <w:t>Киргизка п, 84</w:t>
      </w:r>
    </w:p>
    <w:p w:rsidR="00DF576A" w:rsidRDefault="00DF576A" w:rsidP="00DF576A">
      <w:r>
        <w:t>Киргизка п, 84а</w:t>
      </w:r>
    </w:p>
    <w:p w:rsidR="00DF576A" w:rsidRDefault="00DF576A" w:rsidP="00DF576A">
      <w:r>
        <w:t>Киргизка п, 85</w:t>
      </w:r>
    </w:p>
    <w:p w:rsidR="00DF576A" w:rsidRDefault="00DF576A" w:rsidP="00DF576A">
      <w:r>
        <w:t>Киргизка п, 86</w:t>
      </w:r>
    </w:p>
    <w:p w:rsidR="00DF576A" w:rsidRDefault="00DF576A" w:rsidP="00DF576A">
      <w:r>
        <w:t>Киргизка п, 86 корпус 1</w:t>
      </w:r>
    </w:p>
    <w:p w:rsidR="00DF576A" w:rsidRDefault="00DF576A" w:rsidP="00DF576A">
      <w:r>
        <w:t>Киргизка п, 87</w:t>
      </w:r>
    </w:p>
    <w:p w:rsidR="00DF576A" w:rsidRDefault="00DF576A" w:rsidP="00DF576A">
      <w:r>
        <w:t>Киргизка п, 87/2</w:t>
      </w:r>
    </w:p>
    <w:p w:rsidR="00DF576A" w:rsidRDefault="00DF576A" w:rsidP="00DF576A">
      <w:r>
        <w:t>Киргизка п, 88</w:t>
      </w:r>
    </w:p>
    <w:p w:rsidR="00DF576A" w:rsidRDefault="00DF576A" w:rsidP="00DF576A">
      <w:r>
        <w:t>Киргизка п, 89</w:t>
      </w:r>
    </w:p>
    <w:p w:rsidR="00DF576A" w:rsidRDefault="00DF576A" w:rsidP="00DF576A">
      <w:r>
        <w:t>Киргизка п, 91</w:t>
      </w:r>
    </w:p>
    <w:p w:rsidR="00DF576A" w:rsidRDefault="00DF576A" w:rsidP="00DF576A">
      <w:r>
        <w:t>Киргизка п, 92/1</w:t>
      </w:r>
    </w:p>
    <w:p w:rsidR="00DF576A" w:rsidRDefault="00DF576A" w:rsidP="00DF576A">
      <w:r>
        <w:t>Киргизка п, 103</w:t>
      </w:r>
    </w:p>
    <w:p w:rsidR="00DF576A" w:rsidRDefault="00DF576A" w:rsidP="00DF576A">
      <w:r>
        <w:t>Киргизка п, 105</w:t>
      </w:r>
    </w:p>
    <w:p w:rsidR="00DF576A" w:rsidRDefault="00DF576A" w:rsidP="00DF576A">
      <w:r>
        <w:t>Киргизка п, 107</w:t>
      </w:r>
    </w:p>
    <w:p w:rsidR="00DF576A" w:rsidRDefault="00DF576A" w:rsidP="00DF576A">
      <w:r>
        <w:t>Киргизка п, 108 корпус 2</w:t>
      </w:r>
    </w:p>
    <w:p w:rsidR="00DF576A" w:rsidRDefault="00DF576A" w:rsidP="00DF576A">
      <w:r>
        <w:t>Киргизка п, 108/1</w:t>
      </w:r>
    </w:p>
    <w:p w:rsidR="00DF576A" w:rsidRDefault="00DF576A" w:rsidP="00DF576A">
      <w:r>
        <w:t>Киргизка п, 109</w:t>
      </w:r>
    </w:p>
    <w:p w:rsidR="00DF576A" w:rsidRDefault="00DF576A" w:rsidP="00DF576A">
      <w:r>
        <w:t>Киргизка п, 110</w:t>
      </w:r>
    </w:p>
    <w:p w:rsidR="00DF576A" w:rsidRDefault="00DF576A" w:rsidP="00DF576A">
      <w:r>
        <w:t>Киргизка п, 115</w:t>
      </w:r>
    </w:p>
    <w:p w:rsidR="00DF576A" w:rsidRDefault="00DF576A" w:rsidP="00DF576A">
      <w:r>
        <w:t>Киргизка п, 115а</w:t>
      </w:r>
    </w:p>
    <w:p w:rsidR="00DF576A" w:rsidRDefault="00DF576A" w:rsidP="00DF576A">
      <w:r>
        <w:t>Киргизка п, 116</w:t>
      </w:r>
    </w:p>
    <w:p w:rsidR="00DF576A" w:rsidRDefault="00DF576A" w:rsidP="00DF576A">
      <w:r>
        <w:t>Киргизка п, 118</w:t>
      </w:r>
    </w:p>
    <w:p w:rsidR="00DF576A" w:rsidRDefault="00DF576A" w:rsidP="00DF576A">
      <w:r>
        <w:t>Киргизка п, 119а</w:t>
      </w:r>
    </w:p>
    <w:p w:rsidR="00DF576A" w:rsidRDefault="00DF576A" w:rsidP="00DF576A">
      <w:r>
        <w:t>Киргизка п, 119а стр.1</w:t>
      </w:r>
    </w:p>
    <w:p w:rsidR="00DF576A" w:rsidRDefault="00DF576A" w:rsidP="00DF576A">
      <w:r>
        <w:t>Киргизка п, 136</w:t>
      </w:r>
    </w:p>
    <w:p w:rsidR="00DF576A" w:rsidRDefault="00DF576A" w:rsidP="00DF576A">
      <w:r>
        <w:t>Киргизка п, 138</w:t>
      </w:r>
    </w:p>
    <w:p w:rsidR="00DF576A" w:rsidRDefault="00DF576A" w:rsidP="00DF576A">
      <w:r>
        <w:t>Киргизка п, 140</w:t>
      </w:r>
    </w:p>
    <w:p w:rsidR="00DF576A" w:rsidRDefault="00DF576A" w:rsidP="00DF576A">
      <w:r>
        <w:t>Киргизка п, 140/1</w:t>
      </w:r>
    </w:p>
    <w:p w:rsidR="00DF576A" w:rsidRDefault="00DF576A" w:rsidP="00DF576A">
      <w:r>
        <w:t>Кирпичная ул, 1</w:t>
      </w:r>
    </w:p>
    <w:p w:rsidR="00DF576A" w:rsidRDefault="00DF576A" w:rsidP="00DF576A">
      <w:r>
        <w:t>Кирпичный пер, 2</w:t>
      </w:r>
    </w:p>
    <w:p w:rsidR="00DF576A" w:rsidRDefault="00DF576A" w:rsidP="00DF576A">
      <w:r>
        <w:t>Кирпичный пер, 3</w:t>
      </w:r>
    </w:p>
    <w:p w:rsidR="00DF576A" w:rsidRDefault="00DF576A" w:rsidP="00DF576A">
      <w:r>
        <w:t>Кирпичный пер, 4</w:t>
      </w:r>
    </w:p>
    <w:p w:rsidR="00DF576A" w:rsidRDefault="00DF576A" w:rsidP="00DF576A">
      <w:r>
        <w:t>Кирпичный пер, 5</w:t>
      </w:r>
    </w:p>
    <w:p w:rsidR="00DF576A" w:rsidRDefault="00DF576A" w:rsidP="00DF576A">
      <w:r>
        <w:t>Кирпичный пер, 7</w:t>
      </w:r>
    </w:p>
    <w:p w:rsidR="00DF576A" w:rsidRDefault="00DF576A" w:rsidP="00DF576A">
      <w:r>
        <w:t>Кирпичный пер, 8</w:t>
      </w:r>
    </w:p>
    <w:p w:rsidR="00DF576A" w:rsidRDefault="00DF576A" w:rsidP="00DF576A">
      <w:r>
        <w:t>Кирпичный пер, 10</w:t>
      </w:r>
    </w:p>
    <w:p w:rsidR="00DF576A" w:rsidRDefault="00DF576A" w:rsidP="00DF576A">
      <w:r>
        <w:t>Кирпичный проезд, 3</w:t>
      </w:r>
    </w:p>
    <w:p w:rsidR="00DF576A" w:rsidRDefault="00DF576A" w:rsidP="00DF576A">
      <w:r>
        <w:t>Кирпичный проезд, 5</w:t>
      </w:r>
    </w:p>
    <w:p w:rsidR="00DF576A" w:rsidRDefault="00DF576A" w:rsidP="00DF576A">
      <w:r>
        <w:t>Кирпичный проезд, 7</w:t>
      </w:r>
    </w:p>
    <w:p w:rsidR="00DF576A" w:rsidRDefault="00DF576A" w:rsidP="00DF576A">
      <w:r>
        <w:t>Кирпичный проезд, 9</w:t>
      </w:r>
    </w:p>
    <w:p w:rsidR="00DF576A" w:rsidRDefault="00DF576A" w:rsidP="00DF576A">
      <w:r>
        <w:t>Кирпичный проезд, 11</w:t>
      </w:r>
    </w:p>
    <w:p w:rsidR="00DF576A" w:rsidRDefault="00DF576A" w:rsidP="00DF576A">
      <w:r>
        <w:t>Кирпичный проезд, 11</w:t>
      </w:r>
    </w:p>
    <w:p w:rsidR="00DF576A" w:rsidRDefault="00DF576A" w:rsidP="00DF576A">
      <w:r>
        <w:t>Кирпичный проезд, 13</w:t>
      </w:r>
    </w:p>
    <w:p w:rsidR="00DF576A" w:rsidRDefault="00DF576A" w:rsidP="00DF576A">
      <w:r>
        <w:t>Кирпичный проезд, 13/2</w:t>
      </w:r>
    </w:p>
    <w:p w:rsidR="00DF576A" w:rsidRDefault="00DF576A" w:rsidP="00DF576A">
      <w:r>
        <w:t>Кирпичный проезд, 15</w:t>
      </w:r>
    </w:p>
    <w:p w:rsidR="00DF576A" w:rsidRDefault="00DF576A" w:rsidP="00DF576A">
      <w:r>
        <w:t>Кирпичный проезд, 17</w:t>
      </w:r>
    </w:p>
    <w:p w:rsidR="00DF576A" w:rsidRDefault="00DF576A" w:rsidP="00DF576A">
      <w:r>
        <w:t>Кирпичный проезд, 19</w:t>
      </w:r>
    </w:p>
    <w:p w:rsidR="00DF576A" w:rsidRDefault="00DF576A" w:rsidP="00DF576A">
      <w:r>
        <w:t>Кирпичный проезд, 19</w:t>
      </w:r>
    </w:p>
    <w:p w:rsidR="00DF576A" w:rsidRDefault="00DF576A" w:rsidP="00DF576A">
      <w:r>
        <w:t>Клеверный пер (с Дзержинское), 4</w:t>
      </w:r>
    </w:p>
    <w:p w:rsidR="00DF576A" w:rsidRDefault="00DF576A" w:rsidP="00DF576A">
      <w:r>
        <w:t>Клеверный пер (с Дзержинское), 6</w:t>
      </w:r>
    </w:p>
    <w:p w:rsidR="00DF576A" w:rsidRDefault="00DF576A" w:rsidP="00DF576A">
      <w:r>
        <w:t>Клеверный пер (с Дзержинское), 6</w:t>
      </w:r>
    </w:p>
    <w:p w:rsidR="00DF576A" w:rsidRDefault="00DF576A" w:rsidP="00DF576A">
      <w:r>
        <w:t>Клеверный пер (с Дзержинское), 9 стр.1</w:t>
      </w:r>
    </w:p>
    <w:p w:rsidR="00DF576A" w:rsidRDefault="00DF576A" w:rsidP="00DF576A">
      <w:r>
        <w:t>Клеверный пер (с Дзержинское), 11</w:t>
      </w:r>
    </w:p>
    <w:p w:rsidR="00DF576A" w:rsidRDefault="00DF576A" w:rsidP="00DF576A">
      <w:r>
        <w:t>Клеверный пер (с Дзержинское), 12</w:t>
      </w:r>
    </w:p>
    <w:p w:rsidR="00DF576A" w:rsidRDefault="00DF576A" w:rsidP="00DF576A">
      <w:r>
        <w:t>Клеверный пер (с Дзержинское), 14</w:t>
      </w:r>
    </w:p>
    <w:p w:rsidR="00DF576A" w:rsidRDefault="00DF576A" w:rsidP="00DF576A">
      <w:r>
        <w:t>Клеверный пер (с Дзержинское), 16</w:t>
      </w:r>
    </w:p>
    <w:p w:rsidR="00DF576A" w:rsidRDefault="00DF576A" w:rsidP="00DF576A">
      <w:r>
        <w:t>Клеверный пер (с Дзержинское), 17</w:t>
      </w:r>
    </w:p>
    <w:p w:rsidR="00DF576A" w:rsidRDefault="00DF576A" w:rsidP="00DF576A">
      <w:r>
        <w:t>Клеверный пер (с Дзержинское), 18</w:t>
      </w:r>
    </w:p>
    <w:p w:rsidR="00DF576A" w:rsidRDefault="00DF576A" w:rsidP="00DF576A">
      <w:r>
        <w:t>Клеверный пер (с Дзержинское), 20</w:t>
      </w:r>
    </w:p>
    <w:p w:rsidR="00DF576A" w:rsidRDefault="00DF576A" w:rsidP="00DF576A">
      <w:r>
        <w:t>Клюева ул, 1</w:t>
      </w:r>
    </w:p>
    <w:p w:rsidR="00DF576A" w:rsidRDefault="00DF576A" w:rsidP="00DF576A">
      <w:r>
        <w:t>Клюева ул, 1/1</w:t>
      </w:r>
    </w:p>
    <w:p w:rsidR="00DF576A" w:rsidRDefault="00DF576A" w:rsidP="00DF576A">
      <w:r>
        <w:t>Клюева ул, 1/с3</w:t>
      </w:r>
    </w:p>
    <w:p w:rsidR="00DF576A" w:rsidRDefault="00DF576A" w:rsidP="00DF576A">
      <w:r>
        <w:t>Клюева ул, 1а</w:t>
      </w:r>
    </w:p>
    <w:p w:rsidR="00DF576A" w:rsidRDefault="00DF576A" w:rsidP="00DF576A">
      <w:r>
        <w:t>Клюева ул, 2</w:t>
      </w:r>
    </w:p>
    <w:p w:rsidR="00DF576A" w:rsidRDefault="00DF576A" w:rsidP="00DF576A">
      <w:r>
        <w:t>Клюева ул, 3</w:t>
      </w:r>
    </w:p>
    <w:p w:rsidR="00DF576A" w:rsidRDefault="00DF576A" w:rsidP="00DF576A">
      <w:r>
        <w:t>Клюева ул, 3а</w:t>
      </w:r>
    </w:p>
    <w:p w:rsidR="00DF576A" w:rsidRDefault="00DF576A" w:rsidP="00DF576A">
      <w:r>
        <w:t>Клюева ул, 4</w:t>
      </w:r>
    </w:p>
    <w:p w:rsidR="00DF576A" w:rsidRDefault="00DF576A" w:rsidP="00DF576A">
      <w:r>
        <w:t>Клюева ул, 4б</w:t>
      </w:r>
    </w:p>
    <w:p w:rsidR="00DF576A" w:rsidRDefault="00DF576A" w:rsidP="00DF576A">
      <w:r>
        <w:t>Клюева ул, 4д</w:t>
      </w:r>
    </w:p>
    <w:p w:rsidR="00DF576A" w:rsidRDefault="00DF576A" w:rsidP="00DF576A">
      <w:r>
        <w:t>Клюева ул, 5</w:t>
      </w:r>
    </w:p>
    <w:p w:rsidR="00DF576A" w:rsidRDefault="00DF576A" w:rsidP="00DF576A">
      <w:r>
        <w:t>Клюева ул, 6 стр. 3</w:t>
      </w:r>
    </w:p>
    <w:p w:rsidR="00DF576A" w:rsidRDefault="00DF576A" w:rsidP="00DF576A">
      <w:r>
        <w:t>Клюева ул, 11в</w:t>
      </w:r>
    </w:p>
    <w:p w:rsidR="00DF576A" w:rsidRDefault="00DF576A" w:rsidP="00DF576A">
      <w:r>
        <w:t>Клюева ул, 13</w:t>
      </w:r>
    </w:p>
    <w:p w:rsidR="00DF576A" w:rsidRDefault="00DF576A" w:rsidP="00DF576A">
      <w:r>
        <w:t>Клюева ул, 18</w:t>
      </w:r>
    </w:p>
    <w:p w:rsidR="00DF576A" w:rsidRDefault="00DF576A" w:rsidP="00DF576A">
      <w:r>
        <w:t>Клюева ул, 18а</w:t>
      </w:r>
    </w:p>
    <w:p w:rsidR="00DF576A" w:rsidRDefault="00DF576A" w:rsidP="00DF576A">
      <w:r>
        <w:t>Клюева ул, 20</w:t>
      </w:r>
    </w:p>
    <w:p w:rsidR="00DF576A" w:rsidRDefault="00DF576A" w:rsidP="00DF576A">
      <w:r>
        <w:t>Клюева ул, 20/1</w:t>
      </w:r>
    </w:p>
    <w:p w:rsidR="00DF576A" w:rsidRDefault="00DF576A" w:rsidP="00DF576A">
      <w:r>
        <w:t>Клюева ул, 20/3</w:t>
      </w:r>
    </w:p>
    <w:p w:rsidR="00DF576A" w:rsidRDefault="00DF576A" w:rsidP="00DF576A">
      <w:r>
        <w:t>Клюева ул, 26</w:t>
      </w:r>
    </w:p>
    <w:p w:rsidR="00DF576A" w:rsidRDefault="00DF576A" w:rsidP="00DF576A">
      <w:r>
        <w:t>Клюева ул, 26</w:t>
      </w:r>
    </w:p>
    <w:p w:rsidR="00DF576A" w:rsidRDefault="00DF576A" w:rsidP="00DF576A">
      <w:r>
        <w:t>Клюева ул, 44</w:t>
      </w:r>
    </w:p>
    <w:p w:rsidR="00DF576A" w:rsidRDefault="00DF576A" w:rsidP="00DF576A">
      <w:r>
        <w:t>Ключевской проезд, 3а</w:t>
      </w:r>
    </w:p>
    <w:p w:rsidR="00DF576A" w:rsidRDefault="00DF576A" w:rsidP="00DF576A">
      <w:r>
        <w:t>Ключевской проезд, 4</w:t>
      </w:r>
    </w:p>
    <w:p w:rsidR="00DF576A" w:rsidRDefault="00DF576A" w:rsidP="00DF576A">
      <w:r>
        <w:t>Ключевской проезд, 5</w:t>
      </w:r>
    </w:p>
    <w:p w:rsidR="00DF576A" w:rsidRDefault="00DF576A" w:rsidP="00DF576A">
      <w:r>
        <w:t>Ключевской проезд, 6</w:t>
      </w:r>
    </w:p>
    <w:p w:rsidR="00DF576A" w:rsidRDefault="00DF576A" w:rsidP="00DF576A">
      <w:r>
        <w:t>Ключевской проезд, 7</w:t>
      </w:r>
    </w:p>
    <w:p w:rsidR="00DF576A" w:rsidRDefault="00DF576A" w:rsidP="00DF576A">
      <w:r>
        <w:t>Кольцевой проезд, 4</w:t>
      </w:r>
    </w:p>
    <w:p w:rsidR="00DF576A" w:rsidRDefault="00DF576A" w:rsidP="00DF576A">
      <w:r>
        <w:t>Кольцевой проезд, 7</w:t>
      </w:r>
    </w:p>
    <w:p w:rsidR="00DF576A" w:rsidRDefault="00DF576A" w:rsidP="00DF576A">
      <w:r>
        <w:t>Кольцевой проезд, 8</w:t>
      </w:r>
    </w:p>
    <w:p w:rsidR="00DF576A" w:rsidRDefault="00DF576A" w:rsidP="00DF576A">
      <w:r>
        <w:t>Кольцевой проезд, 8а</w:t>
      </w:r>
    </w:p>
    <w:p w:rsidR="00DF576A" w:rsidRDefault="00DF576A" w:rsidP="00DF576A">
      <w:r>
        <w:t>Кольцевой проезд, 8б</w:t>
      </w:r>
    </w:p>
    <w:p w:rsidR="00DF576A" w:rsidRDefault="00DF576A" w:rsidP="00DF576A">
      <w:r>
        <w:t>Кольцевой проезд, 10</w:t>
      </w:r>
    </w:p>
    <w:p w:rsidR="00DF576A" w:rsidRDefault="00DF576A" w:rsidP="00DF576A">
      <w:r>
        <w:t>Кольцевой проезд, 12</w:t>
      </w:r>
    </w:p>
    <w:p w:rsidR="00DF576A" w:rsidRDefault="00DF576A" w:rsidP="00DF576A">
      <w:r>
        <w:t>Кольцевой проезд, 12/1</w:t>
      </w:r>
    </w:p>
    <w:p w:rsidR="00DF576A" w:rsidRDefault="00DF576A" w:rsidP="00DF576A">
      <w:r>
        <w:t>Кольцевой проезд, 12а</w:t>
      </w:r>
    </w:p>
    <w:p w:rsidR="00DF576A" w:rsidRDefault="00DF576A" w:rsidP="00DF576A">
      <w:r>
        <w:t>Кольцевой проезд, 14</w:t>
      </w:r>
    </w:p>
    <w:p w:rsidR="00DF576A" w:rsidRDefault="00DF576A" w:rsidP="00DF576A">
      <w:r>
        <w:t>Кольцевой проезд, 15</w:t>
      </w:r>
    </w:p>
    <w:p w:rsidR="00DF576A" w:rsidRDefault="00DF576A" w:rsidP="00DF576A">
      <w:r>
        <w:t>Кольцевой проезд, 15/1</w:t>
      </w:r>
    </w:p>
    <w:p w:rsidR="00DF576A" w:rsidRDefault="00DF576A" w:rsidP="00DF576A">
      <w:r>
        <w:t>Кольцевой проезд, 16</w:t>
      </w:r>
    </w:p>
    <w:p w:rsidR="00DF576A" w:rsidRDefault="00DF576A" w:rsidP="00DF576A">
      <w:r>
        <w:t>Кольцевой проезд, 17</w:t>
      </w:r>
    </w:p>
    <w:p w:rsidR="00DF576A" w:rsidRDefault="00DF576A" w:rsidP="00DF576A">
      <w:r>
        <w:t>Кольцевой проезд, 18</w:t>
      </w:r>
    </w:p>
    <w:p w:rsidR="00DF576A" w:rsidRDefault="00DF576A" w:rsidP="00DF576A">
      <w:r>
        <w:t>Кольцевой проезд, 19</w:t>
      </w:r>
    </w:p>
    <w:p w:rsidR="00DF576A" w:rsidRDefault="00DF576A" w:rsidP="00DF576A">
      <w:r>
        <w:t>Кольцевой проезд, 20</w:t>
      </w:r>
    </w:p>
    <w:p w:rsidR="00DF576A" w:rsidRDefault="00DF576A" w:rsidP="00DF576A">
      <w:r>
        <w:t>Кольцевой проезд, 21</w:t>
      </w:r>
    </w:p>
    <w:p w:rsidR="00DF576A" w:rsidRDefault="00DF576A" w:rsidP="00DF576A">
      <w:r>
        <w:t>Кольцевой проезд, 22</w:t>
      </w:r>
    </w:p>
    <w:p w:rsidR="00DF576A" w:rsidRDefault="00DF576A" w:rsidP="00DF576A">
      <w:r>
        <w:t>Кольцевой проезд, 22/1</w:t>
      </w:r>
    </w:p>
    <w:p w:rsidR="00DF576A" w:rsidRDefault="00DF576A" w:rsidP="00DF576A">
      <w:r>
        <w:t>Кольцевой проезд, 24</w:t>
      </w:r>
    </w:p>
    <w:p w:rsidR="00DF576A" w:rsidRDefault="00DF576A" w:rsidP="00DF576A">
      <w:r>
        <w:t>Кольцевой проезд, 25</w:t>
      </w:r>
    </w:p>
    <w:p w:rsidR="00DF576A" w:rsidRDefault="00DF576A" w:rsidP="00DF576A">
      <w:r>
        <w:t>Кольцевой проезд, 26</w:t>
      </w:r>
    </w:p>
    <w:p w:rsidR="00DF576A" w:rsidRDefault="00DF576A" w:rsidP="00DF576A">
      <w:r>
        <w:t>Кольцевой проезд, 27</w:t>
      </w:r>
    </w:p>
    <w:p w:rsidR="00DF576A" w:rsidRDefault="00DF576A" w:rsidP="00DF576A">
      <w:r>
        <w:t>Кольцевой проезд, 28</w:t>
      </w:r>
    </w:p>
    <w:p w:rsidR="00DF576A" w:rsidRDefault="00DF576A" w:rsidP="00DF576A">
      <w:r>
        <w:t>Кольцевой проезд, 30</w:t>
      </w:r>
    </w:p>
    <w:p w:rsidR="00DF576A" w:rsidRDefault="00DF576A" w:rsidP="00DF576A">
      <w:r>
        <w:t>Кольцевой проезд, 33</w:t>
      </w:r>
    </w:p>
    <w:p w:rsidR="00DF576A" w:rsidRDefault="00DF576A" w:rsidP="00DF576A">
      <w:r>
        <w:t>Кольцевой проезд, 33/1</w:t>
      </w:r>
    </w:p>
    <w:p w:rsidR="00DF576A" w:rsidRDefault="00DF576A" w:rsidP="00DF576A">
      <w:r>
        <w:t>Кольцевой проезд, 33/2</w:t>
      </w:r>
    </w:p>
    <w:p w:rsidR="00DF576A" w:rsidRDefault="00DF576A" w:rsidP="00DF576A">
      <w:r>
        <w:t>Кольцевой проезд, 34</w:t>
      </w:r>
    </w:p>
    <w:p w:rsidR="00DF576A" w:rsidRDefault="00DF576A" w:rsidP="00DF576A">
      <w:r>
        <w:t>Кольцевой проезд, 34а</w:t>
      </w:r>
    </w:p>
    <w:p w:rsidR="00DF576A" w:rsidRDefault="00DF576A" w:rsidP="00DF576A">
      <w:r>
        <w:t>Кольцевой проезд, 36</w:t>
      </w:r>
    </w:p>
    <w:p w:rsidR="00DF576A" w:rsidRDefault="00DF576A" w:rsidP="00DF576A">
      <w:r>
        <w:t>Кольцевой проезд, 38</w:t>
      </w:r>
    </w:p>
    <w:p w:rsidR="00DF576A" w:rsidRDefault="00DF576A" w:rsidP="00DF576A">
      <w:r>
        <w:t>Кольцевой проезд, 38а</w:t>
      </w:r>
    </w:p>
    <w:p w:rsidR="00DF576A" w:rsidRDefault="00DF576A" w:rsidP="00DF576A">
      <w:r>
        <w:t>Кольцевой проезд, 39</w:t>
      </w:r>
    </w:p>
    <w:p w:rsidR="00DF576A" w:rsidRDefault="00DF576A" w:rsidP="00DF576A">
      <w:r>
        <w:t>Кольцевой проезд, 39/1</w:t>
      </w:r>
    </w:p>
    <w:p w:rsidR="00DF576A" w:rsidRDefault="00DF576A" w:rsidP="00DF576A">
      <w:r>
        <w:t>Кольцевой проезд, 40</w:t>
      </w:r>
    </w:p>
    <w:p w:rsidR="00DF576A" w:rsidRDefault="00DF576A" w:rsidP="00DF576A">
      <w:r>
        <w:t>Кольцевой проезд, 40а</w:t>
      </w:r>
    </w:p>
    <w:p w:rsidR="00DF576A" w:rsidRDefault="00DF576A" w:rsidP="00DF576A">
      <w:r>
        <w:t>Кольцевой проезд, 40б</w:t>
      </w:r>
    </w:p>
    <w:p w:rsidR="00DF576A" w:rsidRDefault="00DF576A" w:rsidP="00DF576A">
      <w:r>
        <w:t>Кольцевой проезд, 40в</w:t>
      </w:r>
    </w:p>
    <w:p w:rsidR="00DF576A" w:rsidRDefault="00DF576A" w:rsidP="00DF576A">
      <w:r>
        <w:t>Кольцевой проезд, 41</w:t>
      </w:r>
    </w:p>
    <w:p w:rsidR="00DF576A" w:rsidRDefault="00DF576A" w:rsidP="00DF576A">
      <w:r>
        <w:t>Кольцевой проезд, 43</w:t>
      </w:r>
    </w:p>
    <w:p w:rsidR="00DF576A" w:rsidRDefault="00DF576A" w:rsidP="00DF576A">
      <w:r>
        <w:t>Кольцевой проезд, 43/1 стр.1</w:t>
      </w:r>
    </w:p>
    <w:p w:rsidR="00DF576A" w:rsidRDefault="00DF576A" w:rsidP="00DF576A">
      <w:r>
        <w:t>Кольцевой проезд, 43/3</w:t>
      </w:r>
    </w:p>
    <w:p w:rsidR="00DF576A" w:rsidRDefault="00DF576A" w:rsidP="00DF576A">
      <w:r>
        <w:t>Кольцевой проезд, 43/4</w:t>
      </w:r>
    </w:p>
    <w:p w:rsidR="00DF576A" w:rsidRDefault="00DF576A" w:rsidP="00DF576A">
      <w:r>
        <w:t>Кольцевой проезд, 49</w:t>
      </w:r>
    </w:p>
    <w:p w:rsidR="00DF576A" w:rsidRDefault="00DF576A" w:rsidP="00DF576A">
      <w:r>
        <w:t>Кольцевой проезд, 53</w:t>
      </w:r>
    </w:p>
    <w:p w:rsidR="00DF576A" w:rsidRDefault="00DF576A" w:rsidP="00DF576A">
      <w:r>
        <w:t>Кольцевой проезд, 53а</w:t>
      </w:r>
    </w:p>
    <w:p w:rsidR="00DF576A" w:rsidRDefault="00DF576A" w:rsidP="00DF576A">
      <w:r>
        <w:t>Кольцевой проезд, 53б</w:t>
      </w:r>
    </w:p>
    <w:p w:rsidR="00DF576A" w:rsidRDefault="00DF576A" w:rsidP="00DF576A">
      <w:r>
        <w:t>Кольцевой проезд, 55</w:t>
      </w:r>
    </w:p>
    <w:p w:rsidR="00DF576A" w:rsidRDefault="00DF576A" w:rsidP="00DF576A">
      <w:r>
        <w:t>Кольцевой проезд, 55/1</w:t>
      </w:r>
    </w:p>
    <w:p w:rsidR="00DF576A" w:rsidRDefault="00DF576A" w:rsidP="00DF576A">
      <w:r>
        <w:t>Кольцевой проезд, 55б</w:t>
      </w:r>
    </w:p>
    <w:p w:rsidR="00DF576A" w:rsidRDefault="00DF576A" w:rsidP="00DF576A">
      <w:r>
        <w:t>Кольцевой проезд, 57</w:t>
      </w:r>
    </w:p>
    <w:p w:rsidR="00DF576A" w:rsidRDefault="00DF576A" w:rsidP="00DF576A">
      <w:r>
        <w:t>Кольцевой проезд, 57а</w:t>
      </w:r>
    </w:p>
    <w:p w:rsidR="00DF576A" w:rsidRDefault="00DF576A" w:rsidP="00DF576A">
      <w:r>
        <w:t>Кольцевой проезд, 57б</w:t>
      </w:r>
    </w:p>
    <w:p w:rsidR="00DF576A" w:rsidRDefault="00DF576A" w:rsidP="00DF576A">
      <w:r>
        <w:t>Кольцевой проезд, 59</w:t>
      </w:r>
    </w:p>
    <w:p w:rsidR="00DF576A" w:rsidRDefault="00DF576A" w:rsidP="00DF576A">
      <w:r>
        <w:t>Кометный пер (п Росинка), 1</w:t>
      </w:r>
    </w:p>
    <w:p w:rsidR="00DF576A" w:rsidRDefault="00DF576A" w:rsidP="00DF576A">
      <w:r>
        <w:t>Кометный пер (п Росинка), 4</w:t>
      </w:r>
    </w:p>
    <w:p w:rsidR="00DF576A" w:rsidRDefault="00DF576A" w:rsidP="00DF576A">
      <w:r>
        <w:t>Кометный пер (п Росинка), 6</w:t>
      </w:r>
    </w:p>
    <w:p w:rsidR="00DF576A" w:rsidRDefault="00DF576A" w:rsidP="00DF576A">
      <w:r>
        <w:t>Кометный пер (п Росинка), 7</w:t>
      </w:r>
    </w:p>
    <w:p w:rsidR="00DF576A" w:rsidRDefault="00DF576A" w:rsidP="00DF576A">
      <w:r>
        <w:t>Кометный пер (п Росинка), 8</w:t>
      </w:r>
    </w:p>
    <w:p w:rsidR="00DF576A" w:rsidRDefault="00DF576A" w:rsidP="00DF576A">
      <w:r>
        <w:t>Кометный пер (п Росинка), 10</w:t>
      </w:r>
    </w:p>
    <w:p w:rsidR="00DF576A" w:rsidRDefault="00DF576A" w:rsidP="00DF576A">
      <w:r>
        <w:t>Комсомольская  ул (с. Тимирязевское), 15</w:t>
      </w:r>
    </w:p>
    <w:p w:rsidR="00DF576A" w:rsidRDefault="00DF576A" w:rsidP="00DF576A">
      <w:r>
        <w:t>Комсомольская ул (с Тимирязевское), 1б</w:t>
      </w:r>
    </w:p>
    <w:p w:rsidR="00DF576A" w:rsidRDefault="00DF576A" w:rsidP="00DF576A">
      <w:r>
        <w:t>Комсомольская ул (с Тимирязевское), 2</w:t>
      </w:r>
    </w:p>
    <w:p w:rsidR="00DF576A" w:rsidRDefault="00DF576A" w:rsidP="00DF576A">
      <w:r>
        <w:t>Комсомольская ул (с Тимирязевское), 2/3</w:t>
      </w:r>
    </w:p>
    <w:p w:rsidR="00DF576A" w:rsidRDefault="00DF576A" w:rsidP="00DF576A">
      <w:r>
        <w:t>Комсомольская ул (с Тимирязевское), 2а</w:t>
      </w:r>
    </w:p>
    <w:p w:rsidR="00DF576A" w:rsidRDefault="00DF576A" w:rsidP="00DF576A">
      <w:r>
        <w:t>Комсомольская ул (с Тимирязевское), 3</w:t>
      </w:r>
    </w:p>
    <w:p w:rsidR="00DF576A" w:rsidRDefault="00DF576A" w:rsidP="00DF576A">
      <w:r>
        <w:t>Комсомольская ул (с Тимирязевское), 3/1</w:t>
      </w:r>
    </w:p>
    <w:p w:rsidR="00DF576A" w:rsidRDefault="00DF576A" w:rsidP="00DF576A">
      <w:r>
        <w:t>Комсомольская ул (с Тимирязевское), 4</w:t>
      </w:r>
    </w:p>
    <w:p w:rsidR="00DF576A" w:rsidRDefault="00DF576A" w:rsidP="00DF576A">
      <w:r>
        <w:t>Комсомольская ул (с Тимирязевское), 4/1</w:t>
      </w:r>
    </w:p>
    <w:p w:rsidR="00DF576A" w:rsidRDefault="00DF576A" w:rsidP="00DF576A">
      <w:r>
        <w:t>Комсомольская ул (с Тимирязевское), 5</w:t>
      </w:r>
    </w:p>
    <w:p w:rsidR="00DF576A" w:rsidRDefault="00DF576A" w:rsidP="00DF576A">
      <w:r>
        <w:t>Комсомольская ул (с Тимирязевское), 6/1</w:t>
      </w:r>
    </w:p>
    <w:p w:rsidR="00DF576A" w:rsidRDefault="00DF576A" w:rsidP="00DF576A">
      <w:r>
        <w:t>Комсомольская ул (с Тимирязевское), 7</w:t>
      </w:r>
    </w:p>
    <w:p w:rsidR="00DF576A" w:rsidRDefault="00DF576A" w:rsidP="00DF576A">
      <w:r>
        <w:t>Комсомольская ул (с Тимирязевское), 9</w:t>
      </w:r>
    </w:p>
    <w:p w:rsidR="00DF576A" w:rsidRDefault="00DF576A" w:rsidP="00DF576A">
      <w:r>
        <w:t>Комсомольская ул (с Тимирязевское), 10а</w:t>
      </w:r>
    </w:p>
    <w:p w:rsidR="00DF576A" w:rsidRDefault="00DF576A" w:rsidP="00DF576A">
      <w:r>
        <w:t>Комсомольская ул (с Тимирязевское), 10б</w:t>
      </w:r>
    </w:p>
    <w:p w:rsidR="00DF576A" w:rsidRDefault="00DF576A" w:rsidP="00DF576A">
      <w:r>
        <w:t>Комсомольская ул (с Тимирязевское), 11</w:t>
      </w:r>
    </w:p>
    <w:p w:rsidR="00DF576A" w:rsidRDefault="00DF576A" w:rsidP="00DF576A">
      <w:r>
        <w:t>Комсомольская ул (с Тимирязевское), 11</w:t>
      </w:r>
    </w:p>
    <w:p w:rsidR="00DF576A" w:rsidRDefault="00DF576A" w:rsidP="00DF576A">
      <w:r>
        <w:t>Комсомольская ул (с Тимирязевское), 12</w:t>
      </w:r>
    </w:p>
    <w:p w:rsidR="00DF576A" w:rsidRDefault="00DF576A" w:rsidP="00DF576A">
      <w:r>
        <w:t>Комсомольская ул (с Тимирязевское), 12а</w:t>
      </w:r>
    </w:p>
    <w:p w:rsidR="00DF576A" w:rsidRDefault="00DF576A" w:rsidP="00DF576A">
      <w:r>
        <w:t>Комсомольская ул (с Тимирязевское), 14</w:t>
      </w:r>
    </w:p>
    <w:p w:rsidR="00DF576A" w:rsidRDefault="00DF576A" w:rsidP="00DF576A">
      <w:r>
        <w:t>Комсомольская ул (с Тимирязевское), 16</w:t>
      </w:r>
    </w:p>
    <w:p w:rsidR="00DF576A" w:rsidRDefault="00DF576A" w:rsidP="00DF576A">
      <w:r>
        <w:t>Комсомольская ул (с Тимирязевское), 17</w:t>
      </w:r>
    </w:p>
    <w:p w:rsidR="00DF576A" w:rsidRDefault="00DF576A" w:rsidP="00DF576A">
      <w:r>
        <w:t>Комсомольская ул (с Тимирязевское), 17 стр.1</w:t>
      </w:r>
    </w:p>
    <w:p w:rsidR="00DF576A" w:rsidRDefault="00DF576A" w:rsidP="00DF576A">
      <w:r>
        <w:t>Комсомольская ул (с Тимирязевское), 19</w:t>
      </w:r>
    </w:p>
    <w:p w:rsidR="00DF576A" w:rsidRDefault="00DF576A" w:rsidP="00DF576A">
      <w:r>
        <w:t>Комсомольский пр-кт, 1</w:t>
      </w:r>
    </w:p>
    <w:p w:rsidR="00DF576A" w:rsidRDefault="00DF576A" w:rsidP="00DF576A">
      <w:r>
        <w:t>Комсомольский пр-кт, 5</w:t>
      </w:r>
    </w:p>
    <w:p w:rsidR="00DF576A" w:rsidRDefault="00DF576A" w:rsidP="00DF576A">
      <w:r>
        <w:t>Комсомольский пр-кт, 5/1</w:t>
      </w:r>
    </w:p>
    <w:p w:rsidR="00DF576A" w:rsidRDefault="00DF576A" w:rsidP="00DF576A">
      <w:r>
        <w:t>Комсомольский пр-кт, 7</w:t>
      </w:r>
    </w:p>
    <w:p w:rsidR="00DF576A" w:rsidRDefault="00DF576A" w:rsidP="00DF576A">
      <w:r>
        <w:t>Комсомольский пр-кт, 7</w:t>
      </w:r>
    </w:p>
    <w:p w:rsidR="00DF576A" w:rsidRDefault="00DF576A" w:rsidP="00DF576A">
      <w:r>
        <w:t>Кооперативная ул (с Тимирязевское), 1</w:t>
      </w:r>
    </w:p>
    <w:p w:rsidR="00DF576A" w:rsidRDefault="00DF576A" w:rsidP="00DF576A">
      <w:r>
        <w:t>Кооперативная ул (с Тимирязевское), 2</w:t>
      </w:r>
    </w:p>
    <w:p w:rsidR="00DF576A" w:rsidRDefault="00DF576A" w:rsidP="00DF576A">
      <w:r>
        <w:t>Кооперативная ул (с Тимирязевское), 2в</w:t>
      </w:r>
    </w:p>
    <w:p w:rsidR="00DF576A" w:rsidRDefault="00DF576A" w:rsidP="00DF576A">
      <w:r>
        <w:t>Кооперативная ул (с Тимирязевское), 2г</w:t>
      </w:r>
    </w:p>
    <w:p w:rsidR="00DF576A" w:rsidRDefault="00DF576A" w:rsidP="00DF576A">
      <w:r>
        <w:t>Кооперативная ул (с Тимирязевское), 3</w:t>
      </w:r>
    </w:p>
    <w:p w:rsidR="00DF576A" w:rsidRDefault="00DF576A" w:rsidP="00DF576A">
      <w:r>
        <w:t>Кооперативная ул (с Тимирязевское), 6</w:t>
      </w:r>
    </w:p>
    <w:p w:rsidR="00DF576A" w:rsidRDefault="00DF576A" w:rsidP="00DF576A">
      <w:r>
        <w:t>Кооперативная ул (с Тимирязевское), 8</w:t>
      </w:r>
    </w:p>
    <w:p w:rsidR="00DF576A" w:rsidRDefault="00DF576A" w:rsidP="00DF576A">
      <w:r>
        <w:t>Кооперативная ул (с Тимирязевское), 11</w:t>
      </w:r>
    </w:p>
    <w:p w:rsidR="00DF576A" w:rsidRDefault="00DF576A" w:rsidP="00DF576A">
      <w:r>
        <w:t>Кооперативная ул (с Тимирязевское), 11б</w:t>
      </w:r>
    </w:p>
    <w:p w:rsidR="00DF576A" w:rsidRDefault="00DF576A" w:rsidP="00DF576A">
      <w:r>
        <w:t>Кооперативная ул (с Тимирязевское), 11г</w:t>
      </w:r>
    </w:p>
    <w:p w:rsidR="00DF576A" w:rsidRDefault="00DF576A" w:rsidP="00DF576A">
      <w:r>
        <w:t>Кооперативная ул (с Тимирязевское), 11д</w:t>
      </w:r>
    </w:p>
    <w:p w:rsidR="00DF576A" w:rsidRDefault="00DF576A" w:rsidP="00DF576A">
      <w:r>
        <w:t>Кооперативная ул (с Тимирязевское), 13</w:t>
      </w:r>
    </w:p>
    <w:p w:rsidR="00DF576A" w:rsidRDefault="00DF576A" w:rsidP="00DF576A">
      <w:r>
        <w:t>Кооперативная ул (с Тимирязевское), 15в</w:t>
      </w:r>
    </w:p>
    <w:p w:rsidR="00DF576A" w:rsidRDefault="00DF576A" w:rsidP="00DF576A">
      <w:r>
        <w:t>Кооперативная ул (с Тимирязевское), 15г</w:t>
      </w:r>
    </w:p>
    <w:p w:rsidR="00DF576A" w:rsidRDefault="00DF576A" w:rsidP="00DF576A">
      <w:r>
        <w:t>Кооперативная ул (с Тимирязевское), 17</w:t>
      </w:r>
    </w:p>
    <w:p w:rsidR="00DF576A" w:rsidRDefault="00DF576A" w:rsidP="00DF576A">
      <w:r>
        <w:t>Кооперативная ул (с Тимирязевское), 17а</w:t>
      </w:r>
    </w:p>
    <w:p w:rsidR="00DF576A" w:rsidRDefault="00DF576A" w:rsidP="00DF576A">
      <w:r>
        <w:t>Кооперативная ул (с Тимирязевское), 17д</w:t>
      </w:r>
    </w:p>
    <w:p w:rsidR="00DF576A" w:rsidRDefault="00DF576A" w:rsidP="00DF576A">
      <w:r>
        <w:t>Кооперативная ул. (с. Тимирязевское), 11а</w:t>
      </w:r>
    </w:p>
    <w:p w:rsidR="00DF576A" w:rsidRDefault="00DF576A" w:rsidP="00DF576A">
      <w:r>
        <w:t>Королева ул, 11</w:t>
      </w:r>
    </w:p>
    <w:p w:rsidR="00DF576A" w:rsidRDefault="00DF576A" w:rsidP="00DF576A">
      <w:r>
        <w:t>Королева ул, 13</w:t>
      </w:r>
    </w:p>
    <w:p w:rsidR="00DF576A" w:rsidRDefault="00DF576A" w:rsidP="00DF576A">
      <w:r>
        <w:t>Королева ул. 4</w:t>
      </w:r>
    </w:p>
    <w:p w:rsidR="00DF576A" w:rsidRDefault="00DF576A" w:rsidP="00DF576A">
      <w:r>
        <w:t>Королева ул. 4</w:t>
      </w:r>
    </w:p>
    <w:p w:rsidR="00DF576A" w:rsidRDefault="00DF576A" w:rsidP="00DF576A">
      <w:r>
        <w:t>Королева ул. 6</w:t>
      </w:r>
    </w:p>
    <w:p w:rsidR="00DF576A" w:rsidRDefault="00DF576A" w:rsidP="00DF576A">
      <w:r>
        <w:t>Королева ул. 8</w:t>
      </w:r>
    </w:p>
    <w:p w:rsidR="00DF576A" w:rsidRDefault="00DF576A" w:rsidP="00DF576A">
      <w:r>
        <w:t>Королёва ул, 1а</w:t>
      </w:r>
    </w:p>
    <w:p w:rsidR="00DF576A" w:rsidRDefault="00DF576A" w:rsidP="00DF576A">
      <w:r>
        <w:t>Королёва ул, 3</w:t>
      </w:r>
    </w:p>
    <w:p w:rsidR="00DF576A" w:rsidRDefault="00DF576A" w:rsidP="00DF576A">
      <w:r>
        <w:t>Королёва ул, 5</w:t>
      </w:r>
    </w:p>
    <w:p w:rsidR="00DF576A" w:rsidRDefault="00DF576A" w:rsidP="00DF576A">
      <w:r>
        <w:t>Костромская ул, 9</w:t>
      </w:r>
    </w:p>
    <w:p w:rsidR="00DF576A" w:rsidRDefault="00DF576A" w:rsidP="00DF576A">
      <w:r>
        <w:t>Костромская ул, 10</w:t>
      </w:r>
    </w:p>
    <w:p w:rsidR="00DF576A" w:rsidRDefault="00DF576A" w:rsidP="00DF576A">
      <w:r>
        <w:t>Костромская ул, 11</w:t>
      </w:r>
    </w:p>
    <w:p w:rsidR="00DF576A" w:rsidRDefault="00DF576A" w:rsidP="00DF576A">
      <w:r>
        <w:t>Костромская ул, 12</w:t>
      </w:r>
    </w:p>
    <w:p w:rsidR="00DF576A" w:rsidRDefault="00DF576A" w:rsidP="00DF576A">
      <w:r>
        <w:t>Костромская ул, 13</w:t>
      </w:r>
    </w:p>
    <w:p w:rsidR="00DF576A" w:rsidRDefault="00DF576A" w:rsidP="00DF576A">
      <w:r>
        <w:t>Костромская ул, 14</w:t>
      </w:r>
    </w:p>
    <w:p w:rsidR="00DF576A" w:rsidRDefault="00DF576A" w:rsidP="00DF576A">
      <w:r>
        <w:t>Костромская ул, 15</w:t>
      </w:r>
    </w:p>
    <w:p w:rsidR="00DF576A" w:rsidRDefault="00DF576A" w:rsidP="00DF576A">
      <w:r>
        <w:t>Костромская ул, 16</w:t>
      </w:r>
    </w:p>
    <w:p w:rsidR="00DF576A" w:rsidRDefault="00DF576A" w:rsidP="00DF576A">
      <w:r>
        <w:t>Костромская ул, 17</w:t>
      </w:r>
    </w:p>
    <w:p w:rsidR="00DF576A" w:rsidRDefault="00DF576A" w:rsidP="00DF576A">
      <w:r>
        <w:t>Костромская ул, 18</w:t>
      </w:r>
    </w:p>
    <w:p w:rsidR="00DF576A" w:rsidRDefault="00DF576A" w:rsidP="00DF576A">
      <w:r>
        <w:t>Костромская ул, 20</w:t>
      </w:r>
    </w:p>
    <w:p w:rsidR="00DF576A" w:rsidRDefault="00DF576A" w:rsidP="00DF576A">
      <w:r>
        <w:t>Костромская ул, 21</w:t>
      </w:r>
    </w:p>
    <w:p w:rsidR="00DF576A" w:rsidRDefault="00DF576A" w:rsidP="00DF576A">
      <w:r>
        <w:t>Костромская ул, 22</w:t>
      </w:r>
    </w:p>
    <w:p w:rsidR="00DF576A" w:rsidRDefault="00DF576A" w:rsidP="00DF576A">
      <w:r>
        <w:t>Костромская ул, 23</w:t>
      </w:r>
    </w:p>
    <w:p w:rsidR="00DF576A" w:rsidRDefault="00DF576A" w:rsidP="00DF576A">
      <w:r>
        <w:t>Костромская ул, 25</w:t>
      </w:r>
    </w:p>
    <w:p w:rsidR="00DF576A" w:rsidRDefault="00DF576A" w:rsidP="00DF576A">
      <w:r>
        <w:t>Костромская ул, 30</w:t>
      </w:r>
    </w:p>
    <w:p w:rsidR="00DF576A" w:rsidRDefault="00DF576A" w:rsidP="00DF576A">
      <w:r>
        <w:t>Кошурникова ул, 1</w:t>
      </w:r>
    </w:p>
    <w:p w:rsidR="00DF576A" w:rsidRDefault="00DF576A" w:rsidP="00DF576A">
      <w:r>
        <w:t>Кошурникова ул, 1/2</w:t>
      </w:r>
    </w:p>
    <w:p w:rsidR="00DF576A" w:rsidRDefault="00DF576A" w:rsidP="00DF576A">
      <w:r>
        <w:t>Кошурникова ул, 2</w:t>
      </w:r>
    </w:p>
    <w:p w:rsidR="00DF576A" w:rsidRDefault="00DF576A" w:rsidP="00DF576A">
      <w:r>
        <w:t>Кошурникова ул, 3</w:t>
      </w:r>
    </w:p>
    <w:p w:rsidR="00DF576A" w:rsidRDefault="00DF576A" w:rsidP="00DF576A">
      <w:r>
        <w:t>Кошурникова ул, 5</w:t>
      </w:r>
    </w:p>
    <w:p w:rsidR="00DF576A" w:rsidRDefault="00DF576A" w:rsidP="00DF576A">
      <w:r>
        <w:t>Кошурникова ул, 5а</w:t>
      </w:r>
    </w:p>
    <w:p w:rsidR="00DF576A" w:rsidRDefault="00DF576A" w:rsidP="00DF576A">
      <w:r>
        <w:t>Кошурникова ул, 7</w:t>
      </w:r>
    </w:p>
    <w:p w:rsidR="00DF576A" w:rsidRDefault="00DF576A" w:rsidP="00DF576A">
      <w:r>
        <w:t>Кошурникова ул, 9</w:t>
      </w:r>
    </w:p>
    <w:p w:rsidR="00DF576A" w:rsidRDefault="00DF576A" w:rsidP="00DF576A">
      <w:r>
        <w:t>Кошурникова ул, 11</w:t>
      </w:r>
    </w:p>
    <w:p w:rsidR="00DF576A" w:rsidRDefault="00DF576A" w:rsidP="00DF576A">
      <w:r>
        <w:t>Красногвардейская ул, 2</w:t>
      </w:r>
    </w:p>
    <w:p w:rsidR="00DF576A" w:rsidRDefault="00DF576A" w:rsidP="00DF576A">
      <w:r>
        <w:t>Красногвардейская ул, 4</w:t>
      </w:r>
    </w:p>
    <w:p w:rsidR="00DF576A" w:rsidRDefault="00DF576A" w:rsidP="00DF576A">
      <w:r>
        <w:t>Красногвардейская ул, 5</w:t>
      </w:r>
    </w:p>
    <w:p w:rsidR="00DF576A" w:rsidRDefault="00DF576A" w:rsidP="00DF576A">
      <w:r>
        <w:t>Красногвардейская ул, 7</w:t>
      </w:r>
    </w:p>
    <w:p w:rsidR="00DF576A" w:rsidRDefault="00DF576A" w:rsidP="00DF576A">
      <w:r>
        <w:t>Красногвардейская ул, 9</w:t>
      </w:r>
    </w:p>
    <w:p w:rsidR="00DF576A" w:rsidRDefault="00DF576A" w:rsidP="00DF576A">
      <w:r>
        <w:t>Красногвардейская ул, 12</w:t>
      </w:r>
    </w:p>
    <w:p w:rsidR="00DF576A" w:rsidRDefault="00DF576A" w:rsidP="00DF576A">
      <w:r>
        <w:t>Красногвардейская ул, 13</w:t>
      </w:r>
    </w:p>
    <w:p w:rsidR="00DF576A" w:rsidRDefault="00DF576A" w:rsidP="00DF576A">
      <w:r>
        <w:t>Красногвардейская ул, 24</w:t>
      </w:r>
    </w:p>
    <w:p w:rsidR="00DF576A" w:rsidRDefault="00DF576A" w:rsidP="00DF576A">
      <w:r>
        <w:t>Красного Пожарника пер, 1</w:t>
      </w:r>
    </w:p>
    <w:p w:rsidR="00DF576A" w:rsidRDefault="00DF576A" w:rsidP="00DF576A">
      <w:r>
        <w:t>Красного Пожарника пер, 2</w:t>
      </w:r>
    </w:p>
    <w:p w:rsidR="00DF576A" w:rsidRDefault="00DF576A" w:rsidP="00DF576A">
      <w:r>
        <w:t>Красного Пожарника пер, 3</w:t>
      </w:r>
    </w:p>
    <w:p w:rsidR="00DF576A" w:rsidRDefault="00DF576A" w:rsidP="00DF576A">
      <w:r>
        <w:t>Красного Пожарника пер, 3/1</w:t>
      </w:r>
    </w:p>
    <w:p w:rsidR="00DF576A" w:rsidRDefault="00DF576A" w:rsidP="00DF576A">
      <w:r>
        <w:t>Красного Пожарника пер, 4</w:t>
      </w:r>
    </w:p>
    <w:p w:rsidR="00DF576A" w:rsidRDefault="00DF576A" w:rsidP="00DF576A">
      <w:r>
        <w:t>Красного Пожарника пер, 5</w:t>
      </w:r>
    </w:p>
    <w:p w:rsidR="00DF576A" w:rsidRDefault="00DF576A" w:rsidP="00DF576A">
      <w:r>
        <w:t>Красного Пожарника пер, 6</w:t>
      </w:r>
    </w:p>
    <w:p w:rsidR="00DF576A" w:rsidRDefault="00DF576A" w:rsidP="00DF576A">
      <w:r>
        <w:t>Красного Пожарника пер, 7</w:t>
      </w:r>
    </w:p>
    <w:p w:rsidR="00DF576A" w:rsidRDefault="00DF576A" w:rsidP="00DF576A">
      <w:r>
        <w:t>Красного Пожарника пер, 8</w:t>
      </w:r>
    </w:p>
    <w:p w:rsidR="00DF576A" w:rsidRDefault="00DF576A" w:rsidP="00DF576A">
      <w:r>
        <w:t>Красного Пожарника пер, 9</w:t>
      </w:r>
    </w:p>
    <w:p w:rsidR="00DF576A" w:rsidRDefault="00DF576A" w:rsidP="00DF576A">
      <w:r>
        <w:t>Красного Пожарника пер, 10</w:t>
      </w:r>
    </w:p>
    <w:p w:rsidR="00DF576A" w:rsidRDefault="00DF576A" w:rsidP="00DF576A">
      <w:r>
        <w:t>Красного Пожарника пер, 11</w:t>
      </w:r>
    </w:p>
    <w:p w:rsidR="00DF576A" w:rsidRDefault="00DF576A" w:rsidP="00DF576A">
      <w:r>
        <w:t>Красного Пожарника пер, 12</w:t>
      </w:r>
    </w:p>
    <w:p w:rsidR="00DF576A" w:rsidRDefault="00DF576A" w:rsidP="00DF576A">
      <w:r>
        <w:t>Красного Пожарника пер, 13</w:t>
      </w:r>
    </w:p>
    <w:p w:rsidR="00DF576A" w:rsidRDefault="00DF576A" w:rsidP="00DF576A">
      <w:r>
        <w:t>Красного Пожарника пер, 14</w:t>
      </w:r>
    </w:p>
    <w:p w:rsidR="00DF576A" w:rsidRDefault="00DF576A" w:rsidP="00DF576A">
      <w:r>
        <w:t>Красного Пожарника пер, 15</w:t>
      </w:r>
    </w:p>
    <w:p w:rsidR="00DF576A" w:rsidRDefault="00DF576A" w:rsidP="00DF576A">
      <w:r>
        <w:t>Краснознаменная ул, 2</w:t>
      </w:r>
    </w:p>
    <w:p w:rsidR="00DF576A" w:rsidRDefault="00DF576A" w:rsidP="00DF576A">
      <w:r>
        <w:t>Краснознаменная ул, 3</w:t>
      </w:r>
    </w:p>
    <w:p w:rsidR="00DF576A" w:rsidRDefault="00DF576A" w:rsidP="00DF576A">
      <w:r>
        <w:t>Краснознаменная ул, 5а</w:t>
      </w:r>
    </w:p>
    <w:p w:rsidR="00DF576A" w:rsidRDefault="00DF576A" w:rsidP="00DF576A">
      <w:r>
        <w:t>Краснознаменная ул, 6</w:t>
      </w:r>
    </w:p>
    <w:p w:rsidR="00DF576A" w:rsidRDefault="00DF576A" w:rsidP="00DF576A">
      <w:r>
        <w:t>Краснознаменная ул, 8</w:t>
      </w:r>
    </w:p>
    <w:p w:rsidR="00DF576A" w:rsidRDefault="00DF576A" w:rsidP="00DF576A">
      <w:r>
        <w:t>Краснознаменная ул, 9</w:t>
      </w:r>
    </w:p>
    <w:p w:rsidR="00DF576A" w:rsidRDefault="00DF576A" w:rsidP="00DF576A">
      <w:r>
        <w:t>Краснознаменная ул, 10</w:t>
      </w:r>
    </w:p>
    <w:p w:rsidR="00DF576A" w:rsidRDefault="00DF576A" w:rsidP="00DF576A">
      <w:r>
        <w:t>Краснознаменная ул, 10а</w:t>
      </w:r>
    </w:p>
    <w:p w:rsidR="00DF576A" w:rsidRDefault="00DF576A" w:rsidP="00DF576A">
      <w:r>
        <w:t>Краснознаменная ул, 13</w:t>
      </w:r>
    </w:p>
    <w:p w:rsidR="00DF576A" w:rsidRDefault="00DF576A" w:rsidP="00DF576A">
      <w:r>
        <w:t>Краснознаменная ул, 16</w:t>
      </w:r>
    </w:p>
    <w:p w:rsidR="00DF576A" w:rsidRDefault="00DF576A" w:rsidP="00DF576A">
      <w:r>
        <w:t>Краснознаменная ул, 19</w:t>
      </w:r>
    </w:p>
    <w:p w:rsidR="00DF576A" w:rsidRDefault="00DF576A" w:rsidP="00DF576A">
      <w:r>
        <w:t>Краснознаменная ул, 20</w:t>
      </w:r>
    </w:p>
    <w:p w:rsidR="00DF576A" w:rsidRDefault="00DF576A" w:rsidP="00DF576A">
      <w:r>
        <w:t>Краснознаменная ул, 22</w:t>
      </w:r>
    </w:p>
    <w:p w:rsidR="00DF576A" w:rsidRDefault="00DF576A" w:rsidP="00DF576A">
      <w:r>
        <w:t>Краснознаменная ул, 24</w:t>
      </w:r>
    </w:p>
    <w:p w:rsidR="00DF576A" w:rsidRDefault="00DF576A" w:rsidP="00DF576A">
      <w:r>
        <w:t>Краснознаменная ул, 25</w:t>
      </w:r>
    </w:p>
    <w:p w:rsidR="00DF576A" w:rsidRDefault="00DF576A" w:rsidP="00DF576A">
      <w:r>
        <w:t>Краснознаменная ул, 26</w:t>
      </w:r>
    </w:p>
    <w:p w:rsidR="00DF576A" w:rsidRDefault="00DF576A" w:rsidP="00DF576A">
      <w:r>
        <w:t>Краснознаменная ул, 27</w:t>
      </w:r>
    </w:p>
    <w:p w:rsidR="00DF576A" w:rsidRDefault="00DF576A" w:rsidP="00DF576A">
      <w:r>
        <w:t>Краснознаменная ул, 29</w:t>
      </w:r>
    </w:p>
    <w:p w:rsidR="00DF576A" w:rsidRDefault="00DF576A" w:rsidP="00DF576A">
      <w:r>
        <w:t>Краснознаменная ул, 30</w:t>
      </w:r>
    </w:p>
    <w:p w:rsidR="00DF576A" w:rsidRDefault="00DF576A" w:rsidP="00DF576A">
      <w:r>
        <w:t>Краснознаменная ул, 31</w:t>
      </w:r>
    </w:p>
    <w:p w:rsidR="00DF576A" w:rsidRDefault="00DF576A" w:rsidP="00DF576A">
      <w:r>
        <w:t>Краснознаменная ул, 32</w:t>
      </w:r>
    </w:p>
    <w:p w:rsidR="00DF576A" w:rsidRDefault="00DF576A" w:rsidP="00DF576A">
      <w:r>
        <w:t>Краснознаменный пер, 1а</w:t>
      </w:r>
    </w:p>
    <w:p w:rsidR="00DF576A" w:rsidRDefault="00DF576A" w:rsidP="00DF576A">
      <w:r>
        <w:t>Краснознаменный пер, 2</w:t>
      </w:r>
    </w:p>
    <w:p w:rsidR="00DF576A" w:rsidRDefault="00DF576A" w:rsidP="00DF576A">
      <w:r>
        <w:t>Краснознаменный пер, 13</w:t>
      </w:r>
    </w:p>
    <w:p w:rsidR="00DF576A" w:rsidRDefault="00DF576A" w:rsidP="00DF576A">
      <w:r>
        <w:t>Красноярская ул, 17а</w:t>
      </w:r>
    </w:p>
    <w:p w:rsidR="00DF576A" w:rsidRDefault="00DF576A" w:rsidP="00DF576A">
      <w:r>
        <w:t>Кривая ул, 2</w:t>
      </w:r>
    </w:p>
    <w:p w:rsidR="00DF576A" w:rsidRDefault="00DF576A" w:rsidP="00DF576A">
      <w:r>
        <w:t>Кривая ул, 3</w:t>
      </w:r>
    </w:p>
    <w:p w:rsidR="00DF576A" w:rsidRDefault="00DF576A" w:rsidP="00DF576A">
      <w:r>
        <w:t>Кривая ул, 4</w:t>
      </w:r>
    </w:p>
    <w:p w:rsidR="00DF576A" w:rsidRDefault="00DF576A" w:rsidP="00DF576A">
      <w:r>
        <w:t>Кривая ул, 4/1</w:t>
      </w:r>
    </w:p>
    <w:p w:rsidR="00DF576A" w:rsidRDefault="00DF576A" w:rsidP="00DF576A">
      <w:r>
        <w:t>Кривая ул, 5</w:t>
      </w:r>
    </w:p>
    <w:p w:rsidR="00DF576A" w:rsidRDefault="00DF576A" w:rsidP="00DF576A">
      <w:r>
        <w:t>Кривая ул, 6</w:t>
      </w:r>
    </w:p>
    <w:p w:rsidR="00DF576A" w:rsidRDefault="00DF576A" w:rsidP="00DF576A">
      <w:r>
        <w:t>Кривая ул, 7</w:t>
      </w:r>
    </w:p>
    <w:p w:rsidR="00DF576A" w:rsidRDefault="00DF576A" w:rsidP="00DF576A">
      <w:r>
        <w:t>Кривая ул, 8</w:t>
      </w:r>
    </w:p>
    <w:p w:rsidR="00DF576A" w:rsidRDefault="00DF576A" w:rsidP="00DF576A">
      <w:r>
        <w:t>Кривая ул, 8/1</w:t>
      </w:r>
    </w:p>
    <w:p w:rsidR="00DF576A" w:rsidRDefault="00DF576A" w:rsidP="00DF576A">
      <w:r>
        <w:t>Кривая ул, 8/2</w:t>
      </w:r>
    </w:p>
    <w:p w:rsidR="00DF576A" w:rsidRDefault="00DF576A" w:rsidP="00DF576A">
      <w:r>
        <w:t>Кривая ул, 9</w:t>
      </w:r>
    </w:p>
    <w:p w:rsidR="00DF576A" w:rsidRDefault="00DF576A" w:rsidP="00DF576A">
      <w:r>
        <w:t>Кривая ул, 9а</w:t>
      </w:r>
    </w:p>
    <w:p w:rsidR="00DF576A" w:rsidRDefault="00DF576A" w:rsidP="00DF576A">
      <w:r>
        <w:t>Кривая ул, 11</w:t>
      </w:r>
    </w:p>
    <w:p w:rsidR="00DF576A" w:rsidRDefault="00DF576A" w:rsidP="00DF576A">
      <w:r>
        <w:t>Кривая ул, 13</w:t>
      </w:r>
    </w:p>
    <w:p w:rsidR="00DF576A" w:rsidRDefault="00DF576A" w:rsidP="00DF576A">
      <w:r>
        <w:t>Кривая ул, 15</w:t>
      </w:r>
    </w:p>
    <w:p w:rsidR="00DF576A" w:rsidRDefault="00DF576A" w:rsidP="00DF576A">
      <w:r>
        <w:t>Кривая ул, 17</w:t>
      </w:r>
    </w:p>
    <w:p w:rsidR="00DF576A" w:rsidRDefault="00DF576A" w:rsidP="00DF576A">
      <w:r>
        <w:t>Кривая ул, 27</w:t>
      </w:r>
    </w:p>
    <w:p w:rsidR="00DF576A" w:rsidRDefault="00DF576A" w:rsidP="00DF576A">
      <w:r>
        <w:t>Кривая ул, 29</w:t>
      </w:r>
    </w:p>
    <w:p w:rsidR="00DF576A" w:rsidRDefault="00DF576A" w:rsidP="00DF576A">
      <w:r>
        <w:t>Кривая ул, 31</w:t>
      </w:r>
    </w:p>
    <w:p w:rsidR="00DF576A" w:rsidRDefault="00DF576A" w:rsidP="00DF576A">
      <w:r>
        <w:t>Кривая ул, 33</w:t>
      </w:r>
    </w:p>
    <w:p w:rsidR="00DF576A" w:rsidRDefault="00DF576A" w:rsidP="00DF576A">
      <w:r>
        <w:t>Кривая ул, 33</w:t>
      </w:r>
    </w:p>
    <w:p w:rsidR="00DF576A" w:rsidRDefault="00DF576A" w:rsidP="00DF576A">
      <w:r>
        <w:t>Крутоовражный п, 1</w:t>
      </w:r>
    </w:p>
    <w:p w:rsidR="00DF576A" w:rsidRDefault="00DF576A" w:rsidP="00DF576A">
      <w:r>
        <w:t>Крутоовражный п, 5</w:t>
      </w:r>
    </w:p>
    <w:p w:rsidR="00DF576A" w:rsidRDefault="00DF576A" w:rsidP="00DF576A">
      <w:r>
        <w:t>Крутоовражный п, 6</w:t>
      </w:r>
    </w:p>
    <w:p w:rsidR="00DF576A" w:rsidRDefault="00DF576A" w:rsidP="00DF576A">
      <w:r>
        <w:t>Крутоовражный п, 6/с1</w:t>
      </w:r>
    </w:p>
    <w:p w:rsidR="00DF576A" w:rsidRDefault="00DF576A" w:rsidP="00DF576A">
      <w:r>
        <w:t>Крутоовражный п, 43а</w:t>
      </w:r>
    </w:p>
    <w:p w:rsidR="00DF576A" w:rsidRDefault="00DF576A" w:rsidP="00DF576A">
      <w:r>
        <w:t>Крутоовражный п, 43г</w:t>
      </w:r>
    </w:p>
    <w:p w:rsidR="00DF576A" w:rsidRDefault="00DF576A" w:rsidP="00DF576A">
      <w:r>
        <w:t>Крутоовражный п, 43д</w:t>
      </w:r>
    </w:p>
    <w:p w:rsidR="00DF576A" w:rsidRDefault="00DF576A" w:rsidP="00DF576A">
      <w:r>
        <w:t>Крутоовражный п, 56а</w:t>
      </w:r>
    </w:p>
    <w:p w:rsidR="00DF576A" w:rsidRDefault="00DF576A" w:rsidP="00DF576A">
      <w:r>
        <w:t>Крутоовражный п, 67в</w:t>
      </w:r>
    </w:p>
    <w:p w:rsidR="00DF576A" w:rsidRDefault="00DF576A" w:rsidP="00DF576A">
      <w:r>
        <w:t>Крутоовражный п, 76б  строение 1</w:t>
      </w:r>
    </w:p>
    <w:p w:rsidR="00DF576A" w:rsidRDefault="00DF576A" w:rsidP="00DF576A">
      <w:r>
        <w:t>Крылова пер (с Тимирязевское), 1</w:t>
      </w:r>
    </w:p>
    <w:p w:rsidR="00DF576A" w:rsidRDefault="00DF576A" w:rsidP="00DF576A">
      <w:r>
        <w:t>Крылова пер (с Тимирязевское), 1б</w:t>
      </w:r>
    </w:p>
    <w:p w:rsidR="00DF576A" w:rsidRDefault="00DF576A" w:rsidP="00DF576A">
      <w:r>
        <w:t>Крылова пер (с Тимирязевское), 2</w:t>
      </w:r>
    </w:p>
    <w:p w:rsidR="00DF576A" w:rsidRDefault="00DF576A" w:rsidP="00DF576A">
      <w:r>
        <w:t>Крылова пер (с Тимирязевское), 3</w:t>
      </w:r>
    </w:p>
    <w:p w:rsidR="00DF576A" w:rsidRDefault="00DF576A" w:rsidP="00DF576A">
      <w:r>
        <w:t>Крылова пер (с Тимирязевское), 4</w:t>
      </w:r>
    </w:p>
    <w:p w:rsidR="00DF576A" w:rsidRDefault="00DF576A" w:rsidP="00DF576A">
      <w:r>
        <w:t>Крылова пер (с Тимирязевское), 5</w:t>
      </w:r>
    </w:p>
    <w:p w:rsidR="00DF576A" w:rsidRDefault="00DF576A" w:rsidP="00DF576A">
      <w:r>
        <w:t>Крылова пер (с Тимирязевское), 7</w:t>
      </w:r>
    </w:p>
    <w:p w:rsidR="00DF576A" w:rsidRDefault="00DF576A" w:rsidP="00DF576A">
      <w:r>
        <w:t>Крылова пер (с Тимирязевское), 8</w:t>
      </w:r>
    </w:p>
    <w:p w:rsidR="00DF576A" w:rsidRDefault="00DF576A" w:rsidP="00DF576A">
      <w:r>
        <w:t>Крылова пер (с Тимирязевское), 8в</w:t>
      </w:r>
    </w:p>
    <w:p w:rsidR="00DF576A" w:rsidRDefault="00DF576A" w:rsidP="00DF576A">
      <w:r>
        <w:t>Крылова пер (с Тимирязевское), 12б</w:t>
      </w:r>
    </w:p>
    <w:p w:rsidR="00DF576A" w:rsidRDefault="00DF576A" w:rsidP="00DF576A">
      <w:r>
        <w:t>Крылова пер (с Тимирязевское), 13</w:t>
      </w:r>
    </w:p>
    <w:p w:rsidR="00DF576A" w:rsidRDefault="00DF576A" w:rsidP="00DF576A">
      <w:r>
        <w:t>Крылова ул (с Тимирязевское), 1</w:t>
      </w:r>
    </w:p>
    <w:p w:rsidR="00DF576A" w:rsidRDefault="00DF576A" w:rsidP="00DF576A">
      <w:r>
        <w:t>Крылова ул (с Тимирязевское), 1а</w:t>
      </w:r>
    </w:p>
    <w:p w:rsidR="00DF576A" w:rsidRDefault="00DF576A" w:rsidP="00DF576A">
      <w:r>
        <w:t>Крылова ул (с Тимирязевское), 1в</w:t>
      </w:r>
    </w:p>
    <w:p w:rsidR="00DF576A" w:rsidRDefault="00DF576A" w:rsidP="00DF576A">
      <w:r>
        <w:t>Крылова ул (с Тимирязевское), 2</w:t>
      </w:r>
    </w:p>
    <w:p w:rsidR="00DF576A" w:rsidRDefault="00DF576A" w:rsidP="00DF576A">
      <w:r>
        <w:t>Крылова ул (с Тимирязевское), 3</w:t>
      </w:r>
    </w:p>
    <w:p w:rsidR="00DF576A" w:rsidRDefault="00DF576A" w:rsidP="00DF576A">
      <w:r>
        <w:t>Крылова ул (с Тимирязевское), 4</w:t>
      </w:r>
    </w:p>
    <w:p w:rsidR="00DF576A" w:rsidRDefault="00DF576A" w:rsidP="00DF576A">
      <w:r>
        <w:t>Крылова ул (с Тимирязевское), 7</w:t>
      </w:r>
    </w:p>
    <w:p w:rsidR="00DF576A" w:rsidRDefault="00DF576A" w:rsidP="00DF576A">
      <w:r>
        <w:t>Крылова ул (с Тимирязевское), 8</w:t>
      </w:r>
    </w:p>
    <w:p w:rsidR="00DF576A" w:rsidRDefault="00DF576A" w:rsidP="00DF576A">
      <w:r>
        <w:t>Крылова ул (с Тимирязевское), 9</w:t>
      </w:r>
    </w:p>
    <w:p w:rsidR="00DF576A" w:rsidRDefault="00DF576A" w:rsidP="00DF576A">
      <w:r>
        <w:t>Крылова ул (с Тимирязевское), 14</w:t>
      </w:r>
    </w:p>
    <w:p w:rsidR="00DF576A" w:rsidRDefault="00DF576A" w:rsidP="00DF576A">
      <w:r>
        <w:t>Крылова ул (с Тимирязевское), 14/1</w:t>
      </w:r>
    </w:p>
    <w:p w:rsidR="00DF576A" w:rsidRDefault="00DF576A" w:rsidP="00DF576A">
      <w:r>
        <w:t>Крылова ул (с Тимирязевское), 15</w:t>
      </w:r>
    </w:p>
    <w:p w:rsidR="00DF576A" w:rsidRDefault="00DF576A" w:rsidP="00DF576A">
      <w:r>
        <w:t>Крылова ул (с Тимирязевское), 15 стр.1</w:t>
      </w:r>
    </w:p>
    <w:p w:rsidR="00DF576A" w:rsidRDefault="00DF576A" w:rsidP="00DF576A">
      <w:r>
        <w:t>Крылова ул (с Тимирязевское), 16</w:t>
      </w:r>
    </w:p>
    <w:p w:rsidR="00DF576A" w:rsidRDefault="00DF576A" w:rsidP="00DF576A">
      <w:r>
        <w:t>Крылова ул (с Тимирязевское), 18 (расход из ТУ)</w:t>
      </w:r>
    </w:p>
    <w:p w:rsidR="00DF576A" w:rsidRDefault="00DF576A" w:rsidP="00DF576A">
      <w:r>
        <w:t>Крылова ул (с Тимирязевское), 18а</w:t>
      </w:r>
    </w:p>
    <w:p w:rsidR="00DF576A" w:rsidRDefault="00DF576A" w:rsidP="00DF576A">
      <w:r>
        <w:t>Крылова ул (с Тимирязевское), 19</w:t>
      </w:r>
    </w:p>
    <w:p w:rsidR="00DF576A" w:rsidRDefault="00DF576A" w:rsidP="00DF576A">
      <w:r>
        <w:t>Крылова ул (с Тимирязевское), 20</w:t>
      </w:r>
    </w:p>
    <w:p w:rsidR="00DF576A" w:rsidRDefault="00DF576A" w:rsidP="00DF576A">
      <w:r>
        <w:t>Крылова ул (с Тимирязевское), 22</w:t>
      </w:r>
    </w:p>
    <w:p w:rsidR="00DF576A" w:rsidRDefault="00DF576A" w:rsidP="00DF576A">
      <w:r>
        <w:t xml:space="preserve">Крылова ул (с Тимирязевское), 22а </w:t>
      </w:r>
    </w:p>
    <w:p w:rsidR="00DF576A" w:rsidRDefault="00DF576A" w:rsidP="00DF576A">
      <w:r>
        <w:t>Крылова ул (с Тимирязевское), 22а стр.1</w:t>
      </w:r>
    </w:p>
    <w:p w:rsidR="00DF576A" w:rsidRDefault="00DF576A" w:rsidP="00DF576A">
      <w:r>
        <w:t>Крылова ул (с Тимирязевское), 23</w:t>
      </w:r>
    </w:p>
    <w:p w:rsidR="00DF576A" w:rsidRDefault="00DF576A" w:rsidP="00DF576A">
      <w:r>
        <w:t>Крылова ул (с Тимирязевское), 24</w:t>
      </w:r>
    </w:p>
    <w:p w:rsidR="00DF576A" w:rsidRDefault="00DF576A" w:rsidP="00DF576A">
      <w:r>
        <w:t>Крылова ул (с Тимирязевское), 25</w:t>
      </w:r>
    </w:p>
    <w:p w:rsidR="00DF576A" w:rsidRDefault="00DF576A" w:rsidP="00DF576A">
      <w:r>
        <w:t>Крылова ул (с Тимирязевское), 26</w:t>
      </w:r>
    </w:p>
    <w:p w:rsidR="00DF576A" w:rsidRDefault="00DF576A" w:rsidP="00DF576A">
      <w:r>
        <w:t>Крылова ул (с Тимирязевское), 27</w:t>
      </w:r>
    </w:p>
    <w:p w:rsidR="00DF576A" w:rsidRDefault="00DF576A" w:rsidP="00DF576A">
      <w:r>
        <w:t>Крылова ул (с Тимирязевское), 28б</w:t>
      </w:r>
    </w:p>
    <w:p w:rsidR="00DF576A" w:rsidRDefault="00DF576A" w:rsidP="00DF576A">
      <w:r>
        <w:t>Крылова ул (с Тимирязевское), 29</w:t>
      </w:r>
    </w:p>
    <w:p w:rsidR="00DF576A" w:rsidRDefault="00DF576A" w:rsidP="00DF576A">
      <w:r>
        <w:t>Крылова ул (с Тимирязевское), 33</w:t>
      </w:r>
    </w:p>
    <w:p w:rsidR="00DF576A" w:rsidRDefault="00DF576A" w:rsidP="00DF576A">
      <w:r>
        <w:t>Крылова ул (с Тимирязевское), 33а</w:t>
      </w:r>
    </w:p>
    <w:p w:rsidR="00DF576A" w:rsidRDefault="00DF576A" w:rsidP="00DF576A">
      <w:r>
        <w:t>Крылова ул (с Тимирязевское), 34</w:t>
      </w:r>
    </w:p>
    <w:p w:rsidR="00DF576A" w:rsidRDefault="00DF576A" w:rsidP="00DF576A">
      <w:r>
        <w:t>Крылова ул (с Тимирязевское), 35б</w:t>
      </w:r>
    </w:p>
    <w:p w:rsidR="00DF576A" w:rsidRDefault="00DF576A" w:rsidP="00DF576A">
      <w:r>
        <w:t>Крылова ул (с Тимирязевское), 37</w:t>
      </w:r>
    </w:p>
    <w:p w:rsidR="00DF576A" w:rsidRDefault="00DF576A" w:rsidP="00DF576A">
      <w:r>
        <w:t>Крылова ул (с Тимирязевское), 39</w:t>
      </w:r>
    </w:p>
    <w:p w:rsidR="00DF576A" w:rsidRDefault="00DF576A" w:rsidP="00DF576A">
      <w:r>
        <w:t>Крылова ул (с Тимирязевское), 41</w:t>
      </w:r>
    </w:p>
    <w:p w:rsidR="00DF576A" w:rsidRDefault="00DF576A" w:rsidP="00DF576A">
      <w:r>
        <w:t>Крылова ул (с Тимирязевское), 43</w:t>
      </w:r>
    </w:p>
    <w:p w:rsidR="00DF576A" w:rsidRDefault="00DF576A" w:rsidP="00DF576A">
      <w:r>
        <w:t>Крылова ул (с Тимирязевское), 43/1</w:t>
      </w:r>
    </w:p>
    <w:p w:rsidR="00DF576A" w:rsidRDefault="00DF576A" w:rsidP="00DF576A">
      <w:r>
        <w:t>Крылова ул (с Тимирязевское), 44 стр1</w:t>
      </w:r>
    </w:p>
    <w:p w:rsidR="00DF576A" w:rsidRDefault="00DF576A" w:rsidP="00DF576A">
      <w:r>
        <w:t>Кузнечный взвоз, 1</w:t>
      </w:r>
    </w:p>
    <w:p w:rsidR="00DF576A" w:rsidRDefault="00DF576A" w:rsidP="00DF576A">
      <w:r>
        <w:t>Кузнечный взвоз, 3</w:t>
      </w:r>
    </w:p>
    <w:p w:rsidR="00DF576A" w:rsidRDefault="00DF576A" w:rsidP="00DF576A">
      <w:r>
        <w:t>Кузнечный взвоз, 3/1</w:t>
      </w:r>
    </w:p>
    <w:p w:rsidR="00DF576A" w:rsidRDefault="00DF576A" w:rsidP="00DF576A">
      <w:r>
        <w:t>Кузнечный взвоз, 5</w:t>
      </w:r>
    </w:p>
    <w:p w:rsidR="00DF576A" w:rsidRDefault="00DF576A" w:rsidP="00DF576A">
      <w:r>
        <w:t>Кузнечный взвоз, 6</w:t>
      </w:r>
    </w:p>
    <w:p w:rsidR="00DF576A" w:rsidRDefault="00DF576A" w:rsidP="00DF576A">
      <w:r>
        <w:t>Кузнечный взвоз, 8</w:t>
      </w:r>
    </w:p>
    <w:p w:rsidR="00DF576A" w:rsidRDefault="00DF576A" w:rsidP="00DF576A">
      <w:r>
        <w:t>Кузнечный взвоз, 10</w:t>
      </w:r>
    </w:p>
    <w:p w:rsidR="00DF576A" w:rsidRDefault="00DF576A" w:rsidP="00DF576A">
      <w:r>
        <w:t>Кузнечный взвоз, 14</w:t>
      </w:r>
    </w:p>
    <w:p w:rsidR="00DF576A" w:rsidRDefault="00DF576A" w:rsidP="00DF576A">
      <w:r>
        <w:t>Кузовлевский тракт,  2/42</w:t>
      </w:r>
    </w:p>
    <w:p w:rsidR="00DF576A" w:rsidRDefault="00DF576A" w:rsidP="00DF576A">
      <w:r>
        <w:t>Кузовлевский тракт, 48</w:t>
      </w:r>
    </w:p>
    <w:p w:rsidR="00DF576A" w:rsidRDefault="00DF576A" w:rsidP="00DF576A">
      <w:r>
        <w:t>Кузовлевский тракт, п. Кузовлево, 15</w:t>
      </w:r>
    </w:p>
    <w:p w:rsidR="00DF576A" w:rsidRDefault="00DF576A" w:rsidP="00DF576A">
      <w:r>
        <w:t>Кузовлевский тракт, п. Кузовлево, 15 стр.2</w:t>
      </w:r>
    </w:p>
    <w:p w:rsidR="00DF576A" w:rsidRDefault="00DF576A" w:rsidP="00DF576A">
      <w:r>
        <w:t>Кузовлевский тракт, п. Кузовлево, 29</w:t>
      </w:r>
    </w:p>
    <w:p w:rsidR="00DF576A" w:rsidRDefault="00DF576A" w:rsidP="00DF576A">
      <w:r>
        <w:t>Кузовлевский тракт, п. Кузовлево, 29/5</w:t>
      </w:r>
    </w:p>
    <w:p w:rsidR="00DF576A" w:rsidRDefault="00DF576A" w:rsidP="00DF576A">
      <w:r>
        <w:t>Куйбышева проезд, 2</w:t>
      </w:r>
    </w:p>
    <w:p w:rsidR="00DF576A" w:rsidRDefault="00DF576A" w:rsidP="00DF576A">
      <w:r>
        <w:t>Куйбышева проезд, 2а</w:t>
      </w:r>
    </w:p>
    <w:p w:rsidR="00DF576A" w:rsidRDefault="00DF576A" w:rsidP="00DF576A">
      <w:r>
        <w:t>Куйбышева проезд, 4</w:t>
      </w:r>
    </w:p>
    <w:p w:rsidR="00DF576A" w:rsidRDefault="00DF576A" w:rsidP="00DF576A">
      <w:r>
        <w:t xml:space="preserve">Куйбышева проезд, 5 </w:t>
      </w:r>
    </w:p>
    <w:p w:rsidR="00DF576A" w:rsidRDefault="00DF576A" w:rsidP="00DF576A">
      <w:r>
        <w:t xml:space="preserve">Куйбышева проезд, 6 </w:t>
      </w:r>
    </w:p>
    <w:p w:rsidR="00DF576A" w:rsidRDefault="00DF576A" w:rsidP="00DF576A">
      <w:r>
        <w:t>Куйбышева проезд, 10</w:t>
      </w:r>
    </w:p>
    <w:p w:rsidR="00DF576A" w:rsidRDefault="00DF576A" w:rsidP="00DF576A">
      <w:r>
        <w:t>Куйбышева проезд, 11</w:t>
      </w:r>
    </w:p>
    <w:p w:rsidR="00DF576A" w:rsidRDefault="00DF576A" w:rsidP="00DF576A">
      <w:r>
        <w:t>Куйбышева проезд, 12</w:t>
      </w:r>
    </w:p>
    <w:p w:rsidR="00DF576A" w:rsidRDefault="00DF576A" w:rsidP="00DF576A">
      <w:r>
        <w:t>Куйбышева проезд, 14</w:t>
      </w:r>
    </w:p>
    <w:p w:rsidR="00DF576A" w:rsidRDefault="00DF576A" w:rsidP="00DF576A">
      <w:r>
        <w:t>Куйбышева ул, 1</w:t>
      </w:r>
    </w:p>
    <w:p w:rsidR="00DF576A" w:rsidRDefault="00DF576A" w:rsidP="00DF576A">
      <w:r>
        <w:t>Куйбышева ул, 2</w:t>
      </w:r>
    </w:p>
    <w:p w:rsidR="00DF576A" w:rsidRDefault="00DF576A" w:rsidP="00DF576A">
      <w:r>
        <w:t>Куйбышева ул, 3</w:t>
      </w:r>
    </w:p>
    <w:p w:rsidR="00DF576A" w:rsidRDefault="00DF576A" w:rsidP="00DF576A">
      <w:r>
        <w:t>Куйбышева ул, 4</w:t>
      </w:r>
    </w:p>
    <w:p w:rsidR="00DF576A" w:rsidRDefault="00DF576A" w:rsidP="00DF576A">
      <w:r>
        <w:t>Куйбышева ул, 5</w:t>
      </w:r>
    </w:p>
    <w:p w:rsidR="00DF576A" w:rsidRDefault="00DF576A" w:rsidP="00DF576A">
      <w:r>
        <w:t>Куйбышева ул, 6</w:t>
      </w:r>
    </w:p>
    <w:p w:rsidR="00DF576A" w:rsidRDefault="00DF576A" w:rsidP="00DF576A">
      <w:r>
        <w:t>Куйбышева ул, 8</w:t>
      </w:r>
    </w:p>
    <w:p w:rsidR="00DF576A" w:rsidRDefault="00DF576A" w:rsidP="00DF576A">
      <w:r>
        <w:t>Куйбышева ул, 10</w:t>
      </w:r>
    </w:p>
    <w:p w:rsidR="00DF576A" w:rsidRDefault="00DF576A" w:rsidP="00DF576A">
      <w:r>
        <w:t>Куйбышева ул, 11</w:t>
      </w:r>
    </w:p>
    <w:p w:rsidR="00DF576A" w:rsidRDefault="00DF576A" w:rsidP="00DF576A">
      <w:r>
        <w:t>Куйбышева ул, 13</w:t>
      </w:r>
    </w:p>
    <w:p w:rsidR="00DF576A" w:rsidRDefault="00DF576A" w:rsidP="00DF576A">
      <w:r>
        <w:t>Куйбышева ул, 14</w:t>
      </w:r>
    </w:p>
    <w:p w:rsidR="00DF576A" w:rsidRDefault="00DF576A" w:rsidP="00DF576A">
      <w:r>
        <w:t>Куйбышева ул, 15</w:t>
      </w:r>
    </w:p>
    <w:p w:rsidR="00DF576A" w:rsidRDefault="00DF576A" w:rsidP="00DF576A">
      <w:r>
        <w:t>Куйбышева ул, 16</w:t>
      </w:r>
    </w:p>
    <w:p w:rsidR="00DF576A" w:rsidRDefault="00DF576A" w:rsidP="00DF576A">
      <w:r>
        <w:t>Куйбышева ул, 17</w:t>
      </w:r>
    </w:p>
    <w:p w:rsidR="00DF576A" w:rsidRDefault="00DF576A" w:rsidP="00DF576A">
      <w:r>
        <w:t>Куйбышева ул, 18</w:t>
      </w:r>
    </w:p>
    <w:p w:rsidR="00DF576A" w:rsidRDefault="00DF576A" w:rsidP="00DF576A">
      <w:r>
        <w:t>Куйбышева ул, 19</w:t>
      </w:r>
    </w:p>
    <w:p w:rsidR="00DF576A" w:rsidRDefault="00DF576A" w:rsidP="00DF576A">
      <w:r>
        <w:t>Куйбышева ул, 20</w:t>
      </w:r>
    </w:p>
    <w:p w:rsidR="00DF576A" w:rsidRDefault="00DF576A" w:rsidP="00DF576A">
      <w:r>
        <w:t>Куйбышева ул, 21</w:t>
      </w:r>
    </w:p>
    <w:p w:rsidR="00DF576A" w:rsidRDefault="00DF576A" w:rsidP="00DF576A">
      <w:r>
        <w:t>Куйбышева ул, 22</w:t>
      </w:r>
    </w:p>
    <w:p w:rsidR="00DF576A" w:rsidRDefault="00DF576A" w:rsidP="00DF576A">
      <w:r>
        <w:t>Куйбышева ул, 23</w:t>
      </w:r>
    </w:p>
    <w:p w:rsidR="00DF576A" w:rsidRDefault="00DF576A" w:rsidP="00DF576A">
      <w:r>
        <w:t>Куйбышева ул, 24</w:t>
      </w:r>
    </w:p>
    <w:p w:rsidR="00DF576A" w:rsidRDefault="00DF576A" w:rsidP="00DF576A">
      <w:r>
        <w:t>Куйбышева ул, 24 стр.3</w:t>
      </w:r>
    </w:p>
    <w:p w:rsidR="00DF576A" w:rsidRDefault="00DF576A" w:rsidP="00DF576A">
      <w:r>
        <w:t>Куйбышева ул, 25</w:t>
      </w:r>
    </w:p>
    <w:p w:rsidR="00DF576A" w:rsidRDefault="00DF576A" w:rsidP="00DF576A">
      <w:r>
        <w:t>Куйбышева ул, 26</w:t>
      </w:r>
    </w:p>
    <w:p w:rsidR="00DF576A" w:rsidRDefault="00DF576A" w:rsidP="00DF576A">
      <w:r>
        <w:t>Куйбышева ул, 30/1</w:t>
      </w:r>
    </w:p>
    <w:p w:rsidR="00DF576A" w:rsidRDefault="00DF576A" w:rsidP="00DF576A">
      <w:r>
        <w:t>Курганский пер, 5</w:t>
      </w:r>
    </w:p>
    <w:p w:rsidR="00DF576A" w:rsidRDefault="00DF576A" w:rsidP="00DF576A">
      <w:r>
        <w:t>Курганский пер, 8</w:t>
      </w:r>
    </w:p>
    <w:p w:rsidR="00DF576A" w:rsidRDefault="00DF576A" w:rsidP="00DF576A">
      <w:r>
        <w:t>Кустарный пер, 1</w:t>
      </w:r>
    </w:p>
    <w:p w:rsidR="00DF576A" w:rsidRDefault="00DF576A" w:rsidP="00DF576A">
      <w:r>
        <w:t>Кустарный пер, 3</w:t>
      </w:r>
    </w:p>
    <w:p w:rsidR="00DF576A" w:rsidRDefault="00DF576A" w:rsidP="00DF576A">
      <w:r>
        <w:t>Кустарный пер, 4а</w:t>
      </w:r>
    </w:p>
    <w:p w:rsidR="00DF576A" w:rsidRDefault="00DF576A" w:rsidP="00DF576A">
      <w:r>
        <w:t>Кустарный пер, 5</w:t>
      </w:r>
    </w:p>
    <w:p w:rsidR="00DF576A" w:rsidRDefault="00DF576A" w:rsidP="00DF576A">
      <w:r>
        <w:t>Кустарный пер, 6</w:t>
      </w:r>
    </w:p>
    <w:p w:rsidR="00DF576A" w:rsidRDefault="00DF576A" w:rsidP="00DF576A">
      <w:r>
        <w:t>Кустарный пер, 7</w:t>
      </w:r>
    </w:p>
    <w:p w:rsidR="00DF576A" w:rsidRDefault="00DF576A" w:rsidP="00DF576A">
      <w:r>
        <w:t>Кустарный пер, 9</w:t>
      </w:r>
    </w:p>
    <w:p w:rsidR="00DF576A" w:rsidRDefault="00DF576A" w:rsidP="00DF576A">
      <w:r>
        <w:t>Кустарный пер, 10</w:t>
      </w:r>
    </w:p>
    <w:p w:rsidR="00DF576A" w:rsidRDefault="00DF576A" w:rsidP="00DF576A">
      <w:r>
        <w:t>Кутузова ул, 1/2</w:t>
      </w:r>
    </w:p>
    <w:p w:rsidR="00DF576A" w:rsidRDefault="00DF576A" w:rsidP="00DF576A">
      <w:r>
        <w:t>Кутузова ул, 1а</w:t>
      </w:r>
    </w:p>
    <w:p w:rsidR="00DF576A" w:rsidRDefault="00DF576A" w:rsidP="00DF576A">
      <w:r>
        <w:t>Кутузова ул, 1б</w:t>
      </w:r>
    </w:p>
    <w:p w:rsidR="00DF576A" w:rsidRDefault="00DF576A" w:rsidP="00DF576A">
      <w:r>
        <w:t>Кутузова ул, 2</w:t>
      </w:r>
    </w:p>
    <w:p w:rsidR="00DF576A" w:rsidRDefault="00DF576A" w:rsidP="00DF576A">
      <w:r>
        <w:t>Кутузова ул, 2/1</w:t>
      </w:r>
    </w:p>
    <w:p w:rsidR="00DF576A" w:rsidRDefault="00DF576A" w:rsidP="00DF576A">
      <w:r>
        <w:t>Кутузова ул, 2/2</w:t>
      </w:r>
    </w:p>
    <w:p w:rsidR="00DF576A" w:rsidRDefault="00DF576A" w:rsidP="00DF576A">
      <w:r>
        <w:t>Кутузова ул, 2/3</w:t>
      </w:r>
    </w:p>
    <w:p w:rsidR="00DF576A" w:rsidRDefault="00DF576A" w:rsidP="00DF576A">
      <w:r>
        <w:t>Кутузова ул, 2а</w:t>
      </w:r>
    </w:p>
    <w:p w:rsidR="00DF576A" w:rsidRDefault="00DF576A" w:rsidP="00DF576A">
      <w:r>
        <w:t>Кутузова ул, 2б</w:t>
      </w:r>
    </w:p>
    <w:p w:rsidR="00DF576A" w:rsidRDefault="00DF576A" w:rsidP="00DF576A">
      <w:r>
        <w:t>Кутузова ул, 2ж</w:t>
      </w:r>
    </w:p>
    <w:p w:rsidR="00DF576A" w:rsidRDefault="00DF576A" w:rsidP="00DF576A">
      <w:r>
        <w:t>Кутузова ул, 4</w:t>
      </w:r>
    </w:p>
    <w:p w:rsidR="00DF576A" w:rsidRDefault="00DF576A" w:rsidP="00DF576A">
      <w:r>
        <w:t>Кутузова ул, 4а</w:t>
      </w:r>
    </w:p>
    <w:p w:rsidR="00DF576A" w:rsidRDefault="00DF576A" w:rsidP="00DF576A">
      <w:r>
        <w:t xml:space="preserve">Кутузова ул, 5 </w:t>
      </w:r>
    </w:p>
    <w:p w:rsidR="00DF576A" w:rsidRDefault="00DF576A" w:rsidP="00DF576A">
      <w:r>
        <w:t>Кутузова ул, 7/1</w:t>
      </w:r>
    </w:p>
    <w:p w:rsidR="00DF576A" w:rsidRDefault="00DF576A" w:rsidP="00DF576A">
      <w:r>
        <w:t>Кутузова ул, 7/2</w:t>
      </w:r>
    </w:p>
    <w:p w:rsidR="00DF576A" w:rsidRDefault="00DF576A" w:rsidP="00DF576A">
      <w:r>
        <w:t>Кутузова ул, 7а</w:t>
      </w:r>
    </w:p>
    <w:p w:rsidR="00DF576A" w:rsidRDefault="00DF576A" w:rsidP="00DF576A">
      <w:r>
        <w:t>Кутузова ул, 8</w:t>
      </w:r>
    </w:p>
    <w:p w:rsidR="00DF576A" w:rsidRDefault="00DF576A" w:rsidP="00DF576A">
      <w:r>
        <w:t>Кутузова ул, 9</w:t>
      </w:r>
    </w:p>
    <w:p w:rsidR="00DF576A" w:rsidRDefault="00DF576A" w:rsidP="00DF576A">
      <w:r>
        <w:t>Кутузова ул, 11</w:t>
      </w:r>
    </w:p>
    <w:p w:rsidR="00DF576A" w:rsidRDefault="00DF576A" w:rsidP="00DF576A">
      <w:r>
        <w:t>Кутузова ул, 11/2</w:t>
      </w:r>
    </w:p>
    <w:p w:rsidR="00DF576A" w:rsidRDefault="00DF576A" w:rsidP="00DF576A">
      <w:r>
        <w:t>Кутузова ул, 11/2</w:t>
      </w:r>
    </w:p>
    <w:p w:rsidR="00DF576A" w:rsidRDefault="00DF576A" w:rsidP="00DF576A">
      <w:r>
        <w:t>Кутузова ул, 13</w:t>
      </w:r>
    </w:p>
    <w:p w:rsidR="00DF576A" w:rsidRDefault="00DF576A" w:rsidP="00DF576A">
      <w:r>
        <w:t>Кутузова ул1, 1б</w:t>
      </w:r>
    </w:p>
    <w:p w:rsidR="00DF576A" w:rsidRDefault="00DF576A" w:rsidP="00DF576A">
      <w:r>
        <w:t>Кучина ул (мкр. Наука), 50</w:t>
      </w:r>
    </w:p>
    <w:p w:rsidR="00DF576A" w:rsidRDefault="00DF576A" w:rsidP="00DF576A">
      <w:r>
        <w:t>Кучина ул (мкр. Наука), 50 стр.1</w:t>
      </w:r>
    </w:p>
    <w:p w:rsidR="00DF576A" w:rsidRDefault="00DF576A" w:rsidP="00DF576A">
      <w:r>
        <w:t>Кучина ул (мкр. Наука), 53</w:t>
      </w:r>
    </w:p>
    <w:p w:rsidR="00DF576A" w:rsidRDefault="00DF576A" w:rsidP="00DF576A">
      <w:r>
        <w:t>ЛПК 2-й п, 109/1</w:t>
      </w:r>
    </w:p>
    <w:p w:rsidR="00DF576A" w:rsidRDefault="00DF576A" w:rsidP="00DF576A">
      <w:r>
        <w:t>ЛПК 2-й п, 109/1</w:t>
      </w:r>
    </w:p>
    <w:p w:rsidR="00DF576A" w:rsidRDefault="00DF576A" w:rsidP="00DF576A">
      <w:r>
        <w:t>ЛПК 2-й п, 140б</w:t>
      </w:r>
    </w:p>
    <w:p w:rsidR="00DF576A" w:rsidRDefault="00DF576A" w:rsidP="00DF576A">
      <w:r>
        <w:t>ЛПК 2-й п, 158</w:t>
      </w:r>
    </w:p>
    <w:p w:rsidR="00DF576A" w:rsidRDefault="00DF576A" w:rsidP="00DF576A">
      <w:r>
        <w:t>ЛПК 2-й п, 162</w:t>
      </w:r>
    </w:p>
    <w:p w:rsidR="00DF576A" w:rsidRDefault="00DF576A" w:rsidP="00DF576A">
      <w:r>
        <w:t>ЛПК 2-й п, 162а стр.1</w:t>
      </w:r>
    </w:p>
    <w:p w:rsidR="00DF576A" w:rsidRDefault="00DF576A" w:rsidP="00DF576A">
      <w:r>
        <w:t>ЛПК 2-й п, 162а стр.1</w:t>
      </w:r>
    </w:p>
    <w:p w:rsidR="00DF576A" w:rsidRDefault="00DF576A" w:rsidP="00DF576A">
      <w:r>
        <w:t>ЛПК 2-й п, 163</w:t>
      </w:r>
    </w:p>
    <w:p w:rsidR="00DF576A" w:rsidRDefault="00DF576A" w:rsidP="00DF576A">
      <w:r>
        <w:t>ЛПК 2-й п, 164а</w:t>
      </w:r>
    </w:p>
    <w:p w:rsidR="00DF576A" w:rsidRDefault="00DF576A" w:rsidP="00DF576A">
      <w:r>
        <w:t>ЛПК 2-й п, 165</w:t>
      </w:r>
    </w:p>
    <w:p w:rsidR="00DF576A" w:rsidRDefault="00DF576A" w:rsidP="00DF576A">
      <w:r>
        <w:t>ЛПК 2-й п, 172</w:t>
      </w:r>
    </w:p>
    <w:p w:rsidR="00DF576A" w:rsidRDefault="00DF576A" w:rsidP="00DF576A">
      <w:r>
        <w:t>ЛПК 2-й п, 198</w:t>
      </w:r>
    </w:p>
    <w:p w:rsidR="00DF576A" w:rsidRDefault="00DF576A" w:rsidP="00DF576A">
      <w:r>
        <w:t>ЛПК 2-й п, 201а</w:t>
      </w:r>
    </w:p>
    <w:p w:rsidR="00DF576A" w:rsidRDefault="00DF576A" w:rsidP="00DF576A">
      <w:r>
        <w:t>ЛПК 2-й п, 257а</w:t>
      </w:r>
    </w:p>
    <w:p w:rsidR="00DF576A" w:rsidRDefault="00DF576A" w:rsidP="00DF576A">
      <w:r>
        <w:t>Лазарева ул, 1</w:t>
      </w:r>
    </w:p>
    <w:p w:rsidR="00DF576A" w:rsidRDefault="00DF576A" w:rsidP="00DF576A">
      <w:r>
        <w:t>Лазарева ул, 1а</w:t>
      </w:r>
    </w:p>
    <w:p w:rsidR="00DF576A" w:rsidRDefault="00DF576A" w:rsidP="00DF576A">
      <w:r>
        <w:t>Лазарева ул, 2</w:t>
      </w:r>
    </w:p>
    <w:p w:rsidR="00DF576A" w:rsidRDefault="00DF576A" w:rsidP="00DF576A">
      <w:r>
        <w:t>Лазарева ул, 2а</w:t>
      </w:r>
    </w:p>
    <w:p w:rsidR="00DF576A" w:rsidRDefault="00DF576A" w:rsidP="00DF576A">
      <w:r>
        <w:t>Лазарева ул, 3</w:t>
      </w:r>
    </w:p>
    <w:p w:rsidR="00DF576A" w:rsidRDefault="00DF576A" w:rsidP="00DF576A">
      <w:r>
        <w:t>Лазарева ул, 3а</w:t>
      </w:r>
    </w:p>
    <w:p w:rsidR="00DF576A" w:rsidRDefault="00DF576A" w:rsidP="00DF576A">
      <w:r>
        <w:t>Лазарева ул, 3б</w:t>
      </w:r>
    </w:p>
    <w:p w:rsidR="00DF576A" w:rsidRDefault="00DF576A" w:rsidP="00DF576A">
      <w:r>
        <w:t>Лазарева ул, 3в</w:t>
      </w:r>
    </w:p>
    <w:p w:rsidR="00DF576A" w:rsidRDefault="00DF576A" w:rsidP="00DF576A">
      <w:r>
        <w:t>Лазарева ул, 4</w:t>
      </w:r>
    </w:p>
    <w:p w:rsidR="00DF576A" w:rsidRDefault="00DF576A" w:rsidP="00DF576A">
      <w:r>
        <w:t>Лазарева ул, 4а</w:t>
      </w:r>
    </w:p>
    <w:p w:rsidR="00DF576A" w:rsidRDefault="00DF576A" w:rsidP="00DF576A">
      <w:r>
        <w:t>Лазарева ул, 5</w:t>
      </w:r>
    </w:p>
    <w:p w:rsidR="00DF576A" w:rsidRDefault="00DF576A" w:rsidP="00DF576A">
      <w:r>
        <w:t>Лазарева ул, 5/1</w:t>
      </w:r>
    </w:p>
    <w:p w:rsidR="00DF576A" w:rsidRDefault="00DF576A" w:rsidP="00DF576A">
      <w:r>
        <w:t>Лазарева ул, 5/2</w:t>
      </w:r>
    </w:p>
    <w:p w:rsidR="00DF576A" w:rsidRDefault="00DF576A" w:rsidP="00DF576A">
      <w:r>
        <w:t>Лазарева ул, 6</w:t>
      </w:r>
    </w:p>
    <w:p w:rsidR="00DF576A" w:rsidRDefault="00DF576A" w:rsidP="00DF576A">
      <w:r>
        <w:t>Лазарева ул, 6</w:t>
      </w:r>
    </w:p>
    <w:p w:rsidR="00DF576A" w:rsidRDefault="00DF576A" w:rsidP="00DF576A">
      <w:r>
        <w:t>Лазарева ул, 6а</w:t>
      </w:r>
    </w:p>
    <w:p w:rsidR="00DF576A" w:rsidRDefault="00DF576A" w:rsidP="00DF576A">
      <w:r>
        <w:t>Лазарева ул, 6б</w:t>
      </w:r>
    </w:p>
    <w:p w:rsidR="00DF576A" w:rsidRDefault="00DF576A" w:rsidP="00DF576A">
      <w:r>
        <w:t>Лазарева ул, 6в</w:t>
      </w:r>
    </w:p>
    <w:p w:rsidR="00DF576A" w:rsidRDefault="00DF576A" w:rsidP="00DF576A">
      <w:r>
        <w:t>Лазарева ул, 7</w:t>
      </w:r>
    </w:p>
    <w:p w:rsidR="00DF576A" w:rsidRDefault="00DF576A" w:rsidP="00DF576A">
      <w:r>
        <w:t>Лазарева ул, 8</w:t>
      </w:r>
    </w:p>
    <w:p w:rsidR="00DF576A" w:rsidRDefault="00DF576A" w:rsidP="00DF576A">
      <w:r>
        <w:t>Лазарева ул, 9</w:t>
      </w:r>
    </w:p>
    <w:p w:rsidR="00DF576A" w:rsidRDefault="00DF576A" w:rsidP="00DF576A">
      <w:r>
        <w:t>Латвийский пер, 1</w:t>
      </w:r>
    </w:p>
    <w:p w:rsidR="00DF576A" w:rsidRDefault="00DF576A" w:rsidP="00DF576A">
      <w:r>
        <w:t>Латвийский пер, 2</w:t>
      </w:r>
    </w:p>
    <w:p w:rsidR="00DF576A" w:rsidRDefault="00DF576A" w:rsidP="00DF576A">
      <w:r>
        <w:t>Латвийский пер, 3</w:t>
      </w:r>
    </w:p>
    <w:p w:rsidR="00DF576A" w:rsidRDefault="00DF576A" w:rsidP="00DF576A">
      <w:r>
        <w:t>Латвийский пер, 4</w:t>
      </w:r>
    </w:p>
    <w:p w:rsidR="00DF576A" w:rsidRDefault="00DF576A" w:rsidP="00DF576A">
      <w:r>
        <w:t>Латвийский пер, 5</w:t>
      </w:r>
    </w:p>
    <w:p w:rsidR="00DF576A" w:rsidRDefault="00DF576A" w:rsidP="00DF576A">
      <w:r>
        <w:t>Латвийский пер, 6</w:t>
      </w:r>
    </w:p>
    <w:p w:rsidR="00DF576A" w:rsidRDefault="00DF576A" w:rsidP="00DF576A">
      <w:r>
        <w:t>Латвийский пер, 8</w:t>
      </w:r>
    </w:p>
    <w:p w:rsidR="00DF576A" w:rsidRDefault="00DF576A" w:rsidP="00DF576A">
      <w:r>
        <w:t>Латвийский пер, 10</w:t>
      </w:r>
    </w:p>
    <w:p w:rsidR="00DF576A" w:rsidRDefault="00DF576A" w:rsidP="00DF576A">
      <w:r>
        <w:t>Латвийский пер, 12</w:t>
      </w:r>
    </w:p>
    <w:p w:rsidR="00DF576A" w:rsidRDefault="00DF576A" w:rsidP="00DF576A">
      <w:r>
        <w:t>Латвийский пер, 14</w:t>
      </w:r>
    </w:p>
    <w:p w:rsidR="00DF576A" w:rsidRDefault="00DF576A" w:rsidP="00DF576A">
      <w:r>
        <w:t>Латвийский пер, 16</w:t>
      </w:r>
    </w:p>
    <w:p w:rsidR="00DF576A" w:rsidRDefault="00DF576A" w:rsidP="00DF576A">
      <w:r>
        <w:t>Левобережная ул, 1а</w:t>
      </w:r>
    </w:p>
    <w:p w:rsidR="00DF576A" w:rsidRDefault="00DF576A" w:rsidP="00DF576A">
      <w:r>
        <w:t>Ленина пр-кт, 185/2</w:t>
      </w:r>
    </w:p>
    <w:p w:rsidR="00DF576A" w:rsidRDefault="00DF576A" w:rsidP="00DF576A">
      <w:r>
        <w:t>Ленина ул (село Тимирязевское), 17а</w:t>
      </w:r>
    </w:p>
    <w:p w:rsidR="00DF576A" w:rsidRDefault="00DF576A" w:rsidP="00DF576A">
      <w:r>
        <w:t>Ленина ул (село Тимирязевское), 66</w:t>
      </w:r>
    </w:p>
    <w:p w:rsidR="00DF576A" w:rsidRDefault="00DF576A" w:rsidP="00DF576A">
      <w:r>
        <w:t>Ленина ул. (село Тимирязевское), 1</w:t>
      </w:r>
    </w:p>
    <w:p w:rsidR="00DF576A" w:rsidRDefault="00DF576A" w:rsidP="00DF576A">
      <w:r>
        <w:t>Ленина ул. (село Тимирязевское), 2</w:t>
      </w:r>
    </w:p>
    <w:p w:rsidR="00DF576A" w:rsidRDefault="00DF576A" w:rsidP="00DF576A">
      <w:r>
        <w:t>Ленина ул. (село Тимирязевское), 2/1</w:t>
      </w:r>
    </w:p>
    <w:p w:rsidR="00DF576A" w:rsidRDefault="00DF576A" w:rsidP="00DF576A">
      <w:r>
        <w:t>Ленина ул. (село Тимирязевское), 3</w:t>
      </w:r>
    </w:p>
    <w:p w:rsidR="00DF576A" w:rsidRDefault="00DF576A" w:rsidP="00DF576A">
      <w:r>
        <w:t>Ленина ул. (село Тимирязевское), 4</w:t>
      </w:r>
    </w:p>
    <w:p w:rsidR="00DF576A" w:rsidRDefault="00DF576A" w:rsidP="00DF576A">
      <w:r>
        <w:t>Ленина ул. (село Тимирязевское), 4а</w:t>
      </w:r>
    </w:p>
    <w:p w:rsidR="00DF576A" w:rsidRDefault="00DF576A" w:rsidP="00DF576A">
      <w:r>
        <w:t>Ленина ул. (село Тимирязевское), 4б</w:t>
      </w:r>
    </w:p>
    <w:p w:rsidR="00DF576A" w:rsidRDefault="00DF576A" w:rsidP="00DF576A">
      <w:r>
        <w:t>Ленина ул. (село Тимирязевское), 4г</w:t>
      </w:r>
    </w:p>
    <w:p w:rsidR="00DF576A" w:rsidRDefault="00DF576A" w:rsidP="00DF576A">
      <w:r>
        <w:t>Ленина ул. (село Тимирязевское), 5</w:t>
      </w:r>
    </w:p>
    <w:p w:rsidR="00DF576A" w:rsidRDefault="00DF576A" w:rsidP="00DF576A">
      <w:r>
        <w:t>Ленина ул. (село Тимирязевское), 5а</w:t>
      </w:r>
    </w:p>
    <w:p w:rsidR="00DF576A" w:rsidRDefault="00DF576A" w:rsidP="00DF576A">
      <w:r>
        <w:t>Ленина ул. (село Тимирязевское), 6</w:t>
      </w:r>
    </w:p>
    <w:p w:rsidR="00DF576A" w:rsidRDefault="00DF576A" w:rsidP="00DF576A">
      <w:r>
        <w:t>Ленина ул. (село Тимирязевское), 7</w:t>
      </w:r>
    </w:p>
    <w:p w:rsidR="00DF576A" w:rsidRDefault="00DF576A" w:rsidP="00DF576A">
      <w:r>
        <w:t>Ленина ул. (село Тимирязевское), 8</w:t>
      </w:r>
    </w:p>
    <w:p w:rsidR="00DF576A" w:rsidRDefault="00DF576A" w:rsidP="00DF576A">
      <w:r>
        <w:t>Ленина ул. (село Тимирязевское), 10</w:t>
      </w:r>
    </w:p>
    <w:p w:rsidR="00DF576A" w:rsidRDefault="00DF576A" w:rsidP="00DF576A">
      <w:r>
        <w:t>Ленина ул. (село Тимирязевское), 11</w:t>
      </w:r>
    </w:p>
    <w:p w:rsidR="00DF576A" w:rsidRDefault="00DF576A" w:rsidP="00DF576A">
      <w:r>
        <w:t>Ленина ул. (село Тимирязевское), 13</w:t>
      </w:r>
    </w:p>
    <w:p w:rsidR="00DF576A" w:rsidRDefault="00DF576A" w:rsidP="00DF576A">
      <w:r>
        <w:t>Ленина ул. (село Тимирязевское), 13/2</w:t>
      </w:r>
    </w:p>
    <w:p w:rsidR="00DF576A" w:rsidRDefault="00DF576A" w:rsidP="00DF576A">
      <w:r>
        <w:t>Ленина ул. (село Тимирязевское), 14в</w:t>
      </w:r>
    </w:p>
    <w:p w:rsidR="00DF576A" w:rsidRDefault="00DF576A" w:rsidP="00DF576A">
      <w:r>
        <w:t>Ленина ул. (село Тимирязевское), 15</w:t>
      </w:r>
    </w:p>
    <w:p w:rsidR="00DF576A" w:rsidRDefault="00DF576A" w:rsidP="00DF576A">
      <w:r>
        <w:t>Ленина ул. (село Тимирязевское), 17</w:t>
      </w:r>
    </w:p>
    <w:p w:rsidR="00DF576A" w:rsidRDefault="00DF576A" w:rsidP="00DF576A">
      <w:r>
        <w:t>Ленина ул. (село Тимирязевское), 18</w:t>
      </w:r>
    </w:p>
    <w:p w:rsidR="00DF576A" w:rsidRDefault="00DF576A" w:rsidP="00DF576A">
      <w:r>
        <w:t>Ленина ул. (село Тимирязевское), 19</w:t>
      </w:r>
    </w:p>
    <w:p w:rsidR="00DF576A" w:rsidRDefault="00DF576A" w:rsidP="00DF576A">
      <w:r>
        <w:t>Ленина ул. (село Тимирязевское), 19</w:t>
      </w:r>
    </w:p>
    <w:p w:rsidR="00DF576A" w:rsidRDefault="00DF576A" w:rsidP="00DF576A">
      <w:r>
        <w:t>Ленина ул. (село Тимирязевское), 20</w:t>
      </w:r>
    </w:p>
    <w:p w:rsidR="00DF576A" w:rsidRDefault="00DF576A" w:rsidP="00DF576A">
      <w:r>
        <w:t>Ленина ул. (село Тимирязевское), 20а</w:t>
      </w:r>
    </w:p>
    <w:p w:rsidR="00DF576A" w:rsidRDefault="00DF576A" w:rsidP="00DF576A">
      <w:r>
        <w:t>Ленина ул. (село Тимирязевское), 21</w:t>
      </w:r>
    </w:p>
    <w:p w:rsidR="00DF576A" w:rsidRDefault="00DF576A" w:rsidP="00DF576A">
      <w:r>
        <w:t>Ленина ул. (село Тимирязевское), 22</w:t>
      </w:r>
    </w:p>
    <w:p w:rsidR="00DF576A" w:rsidRDefault="00DF576A" w:rsidP="00DF576A">
      <w:r>
        <w:t>Ленина ул. (село Тимирязевское), 22</w:t>
      </w:r>
    </w:p>
    <w:p w:rsidR="00DF576A" w:rsidRDefault="00DF576A" w:rsidP="00DF576A">
      <w:r>
        <w:t>Ленина ул. (село Тимирязевское), 22</w:t>
      </w:r>
    </w:p>
    <w:p w:rsidR="00DF576A" w:rsidRDefault="00DF576A" w:rsidP="00DF576A">
      <w:r>
        <w:t>Ленина ул. (село Тимирязевское), 22/1</w:t>
      </w:r>
    </w:p>
    <w:p w:rsidR="00DF576A" w:rsidRDefault="00DF576A" w:rsidP="00DF576A">
      <w:r>
        <w:t>Ленина ул. (село Тимирязевское), 23</w:t>
      </w:r>
    </w:p>
    <w:p w:rsidR="00DF576A" w:rsidRDefault="00DF576A" w:rsidP="00DF576A">
      <w:r>
        <w:t>Ленина ул. (село Тимирязевское), 24</w:t>
      </w:r>
    </w:p>
    <w:p w:rsidR="00DF576A" w:rsidRDefault="00DF576A" w:rsidP="00DF576A">
      <w:r>
        <w:t>Ленина ул. (село Тимирязевское), 25</w:t>
      </w:r>
    </w:p>
    <w:p w:rsidR="00DF576A" w:rsidRDefault="00DF576A" w:rsidP="00DF576A">
      <w:r>
        <w:t>Ленина ул. (село Тимирязевское), 27</w:t>
      </w:r>
    </w:p>
    <w:p w:rsidR="00DF576A" w:rsidRDefault="00DF576A" w:rsidP="00DF576A">
      <w:r>
        <w:t>Ленина ул. (село Тимирязевское), 28</w:t>
      </w:r>
    </w:p>
    <w:p w:rsidR="00DF576A" w:rsidRDefault="00DF576A" w:rsidP="00DF576A">
      <w:r>
        <w:t>Ленина ул. (село Тимирязевское), 29</w:t>
      </w:r>
    </w:p>
    <w:p w:rsidR="00DF576A" w:rsidRDefault="00DF576A" w:rsidP="00DF576A">
      <w:r>
        <w:t>Ленина ул. (село Тимирязевское), 30</w:t>
      </w:r>
    </w:p>
    <w:p w:rsidR="00DF576A" w:rsidRDefault="00DF576A" w:rsidP="00DF576A">
      <w:r>
        <w:t>Ленина ул. (село Тимирязевское), 31</w:t>
      </w:r>
    </w:p>
    <w:p w:rsidR="00DF576A" w:rsidRDefault="00DF576A" w:rsidP="00DF576A">
      <w:r>
        <w:t>Ленина ул. (село Тимирязевское), 32 стр.1</w:t>
      </w:r>
    </w:p>
    <w:p w:rsidR="00DF576A" w:rsidRDefault="00DF576A" w:rsidP="00DF576A">
      <w:r>
        <w:t>Ленина ул. (село Тимирязевское), 32/6</w:t>
      </w:r>
    </w:p>
    <w:p w:rsidR="00DF576A" w:rsidRDefault="00DF576A" w:rsidP="00DF576A">
      <w:r>
        <w:t>Ленина ул. (село Тимирязевское), 33</w:t>
      </w:r>
    </w:p>
    <w:p w:rsidR="00DF576A" w:rsidRDefault="00DF576A" w:rsidP="00DF576A">
      <w:r>
        <w:t>Ленина ул. (село Тимирязевское), 34</w:t>
      </w:r>
    </w:p>
    <w:p w:rsidR="00DF576A" w:rsidRDefault="00DF576A" w:rsidP="00DF576A">
      <w:r>
        <w:t>Ленина ул. (село Тимирязевское), 35</w:t>
      </w:r>
    </w:p>
    <w:p w:rsidR="00DF576A" w:rsidRDefault="00DF576A" w:rsidP="00DF576A">
      <w:r>
        <w:t>Ленина ул. (село Тимирязевское), 37</w:t>
      </w:r>
    </w:p>
    <w:p w:rsidR="00DF576A" w:rsidRDefault="00DF576A" w:rsidP="00DF576A">
      <w:r>
        <w:t>Ленина ул. (село Тимирязевское), 38</w:t>
      </w:r>
    </w:p>
    <w:p w:rsidR="00DF576A" w:rsidRDefault="00DF576A" w:rsidP="00DF576A">
      <w:r>
        <w:t>Ленина ул. (село Тимирязевское), 38а</w:t>
      </w:r>
    </w:p>
    <w:p w:rsidR="00DF576A" w:rsidRDefault="00DF576A" w:rsidP="00DF576A">
      <w:r>
        <w:t>Ленина ул. (село Тимирязевское), 39</w:t>
      </w:r>
    </w:p>
    <w:p w:rsidR="00DF576A" w:rsidRDefault="00DF576A" w:rsidP="00DF576A">
      <w:r>
        <w:t>Ленина ул. (село Тимирязевское), 40</w:t>
      </w:r>
    </w:p>
    <w:p w:rsidR="00DF576A" w:rsidRDefault="00DF576A" w:rsidP="00DF576A">
      <w:r>
        <w:t>Ленина ул. (село Тимирязевское), 41</w:t>
      </w:r>
    </w:p>
    <w:p w:rsidR="00DF576A" w:rsidRDefault="00DF576A" w:rsidP="00DF576A">
      <w:r>
        <w:t>Ленина ул. (село Тимирязевское), 41а</w:t>
      </w:r>
    </w:p>
    <w:p w:rsidR="00DF576A" w:rsidRDefault="00DF576A" w:rsidP="00DF576A">
      <w:r>
        <w:t>Ленина ул. (село Тимирязевское), 42</w:t>
      </w:r>
    </w:p>
    <w:p w:rsidR="00DF576A" w:rsidRDefault="00DF576A" w:rsidP="00DF576A">
      <w:r>
        <w:t>Ленина ул. (село Тимирязевское), 43</w:t>
      </w:r>
    </w:p>
    <w:p w:rsidR="00DF576A" w:rsidRDefault="00DF576A" w:rsidP="00DF576A">
      <w:r>
        <w:t>Ленина ул. (село Тимирязевское), 44</w:t>
      </w:r>
    </w:p>
    <w:p w:rsidR="00DF576A" w:rsidRDefault="00DF576A" w:rsidP="00DF576A">
      <w:r>
        <w:t>Ленина ул. (село Тимирязевское), 44/1</w:t>
      </w:r>
    </w:p>
    <w:p w:rsidR="00DF576A" w:rsidRDefault="00DF576A" w:rsidP="00DF576A">
      <w:r>
        <w:t>Ленина ул. (село Тимирязевское), 45</w:t>
      </w:r>
    </w:p>
    <w:p w:rsidR="00DF576A" w:rsidRDefault="00DF576A" w:rsidP="00DF576A">
      <w:r>
        <w:t>Ленина ул. (село Тимирязевское), 45а</w:t>
      </w:r>
    </w:p>
    <w:p w:rsidR="00DF576A" w:rsidRDefault="00DF576A" w:rsidP="00DF576A">
      <w:r>
        <w:t>Ленина ул. (село Тимирязевское), 46</w:t>
      </w:r>
    </w:p>
    <w:p w:rsidR="00DF576A" w:rsidRDefault="00DF576A" w:rsidP="00DF576A">
      <w:r>
        <w:t>Ленина ул. (село Тимирязевское), 47</w:t>
      </w:r>
    </w:p>
    <w:p w:rsidR="00DF576A" w:rsidRDefault="00DF576A" w:rsidP="00DF576A">
      <w:r>
        <w:t>Ленина ул. (село Тимирязевское), 48</w:t>
      </w:r>
    </w:p>
    <w:p w:rsidR="00DF576A" w:rsidRDefault="00DF576A" w:rsidP="00DF576A">
      <w:r>
        <w:t>Ленина ул. (село Тимирязевское), 48а</w:t>
      </w:r>
    </w:p>
    <w:p w:rsidR="00DF576A" w:rsidRDefault="00DF576A" w:rsidP="00DF576A">
      <w:r>
        <w:t>Ленина ул. (село Тимирязевское), 48б</w:t>
      </w:r>
    </w:p>
    <w:p w:rsidR="00DF576A" w:rsidRDefault="00DF576A" w:rsidP="00DF576A">
      <w:r>
        <w:t>Ленина ул. (село Тимирязевское), 48в</w:t>
      </w:r>
    </w:p>
    <w:p w:rsidR="00DF576A" w:rsidRDefault="00DF576A" w:rsidP="00DF576A">
      <w:r>
        <w:t>Ленина ул. (село Тимирязевское), 48г</w:t>
      </w:r>
    </w:p>
    <w:p w:rsidR="00DF576A" w:rsidRDefault="00DF576A" w:rsidP="00DF576A">
      <w:r>
        <w:t>Ленина ул. (село Тимирязевское), 49</w:t>
      </w:r>
    </w:p>
    <w:p w:rsidR="00DF576A" w:rsidRDefault="00DF576A" w:rsidP="00DF576A">
      <w:r>
        <w:t>Ленина ул. (село Тимирязевское), 50</w:t>
      </w:r>
    </w:p>
    <w:p w:rsidR="00DF576A" w:rsidRDefault="00DF576A" w:rsidP="00DF576A">
      <w:r>
        <w:t>Ленина ул. (село Тимирязевское), 56</w:t>
      </w:r>
    </w:p>
    <w:p w:rsidR="00DF576A" w:rsidRDefault="00DF576A" w:rsidP="00DF576A">
      <w:r>
        <w:t>Ленина ул. (село Тимирязевское), 57</w:t>
      </w:r>
    </w:p>
    <w:p w:rsidR="00DF576A" w:rsidRDefault="00DF576A" w:rsidP="00DF576A">
      <w:r>
        <w:t>Ленина ул. (село Тимирязевское), 58а</w:t>
      </w:r>
    </w:p>
    <w:p w:rsidR="00DF576A" w:rsidRDefault="00DF576A" w:rsidP="00DF576A">
      <w:r>
        <w:t>Ленина ул. (село Тимирязевское), 59</w:t>
      </w:r>
    </w:p>
    <w:p w:rsidR="00DF576A" w:rsidRDefault="00DF576A" w:rsidP="00DF576A">
      <w:r>
        <w:t>Ленина ул. (село Тимирязевское), 61</w:t>
      </w:r>
    </w:p>
    <w:p w:rsidR="00DF576A" w:rsidRDefault="00DF576A" w:rsidP="00DF576A">
      <w:r>
        <w:t>Ленина ул. (село Тимирязевское), 62</w:t>
      </w:r>
    </w:p>
    <w:p w:rsidR="00DF576A" w:rsidRDefault="00DF576A" w:rsidP="00DF576A">
      <w:r>
        <w:t>Ленина ул. (село Тимирязевское), 63/1</w:t>
      </w:r>
    </w:p>
    <w:p w:rsidR="00DF576A" w:rsidRDefault="00DF576A" w:rsidP="00DF576A">
      <w:r>
        <w:t>Ленина ул. (село Тимирязевское), 63/2</w:t>
      </w:r>
    </w:p>
    <w:p w:rsidR="00DF576A" w:rsidRDefault="00DF576A" w:rsidP="00DF576A">
      <w:r>
        <w:t>Ленина ул. (село Тимирязевское), 63/3</w:t>
      </w:r>
    </w:p>
    <w:p w:rsidR="00DF576A" w:rsidRDefault="00DF576A" w:rsidP="00DF576A">
      <w:r>
        <w:t>Ленина ул. (село Тимирязевское), 63/4</w:t>
      </w:r>
    </w:p>
    <w:p w:rsidR="00DF576A" w:rsidRDefault="00DF576A" w:rsidP="00DF576A">
      <w:r>
        <w:t>Ленина ул. (село Тимирязевское), 63а</w:t>
      </w:r>
    </w:p>
    <w:p w:rsidR="00DF576A" w:rsidRDefault="00DF576A" w:rsidP="00DF576A">
      <w:r>
        <w:t>Ленина ул. (село Тимирязевское), 63в</w:t>
      </w:r>
    </w:p>
    <w:p w:rsidR="00DF576A" w:rsidRDefault="00DF576A" w:rsidP="00DF576A">
      <w:r>
        <w:t>Ленина ул. (село Тимирязевское), 63г</w:t>
      </w:r>
    </w:p>
    <w:p w:rsidR="00DF576A" w:rsidRDefault="00DF576A" w:rsidP="00DF576A">
      <w:r>
        <w:t>Ленина ул. (село Тимирязевское), 68</w:t>
      </w:r>
    </w:p>
    <w:p w:rsidR="00DF576A" w:rsidRDefault="00DF576A" w:rsidP="00DF576A">
      <w:r>
        <w:t>Ленина ул. (село Тимирязевское), 68а</w:t>
      </w:r>
    </w:p>
    <w:p w:rsidR="00DF576A" w:rsidRDefault="00DF576A" w:rsidP="00DF576A">
      <w:r>
        <w:t>Ленина ул. (село Тимирязевское), 69</w:t>
      </w:r>
    </w:p>
    <w:p w:rsidR="00DF576A" w:rsidRDefault="00DF576A" w:rsidP="00DF576A">
      <w:r>
        <w:t>Ленина ул. (село Тимирязевское), 71</w:t>
      </w:r>
    </w:p>
    <w:p w:rsidR="00DF576A" w:rsidRDefault="00DF576A" w:rsidP="00DF576A">
      <w:r>
        <w:t>Ленина ул. (село Тимирязевское), 72</w:t>
      </w:r>
    </w:p>
    <w:p w:rsidR="00DF576A" w:rsidRDefault="00DF576A" w:rsidP="00DF576A">
      <w:r>
        <w:t>Ленина ул. (село Тимирязевское), 73</w:t>
      </w:r>
    </w:p>
    <w:p w:rsidR="00DF576A" w:rsidRDefault="00DF576A" w:rsidP="00DF576A">
      <w:r>
        <w:t>Ленина ул. (село Тимирязевское), 74</w:t>
      </w:r>
    </w:p>
    <w:p w:rsidR="00DF576A" w:rsidRDefault="00DF576A" w:rsidP="00DF576A">
      <w:r>
        <w:t>Ленина ул. (село Тимирязевское), 76</w:t>
      </w:r>
    </w:p>
    <w:p w:rsidR="00DF576A" w:rsidRDefault="00DF576A" w:rsidP="00DF576A">
      <w:r>
        <w:t>Ленина ул. (село Тимирязевское), 77</w:t>
      </w:r>
    </w:p>
    <w:p w:rsidR="00DF576A" w:rsidRDefault="00DF576A" w:rsidP="00DF576A">
      <w:r>
        <w:t>Ленина ул. (село Тимирязевское), 78</w:t>
      </w:r>
    </w:p>
    <w:p w:rsidR="00DF576A" w:rsidRDefault="00DF576A" w:rsidP="00DF576A">
      <w:r>
        <w:t>Ленина ул. (село Тимирязевское), 79</w:t>
      </w:r>
    </w:p>
    <w:p w:rsidR="00DF576A" w:rsidRDefault="00DF576A" w:rsidP="00DF576A">
      <w:r>
        <w:t>Ленина ул. (село Тимирязевское), 80</w:t>
      </w:r>
    </w:p>
    <w:p w:rsidR="00DF576A" w:rsidRDefault="00DF576A" w:rsidP="00DF576A">
      <w:r>
        <w:t>Ленина ул. (село Тимирязевское), 81</w:t>
      </w:r>
    </w:p>
    <w:p w:rsidR="00DF576A" w:rsidRDefault="00DF576A" w:rsidP="00DF576A">
      <w:r>
        <w:t>Ленина ул. (село Тимирязевское), 83</w:t>
      </w:r>
    </w:p>
    <w:p w:rsidR="00DF576A" w:rsidRDefault="00DF576A" w:rsidP="00DF576A">
      <w:r>
        <w:t>Ленина улица (село Тимирязевское), 26</w:t>
      </w:r>
    </w:p>
    <w:p w:rsidR="00DF576A" w:rsidRDefault="00DF576A" w:rsidP="00DF576A">
      <w:r>
        <w:t>Ленина улица (село Тимирязевское), 28а</w:t>
      </w:r>
    </w:p>
    <w:p w:rsidR="00DF576A" w:rsidRDefault="00DF576A" w:rsidP="00DF576A">
      <w:r>
        <w:t>Ленина улица (село Тимирязевское), 31/1</w:t>
      </w:r>
    </w:p>
    <w:p w:rsidR="00DF576A" w:rsidRDefault="00DF576A" w:rsidP="00DF576A">
      <w:r>
        <w:t>Ленина улица (село Тимирязевское), 36/1</w:t>
      </w:r>
    </w:p>
    <w:p w:rsidR="00DF576A" w:rsidRDefault="00DF576A" w:rsidP="00DF576A">
      <w:r>
        <w:t>Ленина улица (село Тимирязевское), 36б</w:t>
      </w:r>
    </w:p>
    <w:p w:rsidR="00DF576A" w:rsidRDefault="00DF576A" w:rsidP="00DF576A">
      <w:r>
        <w:t>Ленина улица (село Тимирязевское), 44/3</w:t>
      </w:r>
    </w:p>
    <w:p w:rsidR="00DF576A" w:rsidRDefault="00DF576A" w:rsidP="00DF576A">
      <w:r>
        <w:t>Ленина улица (село Тимирязевское), 50а</w:t>
      </w:r>
    </w:p>
    <w:p w:rsidR="00DF576A" w:rsidRDefault="00DF576A" w:rsidP="00DF576A">
      <w:r>
        <w:t>Ленина улица (село Тимирязевское), 51</w:t>
      </w:r>
    </w:p>
    <w:p w:rsidR="00DF576A" w:rsidRDefault="00DF576A" w:rsidP="00DF576A">
      <w:r>
        <w:t>Ленина улица (село Тимирязевское), 54а</w:t>
      </w:r>
    </w:p>
    <w:p w:rsidR="00DF576A" w:rsidRDefault="00DF576A" w:rsidP="00DF576A">
      <w:r>
        <w:t>Ленина улица (село Тимирязевское), 58</w:t>
      </w:r>
    </w:p>
    <w:p w:rsidR="00DF576A" w:rsidRDefault="00DF576A" w:rsidP="00DF576A">
      <w:r>
        <w:t>Ленина улица (село Тимирязевское), 62а кв.1</w:t>
      </w:r>
    </w:p>
    <w:p w:rsidR="00DF576A" w:rsidRDefault="00DF576A" w:rsidP="00DF576A">
      <w:r>
        <w:t>Ленина улица (село Тимирязевское), 64</w:t>
      </w:r>
    </w:p>
    <w:p w:rsidR="00DF576A" w:rsidRDefault="00DF576A" w:rsidP="00DF576A">
      <w:r>
        <w:t>Ленина улица (село Тимирязевское), 65</w:t>
      </w:r>
    </w:p>
    <w:p w:rsidR="00DF576A" w:rsidRDefault="00DF576A" w:rsidP="00DF576A">
      <w:r>
        <w:t>Ленина улица (село Тимирязевское), 70</w:t>
      </w:r>
    </w:p>
    <w:p w:rsidR="00DF576A" w:rsidRDefault="00DF576A" w:rsidP="00DF576A">
      <w:r>
        <w:t>Ленина улица (село Тимирязевское), 75</w:t>
      </w:r>
    </w:p>
    <w:p w:rsidR="00DF576A" w:rsidRDefault="00DF576A" w:rsidP="00DF576A">
      <w:r>
        <w:t>Ленинградская ул, 4</w:t>
      </w:r>
    </w:p>
    <w:p w:rsidR="00DF576A" w:rsidRDefault="00DF576A" w:rsidP="00DF576A">
      <w:r>
        <w:t>Ленинградская ул, 6</w:t>
      </w:r>
    </w:p>
    <w:p w:rsidR="00DF576A" w:rsidRDefault="00DF576A" w:rsidP="00DF576A">
      <w:r>
        <w:t>Ленинградская ул, 8</w:t>
      </w:r>
    </w:p>
    <w:p w:rsidR="00DF576A" w:rsidRDefault="00DF576A" w:rsidP="00DF576A">
      <w:r>
        <w:t>Ленская ул, 12</w:t>
      </w:r>
    </w:p>
    <w:p w:rsidR="00DF576A" w:rsidRDefault="00DF576A" w:rsidP="00DF576A">
      <w:r>
        <w:t>Ленская ул, 14</w:t>
      </w:r>
    </w:p>
    <w:p w:rsidR="00DF576A" w:rsidRDefault="00DF576A" w:rsidP="00DF576A">
      <w:r>
        <w:t>Ленская ул, 16</w:t>
      </w:r>
    </w:p>
    <w:p w:rsidR="00DF576A" w:rsidRDefault="00DF576A" w:rsidP="00DF576A">
      <w:r>
        <w:t>Ленская ул, 18</w:t>
      </w:r>
    </w:p>
    <w:p w:rsidR="00DF576A" w:rsidRDefault="00DF576A" w:rsidP="00DF576A">
      <w:r>
        <w:t>Ленская ул, 45</w:t>
      </w:r>
    </w:p>
    <w:p w:rsidR="00DF576A" w:rsidRDefault="00DF576A" w:rsidP="00DF576A">
      <w:r>
        <w:t>Ленская ул, 45/1</w:t>
      </w:r>
    </w:p>
    <w:p w:rsidR="00DF576A" w:rsidRDefault="00DF576A" w:rsidP="00DF576A">
      <w:r>
        <w:t>Ленская ул, 47</w:t>
      </w:r>
    </w:p>
    <w:p w:rsidR="00DF576A" w:rsidRDefault="00DF576A" w:rsidP="00DF576A">
      <w:r>
        <w:t>Ленская ул, 49</w:t>
      </w:r>
    </w:p>
    <w:p w:rsidR="00DF576A" w:rsidRDefault="00DF576A" w:rsidP="00DF576A">
      <w:r>
        <w:t>Ленская ул, 49а</w:t>
      </w:r>
    </w:p>
    <w:p w:rsidR="00DF576A" w:rsidRDefault="00DF576A" w:rsidP="00DF576A">
      <w:r>
        <w:t>Ленская ул, 51</w:t>
      </w:r>
    </w:p>
    <w:p w:rsidR="00DF576A" w:rsidRDefault="00DF576A" w:rsidP="00DF576A">
      <w:r>
        <w:t>Ленская ул, 53</w:t>
      </w:r>
    </w:p>
    <w:p w:rsidR="00DF576A" w:rsidRDefault="00DF576A" w:rsidP="00DF576A">
      <w:r>
        <w:t>Ленская ул, 53</w:t>
      </w:r>
    </w:p>
    <w:p w:rsidR="00DF576A" w:rsidRDefault="00DF576A" w:rsidP="00DF576A">
      <w:r>
        <w:t>Ленская ул, 57</w:t>
      </w:r>
    </w:p>
    <w:p w:rsidR="00DF576A" w:rsidRDefault="00DF576A" w:rsidP="00DF576A">
      <w:r>
        <w:t>Ленская ул, 59/1</w:t>
      </w:r>
    </w:p>
    <w:p w:rsidR="00DF576A" w:rsidRDefault="00DF576A" w:rsidP="00DF576A">
      <w:r>
        <w:t>Ленская ул, 59/2</w:t>
      </w:r>
    </w:p>
    <w:p w:rsidR="00DF576A" w:rsidRDefault="00DF576A" w:rsidP="00DF576A">
      <w:r>
        <w:t>Ленская ул, 59/3</w:t>
      </w:r>
    </w:p>
    <w:p w:rsidR="00DF576A" w:rsidRDefault="00DF576A" w:rsidP="00DF576A">
      <w:r>
        <w:t>Лермонтова ул, 51</w:t>
      </w:r>
    </w:p>
    <w:p w:rsidR="00DF576A" w:rsidRDefault="00DF576A" w:rsidP="00DF576A">
      <w:r>
        <w:t>Лермонтова ул, 51 корпус 1</w:t>
      </w:r>
    </w:p>
    <w:p w:rsidR="00DF576A" w:rsidRDefault="00DF576A" w:rsidP="00DF576A">
      <w:r>
        <w:t>Лермонтова ул, 51 стр.1</w:t>
      </w:r>
    </w:p>
    <w:p w:rsidR="00DF576A" w:rsidRDefault="00DF576A" w:rsidP="00DF576A">
      <w:r>
        <w:t>Лермонтова ул, 58а</w:t>
      </w:r>
    </w:p>
    <w:p w:rsidR="00DF576A" w:rsidRDefault="00DF576A" w:rsidP="00DF576A">
      <w:r>
        <w:t>Лермонтова ул, 60</w:t>
      </w:r>
    </w:p>
    <w:p w:rsidR="00DF576A" w:rsidRDefault="00DF576A" w:rsidP="00DF576A">
      <w:r>
        <w:t>Лермонтова ул, 60</w:t>
      </w:r>
    </w:p>
    <w:p w:rsidR="00DF576A" w:rsidRDefault="00DF576A" w:rsidP="00DF576A">
      <w:r>
        <w:t>Лесная 1-я ул, 1</w:t>
      </w:r>
    </w:p>
    <w:p w:rsidR="00DF576A" w:rsidRDefault="00DF576A" w:rsidP="00DF576A">
      <w:r>
        <w:t>Лесная 1-я ул, 1а</w:t>
      </w:r>
    </w:p>
    <w:p w:rsidR="00DF576A" w:rsidRDefault="00DF576A" w:rsidP="00DF576A">
      <w:r>
        <w:t>Лесная 1-я ул, 2</w:t>
      </w:r>
    </w:p>
    <w:p w:rsidR="00DF576A" w:rsidRDefault="00DF576A" w:rsidP="00DF576A">
      <w:r>
        <w:t>Лесная 1-я ул, 3</w:t>
      </w:r>
    </w:p>
    <w:p w:rsidR="00DF576A" w:rsidRDefault="00DF576A" w:rsidP="00DF576A">
      <w:r>
        <w:t>Лесная 1-я ул, 4</w:t>
      </w:r>
    </w:p>
    <w:p w:rsidR="00DF576A" w:rsidRDefault="00DF576A" w:rsidP="00DF576A">
      <w:r>
        <w:t>Лесная 1-я ул, 5</w:t>
      </w:r>
    </w:p>
    <w:p w:rsidR="00DF576A" w:rsidRDefault="00DF576A" w:rsidP="00DF576A">
      <w:r>
        <w:t>Лесная 1-я ул, 7а</w:t>
      </w:r>
    </w:p>
    <w:p w:rsidR="00DF576A" w:rsidRDefault="00DF576A" w:rsidP="00DF576A">
      <w:r>
        <w:t>Лесная 1-я ул, 9</w:t>
      </w:r>
    </w:p>
    <w:p w:rsidR="00DF576A" w:rsidRDefault="00DF576A" w:rsidP="00DF576A">
      <w:r>
        <w:t>Лесная 1-я ул, 10</w:t>
      </w:r>
    </w:p>
    <w:p w:rsidR="00DF576A" w:rsidRDefault="00DF576A" w:rsidP="00DF576A">
      <w:r>
        <w:t>Лесная 1-я ул, 13</w:t>
      </w:r>
    </w:p>
    <w:p w:rsidR="00DF576A" w:rsidRDefault="00DF576A" w:rsidP="00DF576A">
      <w:r>
        <w:t>Лесная 1-я ул, 14</w:t>
      </w:r>
    </w:p>
    <w:p w:rsidR="00DF576A" w:rsidRDefault="00DF576A" w:rsidP="00DF576A">
      <w:r>
        <w:t>Лесная 1-я ул, 15</w:t>
      </w:r>
    </w:p>
    <w:p w:rsidR="00DF576A" w:rsidRDefault="00DF576A" w:rsidP="00DF576A">
      <w:r>
        <w:t>Лесная 1-я ул, 17</w:t>
      </w:r>
    </w:p>
    <w:p w:rsidR="00DF576A" w:rsidRDefault="00DF576A" w:rsidP="00DF576A">
      <w:r>
        <w:t>Лесная 1-я ул, 17а</w:t>
      </w:r>
    </w:p>
    <w:p w:rsidR="00DF576A" w:rsidRDefault="00DF576A" w:rsidP="00DF576A">
      <w:r>
        <w:t>Лесная 1-я ул, 18</w:t>
      </w:r>
    </w:p>
    <w:p w:rsidR="00DF576A" w:rsidRDefault="00DF576A" w:rsidP="00DF576A">
      <w:r>
        <w:t>Лесная 1-я ул, 19</w:t>
      </w:r>
    </w:p>
    <w:p w:rsidR="00DF576A" w:rsidRDefault="00DF576A" w:rsidP="00DF576A">
      <w:r>
        <w:t>Лесная 1-я ул, 20</w:t>
      </w:r>
    </w:p>
    <w:p w:rsidR="00DF576A" w:rsidRDefault="00DF576A" w:rsidP="00DF576A">
      <w:r>
        <w:t>Лесная 1-я ул, 22</w:t>
      </w:r>
    </w:p>
    <w:p w:rsidR="00DF576A" w:rsidRDefault="00DF576A" w:rsidP="00DF576A">
      <w:r>
        <w:t>Лесная 1-я ул, 23</w:t>
      </w:r>
    </w:p>
    <w:p w:rsidR="00DF576A" w:rsidRDefault="00DF576A" w:rsidP="00DF576A">
      <w:r>
        <w:t>Лесная 1-я ул, 23 корпус 1</w:t>
      </w:r>
    </w:p>
    <w:p w:rsidR="00DF576A" w:rsidRDefault="00DF576A" w:rsidP="00DF576A">
      <w:r>
        <w:t>Лесная 1-я ул, 24</w:t>
      </w:r>
    </w:p>
    <w:p w:rsidR="00DF576A" w:rsidRDefault="00DF576A" w:rsidP="00DF576A">
      <w:r>
        <w:t>Лесная 1-я ул, 25</w:t>
      </w:r>
    </w:p>
    <w:p w:rsidR="00DF576A" w:rsidRDefault="00DF576A" w:rsidP="00DF576A">
      <w:r>
        <w:t>Лесная 1-я ул, 26</w:t>
      </w:r>
    </w:p>
    <w:p w:rsidR="00DF576A" w:rsidRDefault="00DF576A" w:rsidP="00DF576A">
      <w:r>
        <w:t>Лесная 1-я ул, 29</w:t>
      </w:r>
    </w:p>
    <w:p w:rsidR="00DF576A" w:rsidRDefault="00DF576A" w:rsidP="00DF576A">
      <w:r>
        <w:t>Лесная 1-я ул, 30</w:t>
      </w:r>
    </w:p>
    <w:p w:rsidR="00DF576A" w:rsidRDefault="00DF576A" w:rsidP="00DF576A">
      <w:r>
        <w:t>Лесная 1-я ул, 32</w:t>
      </w:r>
    </w:p>
    <w:p w:rsidR="00DF576A" w:rsidRDefault="00DF576A" w:rsidP="00DF576A">
      <w:r>
        <w:t>Лесная 1-я ул, 33</w:t>
      </w:r>
    </w:p>
    <w:p w:rsidR="00DF576A" w:rsidRDefault="00DF576A" w:rsidP="00DF576A">
      <w:r>
        <w:t>Лесная 1-я ул, 33/1</w:t>
      </w:r>
    </w:p>
    <w:p w:rsidR="00DF576A" w:rsidRDefault="00DF576A" w:rsidP="00DF576A">
      <w:r>
        <w:t>Лесная 1-я ул, 34</w:t>
      </w:r>
    </w:p>
    <w:p w:rsidR="00DF576A" w:rsidRDefault="00DF576A" w:rsidP="00DF576A">
      <w:r>
        <w:t>Лесная 1-я ул, 36</w:t>
      </w:r>
    </w:p>
    <w:p w:rsidR="00DF576A" w:rsidRDefault="00DF576A" w:rsidP="00DF576A">
      <w:r>
        <w:t>Лесная 1-я ул, 37</w:t>
      </w:r>
    </w:p>
    <w:p w:rsidR="00DF576A" w:rsidRDefault="00DF576A" w:rsidP="00DF576A">
      <w:r>
        <w:t>Лесная 1-я ул, 38</w:t>
      </w:r>
    </w:p>
    <w:p w:rsidR="00DF576A" w:rsidRDefault="00DF576A" w:rsidP="00DF576A">
      <w:r>
        <w:t>Лесная 1-я ул, 39</w:t>
      </w:r>
    </w:p>
    <w:p w:rsidR="00DF576A" w:rsidRDefault="00DF576A" w:rsidP="00DF576A">
      <w:r>
        <w:t>Лесная 1-я ул, 40</w:t>
      </w:r>
    </w:p>
    <w:p w:rsidR="00DF576A" w:rsidRDefault="00DF576A" w:rsidP="00DF576A">
      <w:r>
        <w:t>Лесная 1-я ул, 41</w:t>
      </w:r>
    </w:p>
    <w:p w:rsidR="00DF576A" w:rsidRDefault="00DF576A" w:rsidP="00DF576A">
      <w:r>
        <w:t>Лесная 1-я ул, 42</w:t>
      </w:r>
    </w:p>
    <w:p w:rsidR="00DF576A" w:rsidRDefault="00DF576A" w:rsidP="00DF576A">
      <w:r>
        <w:t>Лесная 1-я ул, 43</w:t>
      </w:r>
    </w:p>
    <w:p w:rsidR="00DF576A" w:rsidRDefault="00DF576A" w:rsidP="00DF576A">
      <w:r>
        <w:t>Лесная 1-я ул, 45</w:t>
      </w:r>
    </w:p>
    <w:p w:rsidR="00DF576A" w:rsidRDefault="00DF576A" w:rsidP="00DF576A">
      <w:r>
        <w:t>Лесная 1-я ул, 46</w:t>
      </w:r>
    </w:p>
    <w:p w:rsidR="00DF576A" w:rsidRDefault="00DF576A" w:rsidP="00DF576A">
      <w:r>
        <w:t>Лесная 1-я ул, 47а</w:t>
      </w:r>
    </w:p>
    <w:p w:rsidR="00DF576A" w:rsidRDefault="00DF576A" w:rsidP="00DF576A">
      <w:r>
        <w:t>Лесная 1-я ул, 49</w:t>
      </w:r>
    </w:p>
    <w:p w:rsidR="00DF576A" w:rsidRDefault="00DF576A" w:rsidP="00DF576A">
      <w:r>
        <w:t>Лесная 1-я ул, 50</w:t>
      </w:r>
    </w:p>
    <w:p w:rsidR="00DF576A" w:rsidRDefault="00DF576A" w:rsidP="00DF576A">
      <w:r>
        <w:t>Лесная 1-я ул, 52</w:t>
      </w:r>
    </w:p>
    <w:p w:rsidR="00DF576A" w:rsidRDefault="00DF576A" w:rsidP="00DF576A">
      <w:r>
        <w:t>Лесная 1-я ул, 54</w:t>
      </w:r>
    </w:p>
    <w:p w:rsidR="00DF576A" w:rsidRDefault="00DF576A" w:rsidP="00DF576A">
      <w:r>
        <w:t>Лесная 1-я ул, 54а</w:t>
      </w:r>
    </w:p>
    <w:p w:rsidR="00DF576A" w:rsidRDefault="00DF576A" w:rsidP="00DF576A">
      <w:r>
        <w:t>Лесная 1-я ул, 56</w:t>
      </w:r>
    </w:p>
    <w:p w:rsidR="00DF576A" w:rsidRDefault="00DF576A" w:rsidP="00DF576A">
      <w:r>
        <w:t>Лесная 1-я ул, 58</w:t>
      </w:r>
    </w:p>
    <w:p w:rsidR="00DF576A" w:rsidRDefault="00DF576A" w:rsidP="00DF576A">
      <w:r>
        <w:t>Лесная 1-я ул, 62</w:t>
      </w:r>
    </w:p>
    <w:p w:rsidR="00DF576A" w:rsidRDefault="00DF576A" w:rsidP="00DF576A">
      <w:r>
        <w:t>Лесная 1-я ул, 64</w:t>
      </w:r>
    </w:p>
    <w:p w:rsidR="00DF576A" w:rsidRDefault="00DF576A" w:rsidP="00DF576A">
      <w:r>
        <w:t>Лесная 1-я ул, 66</w:t>
      </w:r>
    </w:p>
    <w:p w:rsidR="00DF576A" w:rsidRDefault="00DF576A" w:rsidP="00DF576A">
      <w:r>
        <w:t>Лесная 1-я ул, 68</w:t>
      </w:r>
    </w:p>
    <w:p w:rsidR="00DF576A" w:rsidRDefault="00DF576A" w:rsidP="00DF576A">
      <w:r>
        <w:t>Лесная 2-я ул, 1</w:t>
      </w:r>
    </w:p>
    <w:p w:rsidR="00DF576A" w:rsidRDefault="00DF576A" w:rsidP="00DF576A">
      <w:r>
        <w:t>Лесная 2-я ул, 1а</w:t>
      </w:r>
    </w:p>
    <w:p w:rsidR="00DF576A" w:rsidRDefault="00DF576A" w:rsidP="00DF576A">
      <w:r>
        <w:t>Лесная 2-я ул, 1б</w:t>
      </w:r>
    </w:p>
    <w:p w:rsidR="00DF576A" w:rsidRDefault="00DF576A" w:rsidP="00DF576A">
      <w:r>
        <w:t>Лесная 2-я ул, 1в</w:t>
      </w:r>
    </w:p>
    <w:p w:rsidR="00DF576A" w:rsidRDefault="00DF576A" w:rsidP="00DF576A">
      <w:r>
        <w:t>Лесная 2-я ул, 1г</w:t>
      </w:r>
    </w:p>
    <w:p w:rsidR="00DF576A" w:rsidRDefault="00DF576A" w:rsidP="00DF576A">
      <w:r>
        <w:t>Лесная 2-я ул, 1д</w:t>
      </w:r>
    </w:p>
    <w:p w:rsidR="00DF576A" w:rsidRDefault="00DF576A" w:rsidP="00DF576A">
      <w:r>
        <w:t>Лесная 2-я ул, 1д корпус 1</w:t>
      </w:r>
    </w:p>
    <w:p w:rsidR="00DF576A" w:rsidRDefault="00DF576A" w:rsidP="00DF576A">
      <w:r>
        <w:t>Лесная 2-я ул, 1ж</w:t>
      </w:r>
    </w:p>
    <w:p w:rsidR="00DF576A" w:rsidRDefault="00DF576A" w:rsidP="00DF576A">
      <w:r>
        <w:t>Лесная 2-я ул, 2</w:t>
      </w:r>
    </w:p>
    <w:p w:rsidR="00DF576A" w:rsidRDefault="00DF576A" w:rsidP="00DF576A">
      <w:r>
        <w:t>Лесная 2-я ул, 2а</w:t>
      </w:r>
    </w:p>
    <w:p w:rsidR="00DF576A" w:rsidRDefault="00DF576A" w:rsidP="00DF576A">
      <w:r>
        <w:t>Лесная 2-я ул, 3</w:t>
      </w:r>
    </w:p>
    <w:p w:rsidR="00DF576A" w:rsidRDefault="00DF576A" w:rsidP="00DF576A">
      <w:r>
        <w:t>Лесная 2-я ул, 4</w:t>
      </w:r>
    </w:p>
    <w:p w:rsidR="00DF576A" w:rsidRDefault="00DF576A" w:rsidP="00DF576A">
      <w:r>
        <w:t>Лесная 2-я ул, 4а</w:t>
      </w:r>
    </w:p>
    <w:p w:rsidR="00DF576A" w:rsidRDefault="00DF576A" w:rsidP="00DF576A">
      <w:r>
        <w:t>Лесная 2-я ул, 4б</w:t>
      </w:r>
    </w:p>
    <w:p w:rsidR="00DF576A" w:rsidRDefault="00DF576A" w:rsidP="00DF576A">
      <w:r>
        <w:t>Лесная 2-я ул, 4г</w:t>
      </w:r>
    </w:p>
    <w:p w:rsidR="00DF576A" w:rsidRDefault="00DF576A" w:rsidP="00DF576A">
      <w:r>
        <w:t>Лесная 2-я ул, 4д</w:t>
      </w:r>
    </w:p>
    <w:p w:rsidR="00DF576A" w:rsidRDefault="00DF576A" w:rsidP="00DF576A">
      <w:r>
        <w:t>Лесная 2-я ул, 4е</w:t>
      </w:r>
    </w:p>
    <w:p w:rsidR="00DF576A" w:rsidRDefault="00DF576A" w:rsidP="00DF576A">
      <w:r>
        <w:t>Лесная 2-я ул, 4ж</w:t>
      </w:r>
    </w:p>
    <w:p w:rsidR="00DF576A" w:rsidRDefault="00DF576A" w:rsidP="00DF576A">
      <w:r>
        <w:t>Лесная 2-я ул, 5</w:t>
      </w:r>
    </w:p>
    <w:p w:rsidR="00DF576A" w:rsidRDefault="00DF576A" w:rsidP="00DF576A">
      <w:r>
        <w:t>Лесная 2-я ул, 5 стр.1</w:t>
      </w:r>
    </w:p>
    <w:p w:rsidR="00DF576A" w:rsidRDefault="00DF576A" w:rsidP="00DF576A">
      <w:r>
        <w:t>Лесная 2-я ул, 6</w:t>
      </w:r>
    </w:p>
    <w:p w:rsidR="00DF576A" w:rsidRDefault="00DF576A" w:rsidP="00DF576A">
      <w:r>
        <w:t>Лесная 2-я ул, 7</w:t>
      </w:r>
    </w:p>
    <w:p w:rsidR="00DF576A" w:rsidRDefault="00DF576A" w:rsidP="00DF576A">
      <w:r>
        <w:t>Лесная 2-я ул, 8</w:t>
      </w:r>
    </w:p>
    <w:p w:rsidR="00DF576A" w:rsidRDefault="00DF576A" w:rsidP="00DF576A">
      <w:r>
        <w:t>Лесная 2-я ул, 9</w:t>
      </w:r>
    </w:p>
    <w:p w:rsidR="00DF576A" w:rsidRDefault="00DF576A" w:rsidP="00DF576A">
      <w:r>
        <w:t>Лесная 2-я ул, 10</w:t>
      </w:r>
    </w:p>
    <w:p w:rsidR="00DF576A" w:rsidRDefault="00DF576A" w:rsidP="00DF576A">
      <w:r>
        <w:t>Лесная 2-я ул, 12</w:t>
      </w:r>
    </w:p>
    <w:p w:rsidR="00DF576A" w:rsidRDefault="00DF576A" w:rsidP="00DF576A">
      <w:r>
        <w:t>Лесная 2-я ул, 13</w:t>
      </w:r>
    </w:p>
    <w:p w:rsidR="00DF576A" w:rsidRDefault="00DF576A" w:rsidP="00DF576A">
      <w:r>
        <w:t>Лесная 2-я ул, 17</w:t>
      </w:r>
    </w:p>
    <w:p w:rsidR="00DF576A" w:rsidRDefault="00DF576A" w:rsidP="00DF576A">
      <w:r>
        <w:t>Лесная 2-я ул, 18</w:t>
      </w:r>
    </w:p>
    <w:p w:rsidR="00DF576A" w:rsidRDefault="00DF576A" w:rsidP="00DF576A">
      <w:r>
        <w:t>Лесная 2-я ул, 19</w:t>
      </w:r>
    </w:p>
    <w:p w:rsidR="00DF576A" w:rsidRDefault="00DF576A" w:rsidP="00DF576A">
      <w:r>
        <w:t>Лесная 2-я ул, 20</w:t>
      </w:r>
    </w:p>
    <w:p w:rsidR="00DF576A" w:rsidRDefault="00DF576A" w:rsidP="00DF576A">
      <w:r>
        <w:t>Лесная 2-я ул, 21</w:t>
      </w:r>
    </w:p>
    <w:p w:rsidR="00DF576A" w:rsidRDefault="00DF576A" w:rsidP="00DF576A">
      <w:r>
        <w:t>Лесная 2-я ул, 22</w:t>
      </w:r>
    </w:p>
    <w:p w:rsidR="00DF576A" w:rsidRDefault="00DF576A" w:rsidP="00DF576A">
      <w:r>
        <w:t>Лесная 2-я ул, 23</w:t>
      </w:r>
    </w:p>
    <w:p w:rsidR="00DF576A" w:rsidRDefault="00DF576A" w:rsidP="00DF576A">
      <w:r>
        <w:t>Лесная 2-я ул, 24</w:t>
      </w:r>
    </w:p>
    <w:p w:rsidR="00DF576A" w:rsidRDefault="00DF576A" w:rsidP="00DF576A">
      <w:r>
        <w:t>Лесная 2-я ул, 25</w:t>
      </w:r>
    </w:p>
    <w:p w:rsidR="00DF576A" w:rsidRDefault="00DF576A" w:rsidP="00DF576A">
      <w:r>
        <w:t>Лесная 2-я ул, 25 стр.1</w:t>
      </w:r>
    </w:p>
    <w:p w:rsidR="00DF576A" w:rsidRDefault="00DF576A" w:rsidP="00DF576A">
      <w:r>
        <w:t>Лесная 2-я ул, 27</w:t>
      </w:r>
    </w:p>
    <w:p w:rsidR="00DF576A" w:rsidRDefault="00DF576A" w:rsidP="00DF576A">
      <w:r>
        <w:t>Лесная 2-я ул, 29</w:t>
      </w:r>
    </w:p>
    <w:p w:rsidR="00DF576A" w:rsidRDefault="00DF576A" w:rsidP="00DF576A">
      <w:r>
        <w:t>Лесная 2-я ул, 30</w:t>
      </w:r>
    </w:p>
    <w:p w:rsidR="00DF576A" w:rsidRDefault="00DF576A" w:rsidP="00DF576A">
      <w:r>
        <w:t>Лесная 2-я ул, 31</w:t>
      </w:r>
    </w:p>
    <w:p w:rsidR="00DF576A" w:rsidRDefault="00DF576A" w:rsidP="00DF576A">
      <w:r>
        <w:t>Лесная 2-я ул, 32</w:t>
      </w:r>
    </w:p>
    <w:p w:rsidR="00DF576A" w:rsidRDefault="00DF576A" w:rsidP="00DF576A">
      <w:r>
        <w:t>Лесная 2-я ул, 33а</w:t>
      </w:r>
    </w:p>
    <w:p w:rsidR="00DF576A" w:rsidRDefault="00DF576A" w:rsidP="00DF576A">
      <w:r>
        <w:t>Лесная 2-я ул, 34</w:t>
      </w:r>
    </w:p>
    <w:p w:rsidR="00DF576A" w:rsidRDefault="00DF576A" w:rsidP="00DF576A">
      <w:r>
        <w:t>Лесная 2-я ул, 35а</w:t>
      </w:r>
    </w:p>
    <w:p w:rsidR="00DF576A" w:rsidRDefault="00DF576A" w:rsidP="00DF576A">
      <w:r>
        <w:t>Лесная 2-я ул, 36</w:t>
      </w:r>
    </w:p>
    <w:p w:rsidR="00DF576A" w:rsidRDefault="00DF576A" w:rsidP="00DF576A">
      <w:r>
        <w:t>Лесная 2-я ул, 38</w:t>
      </w:r>
    </w:p>
    <w:p w:rsidR="00DF576A" w:rsidRDefault="00DF576A" w:rsidP="00DF576A">
      <w:r>
        <w:t>Лесная 2-я ул, 40</w:t>
      </w:r>
    </w:p>
    <w:p w:rsidR="00DF576A" w:rsidRDefault="00DF576A" w:rsidP="00DF576A">
      <w:r>
        <w:t>Лесная 2-я ул, 42</w:t>
      </w:r>
    </w:p>
    <w:p w:rsidR="00DF576A" w:rsidRDefault="00DF576A" w:rsidP="00DF576A">
      <w:r>
        <w:t>Лесная 2-я ул, 43</w:t>
      </w:r>
    </w:p>
    <w:p w:rsidR="00DF576A" w:rsidRDefault="00DF576A" w:rsidP="00DF576A">
      <w:r>
        <w:t>Лесная 2-я ул, 44</w:t>
      </w:r>
    </w:p>
    <w:p w:rsidR="00DF576A" w:rsidRDefault="00DF576A" w:rsidP="00DF576A">
      <w:r>
        <w:t>Лесная 2-я ул, 45</w:t>
      </w:r>
    </w:p>
    <w:p w:rsidR="00DF576A" w:rsidRDefault="00DF576A" w:rsidP="00DF576A">
      <w:r>
        <w:t>Лесная 2-я ул, 46</w:t>
      </w:r>
    </w:p>
    <w:p w:rsidR="00DF576A" w:rsidRDefault="00DF576A" w:rsidP="00DF576A">
      <w:r>
        <w:t>Лесная 2-я ул, 47</w:t>
      </w:r>
    </w:p>
    <w:p w:rsidR="00DF576A" w:rsidRDefault="00DF576A" w:rsidP="00DF576A">
      <w:r>
        <w:t>Лесная 2-я ул, 49</w:t>
      </w:r>
    </w:p>
    <w:p w:rsidR="00DF576A" w:rsidRDefault="00DF576A" w:rsidP="00DF576A">
      <w:r>
        <w:t>Лесная 2-я ул, 51</w:t>
      </w:r>
    </w:p>
    <w:p w:rsidR="00DF576A" w:rsidRDefault="00DF576A" w:rsidP="00DF576A">
      <w:r>
        <w:t>Лесная 2-я ул, 54</w:t>
      </w:r>
    </w:p>
    <w:p w:rsidR="00DF576A" w:rsidRDefault="00DF576A" w:rsidP="00DF576A">
      <w:r>
        <w:t>Лесная 2-я ул, 55а</w:t>
      </w:r>
    </w:p>
    <w:p w:rsidR="00DF576A" w:rsidRDefault="00DF576A" w:rsidP="00DF576A">
      <w:r>
        <w:t>Лесная 2-я ул, 56/1</w:t>
      </w:r>
    </w:p>
    <w:p w:rsidR="00DF576A" w:rsidRDefault="00DF576A" w:rsidP="00DF576A">
      <w:r>
        <w:t>Лесная 2-я ул, 57</w:t>
      </w:r>
    </w:p>
    <w:p w:rsidR="00DF576A" w:rsidRDefault="00DF576A" w:rsidP="00DF576A">
      <w:r>
        <w:t>Лесная 2-я ул, 58</w:t>
      </w:r>
    </w:p>
    <w:p w:rsidR="00DF576A" w:rsidRDefault="00DF576A" w:rsidP="00DF576A">
      <w:r>
        <w:t>Лесная 2-я ул, 59</w:t>
      </w:r>
    </w:p>
    <w:p w:rsidR="00DF576A" w:rsidRDefault="00DF576A" w:rsidP="00DF576A">
      <w:r>
        <w:t>Лесная 2-я ул, 60</w:t>
      </w:r>
    </w:p>
    <w:p w:rsidR="00DF576A" w:rsidRDefault="00DF576A" w:rsidP="00DF576A">
      <w:r>
        <w:t>Лесная 2-я ул, 62</w:t>
      </w:r>
    </w:p>
    <w:p w:rsidR="00DF576A" w:rsidRDefault="00DF576A" w:rsidP="00DF576A">
      <w:r>
        <w:t>Лесная 2-я ул, 64</w:t>
      </w:r>
    </w:p>
    <w:p w:rsidR="00DF576A" w:rsidRDefault="00DF576A" w:rsidP="00DF576A">
      <w:r>
        <w:t>Лесная 2-я ул, 66</w:t>
      </w:r>
    </w:p>
    <w:p w:rsidR="00DF576A" w:rsidRDefault="00DF576A" w:rsidP="00DF576A">
      <w:r>
        <w:t>Лесная 2-я ул, 68</w:t>
      </w:r>
    </w:p>
    <w:p w:rsidR="00DF576A" w:rsidRDefault="00DF576A" w:rsidP="00DF576A">
      <w:r>
        <w:t>Лесная 2-я ул, 70</w:t>
      </w:r>
    </w:p>
    <w:p w:rsidR="00DF576A" w:rsidRDefault="00DF576A" w:rsidP="00DF576A">
      <w:r>
        <w:t>Лесная 2-я ул, 72</w:t>
      </w:r>
    </w:p>
    <w:p w:rsidR="00DF576A" w:rsidRDefault="00DF576A" w:rsidP="00DF576A">
      <w:r>
        <w:t>Лесная 2-я ул, 75/2</w:t>
      </w:r>
    </w:p>
    <w:p w:rsidR="00DF576A" w:rsidRDefault="00DF576A" w:rsidP="00DF576A">
      <w:r>
        <w:t>Лесная 2-я ул, 75/3</w:t>
      </w:r>
    </w:p>
    <w:p w:rsidR="00DF576A" w:rsidRDefault="00DF576A" w:rsidP="00DF576A">
      <w:r>
        <w:t>Лесная 2-я ул, 75/3</w:t>
      </w:r>
    </w:p>
    <w:p w:rsidR="00DF576A" w:rsidRDefault="00DF576A" w:rsidP="00DF576A">
      <w:r>
        <w:t>Лесная 2-я ул, 76</w:t>
      </w:r>
    </w:p>
    <w:p w:rsidR="00DF576A" w:rsidRDefault="00DF576A" w:rsidP="00DF576A">
      <w:r>
        <w:t>Лесная 2-я ул, 78</w:t>
      </w:r>
    </w:p>
    <w:p w:rsidR="00DF576A" w:rsidRDefault="00DF576A" w:rsidP="00DF576A">
      <w:r>
        <w:t>Лесная 3-я ул, 3</w:t>
      </w:r>
    </w:p>
    <w:p w:rsidR="00DF576A" w:rsidRDefault="00DF576A" w:rsidP="00DF576A">
      <w:r>
        <w:t>Лесная 3-я ул, 4</w:t>
      </w:r>
    </w:p>
    <w:p w:rsidR="00DF576A" w:rsidRDefault="00DF576A" w:rsidP="00DF576A">
      <w:r>
        <w:t>Лесная 3-я ул, 5</w:t>
      </w:r>
    </w:p>
    <w:p w:rsidR="00DF576A" w:rsidRDefault="00DF576A" w:rsidP="00DF576A">
      <w:r>
        <w:t>Лесная 3-я ул, 6</w:t>
      </w:r>
    </w:p>
    <w:p w:rsidR="00DF576A" w:rsidRDefault="00DF576A" w:rsidP="00DF576A">
      <w:r>
        <w:t>Лесная 3-я ул, 8</w:t>
      </w:r>
    </w:p>
    <w:p w:rsidR="00DF576A" w:rsidRDefault="00DF576A" w:rsidP="00DF576A">
      <w:r>
        <w:t>Лесная 3-я ул, 9</w:t>
      </w:r>
    </w:p>
    <w:p w:rsidR="00DF576A" w:rsidRDefault="00DF576A" w:rsidP="00DF576A">
      <w:r>
        <w:t>Лесная 3-я ул, 11 стр.1</w:t>
      </w:r>
    </w:p>
    <w:p w:rsidR="00DF576A" w:rsidRDefault="00DF576A" w:rsidP="00DF576A">
      <w:r>
        <w:t>Лесная 3-я ул, 12а</w:t>
      </w:r>
    </w:p>
    <w:p w:rsidR="00DF576A" w:rsidRDefault="00DF576A" w:rsidP="00DF576A">
      <w:r>
        <w:t>Лесная 3-я ул, 17а</w:t>
      </w:r>
    </w:p>
    <w:p w:rsidR="00DF576A" w:rsidRDefault="00DF576A" w:rsidP="00DF576A">
      <w:r>
        <w:t>Лесная 3-я ул, 20</w:t>
      </w:r>
    </w:p>
    <w:p w:rsidR="00DF576A" w:rsidRDefault="00DF576A" w:rsidP="00DF576A">
      <w:r>
        <w:t>Лесная 3-я ул, 24</w:t>
      </w:r>
    </w:p>
    <w:p w:rsidR="00DF576A" w:rsidRDefault="00DF576A" w:rsidP="00DF576A">
      <w:r>
        <w:t>Лесная 3-я ул, 25</w:t>
      </w:r>
    </w:p>
    <w:p w:rsidR="00DF576A" w:rsidRDefault="00DF576A" w:rsidP="00DF576A">
      <w:r>
        <w:t>Лесная 3-я ул, 26</w:t>
      </w:r>
    </w:p>
    <w:p w:rsidR="00DF576A" w:rsidRDefault="00DF576A" w:rsidP="00DF576A">
      <w:r>
        <w:t>Лесная 3-я ул, 28</w:t>
      </w:r>
    </w:p>
    <w:p w:rsidR="00DF576A" w:rsidRDefault="00DF576A" w:rsidP="00DF576A">
      <w:r>
        <w:t>Лесная 3-я ул, 34</w:t>
      </w:r>
    </w:p>
    <w:p w:rsidR="00DF576A" w:rsidRDefault="00DF576A" w:rsidP="00DF576A">
      <w:r>
        <w:t>Лесная 3-я ул, 36</w:t>
      </w:r>
    </w:p>
    <w:p w:rsidR="00DF576A" w:rsidRDefault="00DF576A" w:rsidP="00DF576A">
      <w:r>
        <w:t>Лесная 3-я ул, 40</w:t>
      </w:r>
    </w:p>
    <w:p w:rsidR="00DF576A" w:rsidRDefault="00DF576A" w:rsidP="00DF576A">
      <w:r>
        <w:t>Лесная 3-я ул, 40/1</w:t>
      </w:r>
    </w:p>
    <w:p w:rsidR="00DF576A" w:rsidRDefault="00DF576A" w:rsidP="00DF576A">
      <w:r>
        <w:t>Лесная ул (село Дзержинское), 38</w:t>
      </w:r>
    </w:p>
    <w:p w:rsidR="00DF576A" w:rsidRDefault="00DF576A" w:rsidP="00DF576A">
      <w:r>
        <w:t>Лесная ул, 1</w:t>
      </w:r>
    </w:p>
    <w:p w:rsidR="00DF576A" w:rsidRDefault="00DF576A" w:rsidP="00DF576A">
      <w:r>
        <w:t>Лесная ул, 5</w:t>
      </w:r>
    </w:p>
    <w:p w:rsidR="00DF576A" w:rsidRDefault="00DF576A" w:rsidP="00DF576A">
      <w:r>
        <w:t>Лесная ул, 8</w:t>
      </w:r>
    </w:p>
    <w:p w:rsidR="00DF576A" w:rsidRDefault="00DF576A" w:rsidP="00DF576A">
      <w:r>
        <w:t>Лесная ул, 11</w:t>
      </w:r>
    </w:p>
    <w:p w:rsidR="00DF576A" w:rsidRDefault="00DF576A" w:rsidP="00DF576A">
      <w:r>
        <w:t>Лесная ул. (село Дзержинское), 1</w:t>
      </w:r>
    </w:p>
    <w:p w:rsidR="00DF576A" w:rsidRDefault="00DF576A" w:rsidP="00DF576A">
      <w:r>
        <w:t>Лесная ул. (село Дзержинское), 1а</w:t>
      </w:r>
    </w:p>
    <w:p w:rsidR="00DF576A" w:rsidRDefault="00DF576A" w:rsidP="00DF576A">
      <w:r>
        <w:t>Лесная ул. (село Дзержинское), 2</w:t>
      </w:r>
    </w:p>
    <w:p w:rsidR="00DF576A" w:rsidRDefault="00DF576A" w:rsidP="00DF576A">
      <w:r>
        <w:t>Лесная ул. (село Дзержинское), 4</w:t>
      </w:r>
    </w:p>
    <w:p w:rsidR="00DF576A" w:rsidRDefault="00DF576A" w:rsidP="00DF576A">
      <w:r>
        <w:t>Лесная ул. (село Дзержинское), 5</w:t>
      </w:r>
    </w:p>
    <w:p w:rsidR="00DF576A" w:rsidRDefault="00DF576A" w:rsidP="00DF576A">
      <w:r>
        <w:t>Лесная ул. (село Дзержинское), 6</w:t>
      </w:r>
    </w:p>
    <w:p w:rsidR="00DF576A" w:rsidRDefault="00DF576A" w:rsidP="00DF576A">
      <w:r>
        <w:t>Лесная ул. (село Дзержинское), 8</w:t>
      </w:r>
    </w:p>
    <w:p w:rsidR="00DF576A" w:rsidRDefault="00DF576A" w:rsidP="00DF576A">
      <w:r>
        <w:t>Лесная ул. (село Дзержинское), 9</w:t>
      </w:r>
    </w:p>
    <w:p w:rsidR="00DF576A" w:rsidRDefault="00DF576A" w:rsidP="00DF576A">
      <w:r>
        <w:t>Лесная ул. (село Дзержинское), 9а</w:t>
      </w:r>
    </w:p>
    <w:p w:rsidR="00DF576A" w:rsidRDefault="00DF576A" w:rsidP="00DF576A">
      <w:r>
        <w:t>Лесная ул. (село Дзержинское), 11</w:t>
      </w:r>
    </w:p>
    <w:p w:rsidR="00DF576A" w:rsidRDefault="00DF576A" w:rsidP="00DF576A">
      <w:r>
        <w:t>Лесная ул. (село Дзержинское), 12</w:t>
      </w:r>
    </w:p>
    <w:p w:rsidR="00DF576A" w:rsidRDefault="00DF576A" w:rsidP="00DF576A">
      <w:r>
        <w:t>Лесная ул. (село Дзержинское), 13</w:t>
      </w:r>
    </w:p>
    <w:p w:rsidR="00DF576A" w:rsidRDefault="00DF576A" w:rsidP="00DF576A">
      <w:r>
        <w:t>Лесная ул. (село Дзержинское), 14</w:t>
      </w:r>
    </w:p>
    <w:p w:rsidR="00DF576A" w:rsidRDefault="00DF576A" w:rsidP="00DF576A">
      <w:r>
        <w:t>Лесная ул. (село Дзержинское), 15</w:t>
      </w:r>
    </w:p>
    <w:p w:rsidR="00DF576A" w:rsidRDefault="00DF576A" w:rsidP="00DF576A">
      <w:r>
        <w:t>Лесная ул. (село Дзержинское), 15а</w:t>
      </w:r>
    </w:p>
    <w:p w:rsidR="00DF576A" w:rsidRDefault="00DF576A" w:rsidP="00DF576A">
      <w:r>
        <w:t>Лесная ул. (село Дзержинское), 15б</w:t>
      </w:r>
    </w:p>
    <w:p w:rsidR="00DF576A" w:rsidRDefault="00DF576A" w:rsidP="00DF576A">
      <w:r>
        <w:t>Лесная ул. (село Дзержинское), 16</w:t>
      </w:r>
    </w:p>
    <w:p w:rsidR="00DF576A" w:rsidRDefault="00DF576A" w:rsidP="00DF576A">
      <w:r>
        <w:t>Лесная ул. (село Дзержинское), 17</w:t>
      </w:r>
    </w:p>
    <w:p w:rsidR="00DF576A" w:rsidRDefault="00DF576A" w:rsidP="00DF576A">
      <w:r>
        <w:t>Лесная ул. (село Дзержинское), 19б</w:t>
      </w:r>
    </w:p>
    <w:p w:rsidR="00DF576A" w:rsidRDefault="00DF576A" w:rsidP="00DF576A">
      <w:r>
        <w:t>Лесная ул. (село Дзержинское), 20б</w:t>
      </w:r>
    </w:p>
    <w:p w:rsidR="00DF576A" w:rsidRDefault="00DF576A" w:rsidP="00DF576A">
      <w:r>
        <w:t>Лесная ул. (село Дзержинское), 21</w:t>
      </w:r>
    </w:p>
    <w:p w:rsidR="00DF576A" w:rsidRDefault="00DF576A" w:rsidP="00DF576A">
      <w:r>
        <w:t>Лесная ул. (село Дзержинское), 21в</w:t>
      </w:r>
    </w:p>
    <w:p w:rsidR="00DF576A" w:rsidRDefault="00DF576A" w:rsidP="00DF576A">
      <w:r>
        <w:t>Лесная ул. (село Дзержинское), 22</w:t>
      </w:r>
    </w:p>
    <w:p w:rsidR="00DF576A" w:rsidRDefault="00DF576A" w:rsidP="00DF576A">
      <w:r>
        <w:t>Лесная ул. (село Дзержинское), 24</w:t>
      </w:r>
    </w:p>
    <w:p w:rsidR="00DF576A" w:rsidRDefault="00DF576A" w:rsidP="00DF576A">
      <w:r>
        <w:t>Лесная ул. (село Дзержинское), 24а</w:t>
      </w:r>
    </w:p>
    <w:p w:rsidR="00DF576A" w:rsidRDefault="00DF576A" w:rsidP="00DF576A">
      <w:r>
        <w:t>Лесная ул. (село Дзержинское), 25/2</w:t>
      </w:r>
    </w:p>
    <w:p w:rsidR="00DF576A" w:rsidRDefault="00DF576A" w:rsidP="00DF576A">
      <w:r>
        <w:t>Лесная ул. (село Дзержинское), 25а</w:t>
      </w:r>
    </w:p>
    <w:p w:rsidR="00DF576A" w:rsidRDefault="00DF576A" w:rsidP="00DF576A">
      <w:r>
        <w:t>Лесная ул. (село Дзержинское), 27</w:t>
      </w:r>
    </w:p>
    <w:p w:rsidR="00DF576A" w:rsidRDefault="00DF576A" w:rsidP="00DF576A">
      <w:r>
        <w:t>Лесная ул. (село Дзержинское), 29</w:t>
      </w:r>
    </w:p>
    <w:p w:rsidR="00DF576A" w:rsidRDefault="00DF576A" w:rsidP="00DF576A">
      <w:r>
        <w:t>Лесная ул. (село Дзержинское), 29/2</w:t>
      </w:r>
    </w:p>
    <w:p w:rsidR="00DF576A" w:rsidRDefault="00DF576A" w:rsidP="00DF576A">
      <w:r>
        <w:t>Лесная ул. (село Дзержинское), 30</w:t>
      </w:r>
    </w:p>
    <w:p w:rsidR="00DF576A" w:rsidRDefault="00DF576A" w:rsidP="00DF576A">
      <w:r>
        <w:t>Лесная ул. (село Дзержинское), 30б</w:t>
      </w:r>
    </w:p>
    <w:p w:rsidR="00DF576A" w:rsidRDefault="00DF576A" w:rsidP="00DF576A">
      <w:r>
        <w:t>Лесная ул. (село Дзержинское), 31</w:t>
      </w:r>
    </w:p>
    <w:p w:rsidR="00DF576A" w:rsidRDefault="00DF576A" w:rsidP="00DF576A">
      <w:r>
        <w:t>Лесная ул. (село Дзержинское), 31а</w:t>
      </w:r>
    </w:p>
    <w:p w:rsidR="00DF576A" w:rsidRDefault="00DF576A" w:rsidP="00DF576A">
      <w:r>
        <w:t>Лесная ул. (село Дзержинское), 31б</w:t>
      </w:r>
    </w:p>
    <w:p w:rsidR="00DF576A" w:rsidRDefault="00DF576A" w:rsidP="00DF576A">
      <w:r>
        <w:t>Лесная ул. (село Дзержинское), 32 стр.1</w:t>
      </w:r>
    </w:p>
    <w:p w:rsidR="00DF576A" w:rsidRDefault="00DF576A" w:rsidP="00DF576A">
      <w:r>
        <w:t>Лесная ул. (село Дзержинское), 34</w:t>
      </w:r>
    </w:p>
    <w:p w:rsidR="00DF576A" w:rsidRDefault="00DF576A" w:rsidP="00DF576A">
      <w:r>
        <w:t>Лесная ул. (село Дзержинское), 34/1</w:t>
      </w:r>
    </w:p>
    <w:p w:rsidR="00DF576A" w:rsidRDefault="00DF576A" w:rsidP="00DF576A">
      <w:r>
        <w:t>Лесная ул. (село Дзержинское), 36 стр.1</w:t>
      </w:r>
    </w:p>
    <w:p w:rsidR="00DF576A" w:rsidRDefault="00DF576A" w:rsidP="00DF576A">
      <w:r>
        <w:t>Лесная ул. (село Дзержинское), 38а</w:t>
      </w:r>
    </w:p>
    <w:p w:rsidR="00DF576A" w:rsidRDefault="00DF576A" w:rsidP="00DF576A">
      <w:r>
        <w:t>Лесная ул. (село Дзержинское), 38б</w:t>
      </w:r>
    </w:p>
    <w:p w:rsidR="00DF576A" w:rsidRDefault="00DF576A" w:rsidP="00DF576A">
      <w:r>
        <w:t>Лесная ул. (село Дзержинское), 38в</w:t>
      </w:r>
    </w:p>
    <w:p w:rsidR="00DF576A" w:rsidRDefault="00DF576A" w:rsidP="00DF576A">
      <w:r>
        <w:t>Лесная ул. (село Дзержинское), 38г</w:t>
      </w:r>
    </w:p>
    <w:p w:rsidR="00DF576A" w:rsidRDefault="00DF576A" w:rsidP="00DF576A">
      <w:r>
        <w:t>Лесная ул. (село Дзержинское), 40</w:t>
      </w:r>
    </w:p>
    <w:p w:rsidR="00DF576A" w:rsidRDefault="00DF576A" w:rsidP="00DF576A">
      <w:r>
        <w:t>Лесная ул. (село Дзержинское), 42</w:t>
      </w:r>
    </w:p>
    <w:p w:rsidR="00DF576A" w:rsidRDefault="00DF576A" w:rsidP="00DF576A">
      <w:r>
        <w:t>Лесной 3-й пер, 3</w:t>
      </w:r>
    </w:p>
    <w:p w:rsidR="00DF576A" w:rsidRDefault="00DF576A" w:rsidP="00DF576A">
      <w:r>
        <w:t>Лесной 3-й пер, 4</w:t>
      </w:r>
    </w:p>
    <w:p w:rsidR="00DF576A" w:rsidRDefault="00DF576A" w:rsidP="00DF576A">
      <w:r>
        <w:t>Лесной 3-й пер, 6</w:t>
      </w:r>
    </w:p>
    <w:p w:rsidR="00DF576A" w:rsidRDefault="00DF576A" w:rsidP="00DF576A">
      <w:r>
        <w:t>Лесной 3-й пер, 7</w:t>
      </w:r>
    </w:p>
    <w:p w:rsidR="00DF576A" w:rsidRDefault="00DF576A" w:rsidP="00DF576A">
      <w:r>
        <w:t>Лесной пер (село Дзержинское), 1</w:t>
      </w:r>
    </w:p>
    <w:p w:rsidR="00DF576A" w:rsidRDefault="00DF576A" w:rsidP="00DF576A">
      <w:r>
        <w:t>Лесной пер (село Дзержинское), 3</w:t>
      </w:r>
    </w:p>
    <w:p w:rsidR="00DF576A" w:rsidRDefault="00DF576A" w:rsidP="00DF576A">
      <w:r>
        <w:t>Лесной пер (село Дзержинское), 3а</w:t>
      </w:r>
    </w:p>
    <w:p w:rsidR="00DF576A" w:rsidRDefault="00DF576A" w:rsidP="00DF576A">
      <w:r>
        <w:t>Лесной пер (село Дзержинское), 4а</w:t>
      </w:r>
    </w:p>
    <w:p w:rsidR="00DF576A" w:rsidRDefault="00DF576A" w:rsidP="00DF576A">
      <w:r>
        <w:t>Лесной пер (село Дзержинское), 5</w:t>
      </w:r>
    </w:p>
    <w:p w:rsidR="00DF576A" w:rsidRDefault="00DF576A" w:rsidP="00DF576A">
      <w:r>
        <w:t>Лесной пер (село Дзержинское), 5</w:t>
      </w:r>
    </w:p>
    <w:p w:rsidR="00DF576A" w:rsidRDefault="00DF576A" w:rsidP="00DF576A">
      <w:r>
        <w:t>Лесной пер (село Дзержинское), 5/1</w:t>
      </w:r>
    </w:p>
    <w:p w:rsidR="00DF576A" w:rsidRDefault="00DF576A" w:rsidP="00DF576A">
      <w:r>
        <w:t>Лесной пер (село Дзержинское), 5а</w:t>
      </w:r>
    </w:p>
    <w:p w:rsidR="00DF576A" w:rsidRDefault="00DF576A" w:rsidP="00DF576A">
      <w:r>
        <w:t>Лесной пер (село Дзержинское), 6</w:t>
      </w:r>
    </w:p>
    <w:p w:rsidR="00DF576A" w:rsidRDefault="00DF576A" w:rsidP="00DF576A">
      <w:r>
        <w:t>Лесной пер (село Дзержинское), 6б</w:t>
      </w:r>
    </w:p>
    <w:p w:rsidR="00DF576A" w:rsidRDefault="00DF576A" w:rsidP="00DF576A">
      <w:r>
        <w:t>Лесной пер (село Дзержинское), 7/1</w:t>
      </w:r>
    </w:p>
    <w:p w:rsidR="00DF576A" w:rsidRDefault="00DF576A" w:rsidP="00DF576A">
      <w:r>
        <w:t>Лесной пер (село Дзержинское), 7а</w:t>
      </w:r>
    </w:p>
    <w:p w:rsidR="00DF576A" w:rsidRDefault="00DF576A" w:rsidP="00DF576A">
      <w:r>
        <w:t>Лесной пер (село Дзержинское), 8</w:t>
      </w:r>
    </w:p>
    <w:p w:rsidR="00DF576A" w:rsidRDefault="00DF576A" w:rsidP="00DF576A">
      <w:r>
        <w:t>Лесной пер (село Дзержинское), 8</w:t>
      </w:r>
    </w:p>
    <w:p w:rsidR="00DF576A" w:rsidRDefault="00DF576A" w:rsidP="00DF576A">
      <w:r>
        <w:t>Лесной пер (село Дзержинское), 9</w:t>
      </w:r>
    </w:p>
    <w:p w:rsidR="00DF576A" w:rsidRDefault="00DF576A" w:rsidP="00DF576A">
      <w:r>
        <w:t>Лесной пер (село Дзержинское), 10</w:t>
      </w:r>
    </w:p>
    <w:p w:rsidR="00DF576A" w:rsidRDefault="00DF576A" w:rsidP="00DF576A">
      <w:r>
        <w:t>Лесной пер (село Дзержинское), 10</w:t>
      </w:r>
    </w:p>
    <w:p w:rsidR="00DF576A" w:rsidRDefault="00DF576A" w:rsidP="00DF576A">
      <w:r>
        <w:t>Лесной пер (село Дзержинское), 11</w:t>
      </w:r>
    </w:p>
    <w:p w:rsidR="00DF576A" w:rsidRDefault="00DF576A" w:rsidP="00DF576A">
      <w:r>
        <w:t>Лесной пер (село Дзержинское), 12</w:t>
      </w:r>
    </w:p>
    <w:p w:rsidR="00DF576A" w:rsidRDefault="00DF576A" w:rsidP="00DF576A">
      <w:r>
        <w:t>Лесной пер (село Дзержинское), 13</w:t>
      </w:r>
    </w:p>
    <w:p w:rsidR="00DF576A" w:rsidRDefault="00DF576A" w:rsidP="00DF576A">
      <w:r>
        <w:t>Лесной пер (село Дзержинское), 13а</w:t>
      </w:r>
    </w:p>
    <w:p w:rsidR="00DF576A" w:rsidRDefault="00DF576A" w:rsidP="00DF576A">
      <w:r>
        <w:t>Лесной пер (село Дзержинское), 14</w:t>
      </w:r>
    </w:p>
    <w:p w:rsidR="00DF576A" w:rsidRDefault="00DF576A" w:rsidP="00DF576A">
      <w:r>
        <w:t>Лесной пер (село Дзержинское), 16</w:t>
      </w:r>
    </w:p>
    <w:p w:rsidR="00DF576A" w:rsidRDefault="00DF576A" w:rsidP="00DF576A">
      <w:r>
        <w:t>Лесной пер (село Дзержинское), 16а</w:t>
      </w:r>
    </w:p>
    <w:p w:rsidR="00DF576A" w:rsidRDefault="00DF576A" w:rsidP="00DF576A">
      <w:r>
        <w:t>Лесной пер (село Дзержинское), 16а</w:t>
      </w:r>
    </w:p>
    <w:p w:rsidR="00DF576A" w:rsidRDefault="00DF576A" w:rsidP="00DF576A">
      <w:r>
        <w:t>Лесной пер (село Дзержинское), 16в</w:t>
      </w:r>
    </w:p>
    <w:p w:rsidR="00DF576A" w:rsidRDefault="00DF576A" w:rsidP="00DF576A">
      <w:r>
        <w:t>Лесной пер (село Дзержинское), 20</w:t>
      </w:r>
    </w:p>
    <w:p w:rsidR="00DF576A" w:rsidRDefault="00DF576A" w:rsidP="00DF576A">
      <w:r>
        <w:t>Лесной пер (село Дзержинское), 22а</w:t>
      </w:r>
    </w:p>
    <w:p w:rsidR="00DF576A" w:rsidRDefault="00DF576A" w:rsidP="00DF576A">
      <w:r>
        <w:t>Лесной пер (село Дзержинское), 24</w:t>
      </w:r>
    </w:p>
    <w:p w:rsidR="00DF576A" w:rsidRDefault="00DF576A" w:rsidP="00DF576A">
      <w:r>
        <w:t>Лесной пер (село Дзержинское), 26</w:t>
      </w:r>
    </w:p>
    <w:p w:rsidR="00DF576A" w:rsidRDefault="00DF576A" w:rsidP="00DF576A">
      <w:r>
        <w:t>Лесной пер (село Дзержинское), 30</w:t>
      </w:r>
    </w:p>
    <w:p w:rsidR="00DF576A" w:rsidRDefault="00DF576A" w:rsidP="00DF576A">
      <w:r>
        <w:t>Лесной пер (село Тимирязевское), 8б</w:t>
      </w:r>
    </w:p>
    <w:p w:rsidR="00DF576A" w:rsidRDefault="00DF576A" w:rsidP="00DF576A">
      <w:r>
        <w:t>Лесной проезд, 3</w:t>
      </w:r>
    </w:p>
    <w:p w:rsidR="00DF576A" w:rsidRDefault="00DF576A" w:rsidP="00DF576A">
      <w:r>
        <w:t>Лесной проезд, 3 стр.1</w:t>
      </w:r>
    </w:p>
    <w:p w:rsidR="00DF576A" w:rsidRDefault="00DF576A" w:rsidP="00DF576A">
      <w:r>
        <w:t>Лесной проезд, 4</w:t>
      </w:r>
    </w:p>
    <w:p w:rsidR="00DF576A" w:rsidRDefault="00DF576A" w:rsidP="00DF576A">
      <w:r>
        <w:t>Лесотехническая ул. (село Тимирязевское), 1а</w:t>
      </w:r>
    </w:p>
    <w:p w:rsidR="00DF576A" w:rsidRDefault="00DF576A" w:rsidP="00DF576A">
      <w:r>
        <w:t>Лесотехническая ул. (село Тимирязевское), 1б</w:t>
      </w:r>
    </w:p>
    <w:p w:rsidR="00DF576A" w:rsidRDefault="00DF576A" w:rsidP="00DF576A">
      <w:r>
        <w:t>Лесотехническая ул. (село Тимирязевское), 1в</w:t>
      </w:r>
    </w:p>
    <w:p w:rsidR="00DF576A" w:rsidRDefault="00DF576A" w:rsidP="00DF576A">
      <w:r>
        <w:t>Лесотехническая ул. (село Тимирязевское), 3</w:t>
      </w:r>
    </w:p>
    <w:p w:rsidR="00DF576A" w:rsidRDefault="00DF576A" w:rsidP="00DF576A">
      <w:r>
        <w:t>Лесотехническая ул. (село Тимирязевское), 3а</w:t>
      </w:r>
    </w:p>
    <w:p w:rsidR="00DF576A" w:rsidRDefault="00DF576A" w:rsidP="00DF576A">
      <w:r>
        <w:t>Лесотехническая ул. (село Тимирязевское), 3г</w:t>
      </w:r>
    </w:p>
    <w:p w:rsidR="00DF576A" w:rsidRDefault="00DF576A" w:rsidP="00DF576A">
      <w:r>
        <w:t>Лесотехническая ул. (село Тимирязевское), 3д</w:t>
      </w:r>
    </w:p>
    <w:p w:rsidR="00DF576A" w:rsidRDefault="00DF576A" w:rsidP="00DF576A">
      <w:r>
        <w:t>Лесотехническая ул. (село Тимирязевское), 3ж</w:t>
      </w:r>
    </w:p>
    <w:p w:rsidR="00DF576A" w:rsidRDefault="00DF576A" w:rsidP="00DF576A">
      <w:r>
        <w:t>Лесотехническая ул. (село Тимирязевское), 3м</w:t>
      </w:r>
    </w:p>
    <w:p w:rsidR="00DF576A" w:rsidRDefault="00DF576A" w:rsidP="00DF576A">
      <w:r>
        <w:t>Лизы Чайкиной ул, 6</w:t>
      </w:r>
    </w:p>
    <w:p w:rsidR="00DF576A" w:rsidRDefault="00DF576A" w:rsidP="00DF576A">
      <w:r>
        <w:t>Лизы Чайкиной ул, 7</w:t>
      </w:r>
    </w:p>
    <w:p w:rsidR="00DF576A" w:rsidRDefault="00DF576A" w:rsidP="00DF576A">
      <w:r>
        <w:t>Лизы Чайкиной ул, 8</w:t>
      </w:r>
    </w:p>
    <w:p w:rsidR="00DF576A" w:rsidRDefault="00DF576A" w:rsidP="00DF576A">
      <w:r>
        <w:t>Лизы Чайкиной ул, 9</w:t>
      </w:r>
    </w:p>
    <w:p w:rsidR="00DF576A" w:rsidRDefault="00DF576A" w:rsidP="00DF576A">
      <w:r>
        <w:t>Лизы Чайкиной ул, 11</w:t>
      </w:r>
    </w:p>
    <w:p w:rsidR="00DF576A" w:rsidRDefault="00DF576A" w:rsidP="00DF576A">
      <w:r>
        <w:t>Лиловый пер (с.Дзержинское), 7</w:t>
      </w:r>
    </w:p>
    <w:p w:rsidR="00DF576A" w:rsidRDefault="00DF576A" w:rsidP="00DF576A">
      <w:r>
        <w:t>Лиловый пер (с.Дзержинское), 9</w:t>
      </w:r>
    </w:p>
    <w:p w:rsidR="00DF576A" w:rsidRDefault="00DF576A" w:rsidP="00DF576A">
      <w:r>
        <w:t>Лиловый пер (с.Дзержинское), 11</w:t>
      </w:r>
    </w:p>
    <w:p w:rsidR="00DF576A" w:rsidRDefault="00DF576A" w:rsidP="00DF576A">
      <w:r>
        <w:t>Лиловый пер (с.Дзержинское), 13</w:t>
      </w:r>
    </w:p>
    <w:p w:rsidR="00DF576A" w:rsidRDefault="00DF576A" w:rsidP="00DF576A">
      <w:r>
        <w:t>Лиловый пер (с.Дзержинское), 15</w:t>
      </w:r>
    </w:p>
    <w:p w:rsidR="00DF576A" w:rsidRDefault="00DF576A" w:rsidP="00DF576A">
      <w:r>
        <w:t>Лиственный пер, п. Росинка, 1</w:t>
      </w:r>
    </w:p>
    <w:p w:rsidR="00DF576A" w:rsidRDefault="00DF576A" w:rsidP="00DF576A">
      <w:r>
        <w:t>Лиственный пер, п. Росинка, 2</w:t>
      </w:r>
    </w:p>
    <w:p w:rsidR="00DF576A" w:rsidRDefault="00DF576A" w:rsidP="00DF576A">
      <w:r>
        <w:t>Лиственный пер, п. Росинка, 2а</w:t>
      </w:r>
    </w:p>
    <w:p w:rsidR="00DF576A" w:rsidRDefault="00DF576A" w:rsidP="00DF576A">
      <w:r>
        <w:t>Логовая  ул (село Дзержинское), 1</w:t>
      </w:r>
    </w:p>
    <w:p w:rsidR="00DF576A" w:rsidRDefault="00DF576A" w:rsidP="00DF576A">
      <w:r>
        <w:t>Логовая  ул (село Дзержинское), 1б</w:t>
      </w:r>
    </w:p>
    <w:p w:rsidR="00DF576A" w:rsidRDefault="00DF576A" w:rsidP="00DF576A">
      <w:r>
        <w:t>Логовая  ул (село Дзержинское), 2</w:t>
      </w:r>
    </w:p>
    <w:p w:rsidR="00DF576A" w:rsidRDefault="00DF576A" w:rsidP="00DF576A">
      <w:r>
        <w:t>Логовая  ул (село Дзержинское), 2а</w:t>
      </w:r>
    </w:p>
    <w:p w:rsidR="00DF576A" w:rsidRDefault="00DF576A" w:rsidP="00DF576A">
      <w:r>
        <w:t>Логовая  ул (село Дзержинское), 3</w:t>
      </w:r>
    </w:p>
    <w:p w:rsidR="00DF576A" w:rsidRDefault="00DF576A" w:rsidP="00DF576A">
      <w:r>
        <w:t>Логовая  ул (село Дзержинское), 3а</w:t>
      </w:r>
    </w:p>
    <w:p w:rsidR="00DF576A" w:rsidRDefault="00DF576A" w:rsidP="00DF576A">
      <w:r>
        <w:t>Логовая  ул (село Дзержинское), 5</w:t>
      </w:r>
    </w:p>
    <w:p w:rsidR="00DF576A" w:rsidRDefault="00DF576A" w:rsidP="00DF576A">
      <w:r>
        <w:t>Логовая  ул (село Дзержинское), 7</w:t>
      </w:r>
    </w:p>
    <w:p w:rsidR="00DF576A" w:rsidRDefault="00DF576A" w:rsidP="00DF576A">
      <w:r>
        <w:t>Логовая  ул (село Дзержинское), 8/1</w:t>
      </w:r>
    </w:p>
    <w:p w:rsidR="00DF576A" w:rsidRDefault="00DF576A" w:rsidP="00DF576A">
      <w:r>
        <w:t>Логовая  ул (село Дзержинское), 9</w:t>
      </w:r>
    </w:p>
    <w:p w:rsidR="00DF576A" w:rsidRDefault="00DF576A" w:rsidP="00DF576A">
      <w:r>
        <w:t>Логовая  ул (село Дзержинское), 10</w:t>
      </w:r>
    </w:p>
    <w:p w:rsidR="00DF576A" w:rsidRDefault="00DF576A" w:rsidP="00DF576A">
      <w:r>
        <w:t>Логовая  ул (село Дзержинское), 11а</w:t>
      </w:r>
    </w:p>
    <w:p w:rsidR="00DF576A" w:rsidRDefault="00DF576A" w:rsidP="00DF576A">
      <w:r>
        <w:t>Логовая  ул (село Дзержинское), 12а</w:t>
      </w:r>
    </w:p>
    <w:p w:rsidR="00DF576A" w:rsidRDefault="00DF576A" w:rsidP="00DF576A">
      <w:r>
        <w:t>Логовая  ул (село Дзержинское), 13</w:t>
      </w:r>
    </w:p>
    <w:p w:rsidR="00DF576A" w:rsidRDefault="00DF576A" w:rsidP="00DF576A">
      <w:r>
        <w:t>Логовая  ул (село Дзержинское), 14</w:t>
      </w:r>
    </w:p>
    <w:p w:rsidR="00DF576A" w:rsidRDefault="00DF576A" w:rsidP="00DF576A">
      <w:r>
        <w:t>Логовая  ул (село Дзержинское), 15/1</w:t>
      </w:r>
    </w:p>
    <w:p w:rsidR="00DF576A" w:rsidRDefault="00DF576A" w:rsidP="00DF576A">
      <w:r>
        <w:t>Логовая  ул (село Дзержинское), 16</w:t>
      </w:r>
    </w:p>
    <w:p w:rsidR="00DF576A" w:rsidRDefault="00DF576A" w:rsidP="00DF576A">
      <w:r>
        <w:t>Логовая  ул (село Дзержинское), 17б</w:t>
      </w:r>
    </w:p>
    <w:p w:rsidR="00DF576A" w:rsidRDefault="00DF576A" w:rsidP="00DF576A">
      <w:r>
        <w:t>Логовая  ул (село Дзержинское), 18</w:t>
      </w:r>
    </w:p>
    <w:p w:rsidR="00DF576A" w:rsidRDefault="00DF576A" w:rsidP="00DF576A">
      <w:r>
        <w:t>Логовая  ул (село Дзержинское), 19</w:t>
      </w:r>
    </w:p>
    <w:p w:rsidR="00DF576A" w:rsidRDefault="00DF576A" w:rsidP="00DF576A">
      <w:r>
        <w:t>Логовая  ул (село Дзержинское), 20</w:t>
      </w:r>
    </w:p>
    <w:p w:rsidR="00DF576A" w:rsidRDefault="00DF576A" w:rsidP="00DF576A">
      <w:r>
        <w:t>Логовая  ул (село Дзержинское), 21</w:t>
      </w:r>
    </w:p>
    <w:p w:rsidR="00DF576A" w:rsidRDefault="00DF576A" w:rsidP="00DF576A">
      <w:r>
        <w:t>Логовая  ул (село Дзержинское), 23</w:t>
      </w:r>
    </w:p>
    <w:p w:rsidR="00DF576A" w:rsidRDefault="00DF576A" w:rsidP="00DF576A">
      <w:r>
        <w:t>Логовая  ул (село Дзержинское), 23/1</w:t>
      </w:r>
    </w:p>
    <w:p w:rsidR="00DF576A" w:rsidRDefault="00DF576A" w:rsidP="00DF576A">
      <w:r>
        <w:t>Логовая  ул (село Дзержинское), 24 стр.1</w:t>
      </w:r>
    </w:p>
    <w:p w:rsidR="00DF576A" w:rsidRDefault="00DF576A" w:rsidP="00DF576A">
      <w:r>
        <w:t>Логовая  ул (село Дзержинское), 26</w:t>
      </w:r>
    </w:p>
    <w:p w:rsidR="00DF576A" w:rsidRDefault="00DF576A" w:rsidP="00DF576A">
      <w:r>
        <w:t>Логовая  ул (село Дзержинское), 27</w:t>
      </w:r>
    </w:p>
    <w:p w:rsidR="00DF576A" w:rsidRDefault="00DF576A" w:rsidP="00DF576A">
      <w:r>
        <w:t>Логовая  ул (село Дзержинское), 28</w:t>
      </w:r>
    </w:p>
    <w:p w:rsidR="00DF576A" w:rsidRDefault="00DF576A" w:rsidP="00DF576A">
      <w:r>
        <w:t>Логовая  ул (село Дзержинское), 29</w:t>
      </w:r>
    </w:p>
    <w:p w:rsidR="00DF576A" w:rsidRDefault="00DF576A" w:rsidP="00DF576A">
      <w:r>
        <w:t>Логовая  ул (село Дзержинское), 31 стр.1</w:t>
      </w:r>
    </w:p>
    <w:p w:rsidR="00DF576A" w:rsidRDefault="00DF576A" w:rsidP="00DF576A">
      <w:r>
        <w:t>Логовая  ул (село Дзержинское), 32</w:t>
      </w:r>
    </w:p>
    <w:p w:rsidR="00DF576A" w:rsidRDefault="00DF576A" w:rsidP="00DF576A">
      <w:r>
        <w:t>Логовая  ул (село Дзержинское), 34</w:t>
      </w:r>
    </w:p>
    <w:p w:rsidR="00DF576A" w:rsidRDefault="00DF576A" w:rsidP="00DF576A">
      <w:r>
        <w:t>Логовая  ул (село Дзержинское), 37</w:t>
      </w:r>
    </w:p>
    <w:p w:rsidR="00DF576A" w:rsidRDefault="00DF576A" w:rsidP="00DF576A">
      <w:r>
        <w:t>Логовая  ул (село Дзержинское), 39</w:t>
      </w:r>
    </w:p>
    <w:p w:rsidR="00DF576A" w:rsidRDefault="00DF576A" w:rsidP="00DF576A">
      <w:r>
        <w:t>Логовая  ул (село Дзержинское), 40</w:t>
      </w:r>
    </w:p>
    <w:p w:rsidR="00DF576A" w:rsidRDefault="00DF576A" w:rsidP="00DF576A">
      <w:r>
        <w:t>Логовая  ул (село Дзержинское), 41</w:t>
      </w:r>
    </w:p>
    <w:p w:rsidR="00DF576A" w:rsidRDefault="00DF576A" w:rsidP="00DF576A">
      <w:r>
        <w:t>Логовая  ул (село Дзержинское), 42</w:t>
      </w:r>
    </w:p>
    <w:p w:rsidR="00DF576A" w:rsidRDefault="00DF576A" w:rsidP="00DF576A">
      <w:r>
        <w:t>Логовая  ул (село Дзержинское), 43</w:t>
      </w:r>
    </w:p>
    <w:p w:rsidR="00DF576A" w:rsidRDefault="00DF576A" w:rsidP="00DF576A">
      <w:r>
        <w:t>Логовая  ул (село Дзержинское), 45</w:t>
      </w:r>
    </w:p>
    <w:p w:rsidR="00DF576A" w:rsidRDefault="00DF576A" w:rsidP="00DF576A">
      <w:r>
        <w:t>Логовая  ул (село Дзержинское), 45а</w:t>
      </w:r>
    </w:p>
    <w:p w:rsidR="00DF576A" w:rsidRDefault="00DF576A" w:rsidP="00DF576A">
      <w:r>
        <w:t>Логовая  ул (село Дзержинское), 47а</w:t>
      </w:r>
    </w:p>
    <w:p w:rsidR="00DF576A" w:rsidRDefault="00DF576A" w:rsidP="00DF576A">
      <w:r>
        <w:t>Логовая  ул (село Дзержинское), 48</w:t>
      </w:r>
    </w:p>
    <w:p w:rsidR="00DF576A" w:rsidRDefault="00DF576A" w:rsidP="00DF576A">
      <w:r>
        <w:t>Логовая  ул (село Дзержинское), 48 стр.1</w:t>
      </w:r>
    </w:p>
    <w:p w:rsidR="00DF576A" w:rsidRDefault="00DF576A" w:rsidP="00DF576A">
      <w:r>
        <w:t>Логовая  ул (село Дзержинское), 52</w:t>
      </w:r>
    </w:p>
    <w:p w:rsidR="00DF576A" w:rsidRDefault="00DF576A" w:rsidP="00DF576A">
      <w:r>
        <w:t>Логовая  ул (село Дзержинское), 54</w:t>
      </w:r>
    </w:p>
    <w:p w:rsidR="00DF576A" w:rsidRDefault="00DF576A" w:rsidP="00DF576A">
      <w:r>
        <w:t>Логовая  ул (село Дзержинское), 55а</w:t>
      </w:r>
    </w:p>
    <w:p w:rsidR="00DF576A" w:rsidRDefault="00DF576A" w:rsidP="00DF576A">
      <w:r>
        <w:t>Логовая  ул (село Дзержинское), 56</w:t>
      </w:r>
    </w:p>
    <w:p w:rsidR="00DF576A" w:rsidRDefault="00DF576A" w:rsidP="00DF576A">
      <w:r>
        <w:t>Логовая  ул (село Дзержинское), 64</w:t>
      </w:r>
    </w:p>
    <w:p w:rsidR="00DF576A" w:rsidRDefault="00DF576A" w:rsidP="00DF576A">
      <w:r>
        <w:t>Логовая  ул (село Дзержинское), 66а</w:t>
      </w:r>
    </w:p>
    <w:p w:rsidR="00DF576A" w:rsidRDefault="00DF576A" w:rsidP="00DF576A">
      <w:r>
        <w:t>Логовая  улица (село Дзержинское), 6</w:t>
      </w:r>
    </w:p>
    <w:p w:rsidR="00DF576A" w:rsidRDefault="00DF576A" w:rsidP="00DF576A">
      <w:r>
        <w:t>Локомотивный пер, 7</w:t>
      </w:r>
    </w:p>
    <w:p w:rsidR="00DF576A" w:rsidRDefault="00DF576A" w:rsidP="00DF576A">
      <w:r>
        <w:t>Лунный пер, п. Росинка, 1</w:t>
      </w:r>
    </w:p>
    <w:p w:rsidR="00DF576A" w:rsidRDefault="00DF576A" w:rsidP="00DF576A">
      <w:r>
        <w:t>Любы Шевцовой ул, 2а</w:t>
      </w:r>
    </w:p>
    <w:p w:rsidR="00DF576A" w:rsidRDefault="00DF576A" w:rsidP="00DF576A">
      <w:r>
        <w:t>Любы Шевцовой ул, 3</w:t>
      </w:r>
    </w:p>
    <w:p w:rsidR="00DF576A" w:rsidRDefault="00DF576A" w:rsidP="00DF576A">
      <w:r>
        <w:t>Любы Шевцовой ул, 3/1</w:t>
      </w:r>
    </w:p>
    <w:p w:rsidR="00DF576A" w:rsidRDefault="00DF576A" w:rsidP="00DF576A">
      <w:r>
        <w:t>Любы Шевцовой ул, 4</w:t>
      </w:r>
    </w:p>
    <w:p w:rsidR="00DF576A" w:rsidRDefault="00DF576A" w:rsidP="00DF576A">
      <w:r>
        <w:t>Любы Шевцовой ул, 5</w:t>
      </w:r>
    </w:p>
    <w:p w:rsidR="00DF576A" w:rsidRDefault="00DF576A" w:rsidP="00DF576A">
      <w:r>
        <w:t>Любы Шевцовой ул, 5</w:t>
      </w:r>
    </w:p>
    <w:p w:rsidR="00DF576A" w:rsidRDefault="00DF576A" w:rsidP="00DF576A">
      <w:r>
        <w:t>Любы Шевцовой ул, 5</w:t>
      </w:r>
    </w:p>
    <w:p w:rsidR="00DF576A" w:rsidRDefault="00DF576A" w:rsidP="00DF576A">
      <w:r>
        <w:t>Любы Шевцовой ул, 7</w:t>
      </w:r>
    </w:p>
    <w:p w:rsidR="00DF576A" w:rsidRDefault="00DF576A" w:rsidP="00DF576A">
      <w:r>
        <w:t>Любы Шевцовой ул, 8</w:t>
      </w:r>
    </w:p>
    <w:p w:rsidR="00DF576A" w:rsidRDefault="00DF576A" w:rsidP="00DF576A">
      <w:r>
        <w:t>Любы Шевцовой ул, 14</w:t>
      </w:r>
    </w:p>
    <w:p w:rsidR="00DF576A" w:rsidRDefault="00DF576A" w:rsidP="00DF576A">
      <w:r>
        <w:t>Любы Шевцовой ул, 15</w:t>
      </w:r>
    </w:p>
    <w:p w:rsidR="00DF576A" w:rsidRDefault="00DF576A" w:rsidP="00DF576A">
      <w:r>
        <w:t>МПС ул, 6</w:t>
      </w:r>
    </w:p>
    <w:p w:rsidR="00DF576A" w:rsidRDefault="00DF576A" w:rsidP="00DF576A">
      <w:r>
        <w:t>МПС ул, 8</w:t>
      </w:r>
    </w:p>
    <w:p w:rsidR="00DF576A" w:rsidRDefault="00DF576A" w:rsidP="00DF576A">
      <w:r>
        <w:t>МПС ул, 15</w:t>
      </w:r>
    </w:p>
    <w:p w:rsidR="00DF576A" w:rsidRDefault="00DF576A" w:rsidP="00DF576A">
      <w:r>
        <w:t>МПС ул, 16</w:t>
      </w:r>
    </w:p>
    <w:p w:rsidR="00DF576A" w:rsidRDefault="00DF576A" w:rsidP="00DF576A">
      <w:r>
        <w:t>МПС ул, 18</w:t>
      </w:r>
    </w:p>
    <w:p w:rsidR="00DF576A" w:rsidRDefault="00DF576A" w:rsidP="00DF576A">
      <w:r>
        <w:t>Макаренко ул, 4</w:t>
      </w:r>
    </w:p>
    <w:p w:rsidR="00DF576A" w:rsidRDefault="00DF576A" w:rsidP="00DF576A">
      <w:r>
        <w:t>Макаренко ул, 4а</w:t>
      </w:r>
    </w:p>
    <w:p w:rsidR="00DF576A" w:rsidRDefault="00DF576A" w:rsidP="00DF576A">
      <w:r>
        <w:t>Макаренко ул, 5</w:t>
      </w:r>
    </w:p>
    <w:p w:rsidR="00DF576A" w:rsidRDefault="00DF576A" w:rsidP="00DF576A">
      <w:r>
        <w:t>Макаренко ул, 6 корпус 1</w:t>
      </w:r>
    </w:p>
    <w:p w:rsidR="00DF576A" w:rsidRDefault="00DF576A" w:rsidP="00DF576A">
      <w:r>
        <w:t>Макаренко ул, 7</w:t>
      </w:r>
    </w:p>
    <w:p w:rsidR="00DF576A" w:rsidRDefault="00DF576A" w:rsidP="00DF576A">
      <w:r>
        <w:t>Макаренко ул, 8</w:t>
      </w:r>
    </w:p>
    <w:p w:rsidR="00DF576A" w:rsidRDefault="00DF576A" w:rsidP="00DF576A">
      <w:r>
        <w:t>Макаренко ул, 9</w:t>
      </w:r>
    </w:p>
    <w:p w:rsidR="00DF576A" w:rsidRDefault="00DF576A" w:rsidP="00DF576A">
      <w:r>
        <w:t>Макаренко ул, 10</w:t>
      </w:r>
    </w:p>
    <w:p w:rsidR="00DF576A" w:rsidRDefault="00DF576A" w:rsidP="00DF576A">
      <w:r>
        <w:t>Макаренко ул, 11</w:t>
      </w:r>
    </w:p>
    <w:p w:rsidR="00DF576A" w:rsidRDefault="00DF576A" w:rsidP="00DF576A">
      <w:r>
        <w:t>Макаренко ул, 12</w:t>
      </w:r>
    </w:p>
    <w:p w:rsidR="00DF576A" w:rsidRDefault="00DF576A" w:rsidP="00DF576A">
      <w:r>
        <w:t>Макаренко ул, 17</w:t>
      </w:r>
    </w:p>
    <w:p w:rsidR="00DF576A" w:rsidRDefault="00DF576A" w:rsidP="00DF576A">
      <w:r>
        <w:t>Макаренко ул, 17А</w:t>
      </w:r>
    </w:p>
    <w:p w:rsidR="00DF576A" w:rsidRDefault="00DF576A" w:rsidP="00DF576A">
      <w:r>
        <w:t>Макаренко ул, 20</w:t>
      </w:r>
    </w:p>
    <w:p w:rsidR="00DF576A" w:rsidRDefault="00DF576A" w:rsidP="00DF576A">
      <w:r>
        <w:t>Макарова ул, 9</w:t>
      </w:r>
    </w:p>
    <w:p w:rsidR="00DF576A" w:rsidRDefault="00DF576A" w:rsidP="00DF576A">
      <w:r>
        <w:t>Макарова ул, 10</w:t>
      </w:r>
    </w:p>
    <w:p w:rsidR="00DF576A" w:rsidRDefault="00DF576A" w:rsidP="00DF576A">
      <w:r>
        <w:t>Макарова ул, 11</w:t>
      </w:r>
    </w:p>
    <w:p w:rsidR="00DF576A" w:rsidRDefault="00DF576A" w:rsidP="00DF576A">
      <w:r>
        <w:t>Макарова ул, 11</w:t>
      </w:r>
    </w:p>
    <w:p w:rsidR="00DF576A" w:rsidRDefault="00DF576A" w:rsidP="00DF576A">
      <w:r>
        <w:t>Макарова ул, 12</w:t>
      </w:r>
    </w:p>
    <w:p w:rsidR="00DF576A" w:rsidRDefault="00DF576A" w:rsidP="00DF576A">
      <w:r>
        <w:t>Макарова ул, 12а</w:t>
      </w:r>
    </w:p>
    <w:p w:rsidR="00DF576A" w:rsidRDefault="00DF576A" w:rsidP="00DF576A">
      <w:r>
        <w:t>Макарова ул, 14</w:t>
      </w:r>
    </w:p>
    <w:p w:rsidR="00DF576A" w:rsidRDefault="00DF576A" w:rsidP="00DF576A">
      <w:r>
        <w:t>Макарова ул, 15</w:t>
      </w:r>
    </w:p>
    <w:p w:rsidR="00DF576A" w:rsidRDefault="00DF576A" w:rsidP="00DF576A">
      <w:r>
        <w:t>Макарова ул, 16</w:t>
      </w:r>
    </w:p>
    <w:p w:rsidR="00DF576A" w:rsidRDefault="00DF576A" w:rsidP="00DF576A">
      <w:r>
        <w:t>Макарова ул, 17</w:t>
      </w:r>
    </w:p>
    <w:p w:rsidR="00DF576A" w:rsidRDefault="00DF576A" w:rsidP="00DF576A">
      <w:r>
        <w:t>Макарова ул, 18</w:t>
      </w:r>
    </w:p>
    <w:p w:rsidR="00DF576A" w:rsidRDefault="00DF576A" w:rsidP="00DF576A">
      <w:r>
        <w:t>Макарова ул, 20</w:t>
      </w:r>
    </w:p>
    <w:p w:rsidR="00DF576A" w:rsidRDefault="00DF576A" w:rsidP="00DF576A">
      <w:r>
        <w:t>Макарова ул, 21</w:t>
      </w:r>
    </w:p>
    <w:p w:rsidR="00DF576A" w:rsidRDefault="00DF576A" w:rsidP="00DF576A">
      <w:r>
        <w:t>Макарова ул, 22</w:t>
      </w:r>
    </w:p>
    <w:p w:rsidR="00DF576A" w:rsidRDefault="00DF576A" w:rsidP="00DF576A">
      <w:r>
        <w:t>Макарова ул, 23</w:t>
      </w:r>
    </w:p>
    <w:p w:rsidR="00DF576A" w:rsidRDefault="00DF576A" w:rsidP="00DF576A">
      <w:r>
        <w:t>Макарова ул, 24</w:t>
      </w:r>
    </w:p>
    <w:p w:rsidR="00DF576A" w:rsidRDefault="00DF576A" w:rsidP="00DF576A">
      <w:r>
        <w:t>Макарова ул, 25</w:t>
      </w:r>
    </w:p>
    <w:p w:rsidR="00DF576A" w:rsidRDefault="00DF576A" w:rsidP="00DF576A">
      <w:r>
        <w:t>Макарова ул, 26</w:t>
      </w:r>
    </w:p>
    <w:p w:rsidR="00DF576A" w:rsidRDefault="00DF576A" w:rsidP="00DF576A">
      <w:r>
        <w:t>Макарова ул, 28</w:t>
      </w:r>
    </w:p>
    <w:p w:rsidR="00DF576A" w:rsidRDefault="00DF576A" w:rsidP="00DF576A">
      <w:r>
        <w:t>Макарова ул, 30</w:t>
      </w:r>
    </w:p>
    <w:p w:rsidR="00DF576A" w:rsidRDefault="00DF576A" w:rsidP="00DF576A">
      <w:r>
        <w:t>Макарова ул, 31а</w:t>
      </w:r>
    </w:p>
    <w:p w:rsidR="00DF576A" w:rsidRDefault="00DF576A" w:rsidP="00DF576A">
      <w:r>
        <w:t>Макарова ул, 44</w:t>
      </w:r>
    </w:p>
    <w:p w:rsidR="00DF576A" w:rsidRDefault="00DF576A" w:rsidP="00DF576A">
      <w:r>
        <w:t>Макарова ул, 44 стр.5</w:t>
      </w:r>
    </w:p>
    <w:p w:rsidR="00DF576A" w:rsidRDefault="00DF576A" w:rsidP="00DF576A">
      <w:r>
        <w:t>Макушина пер, 3</w:t>
      </w:r>
    </w:p>
    <w:p w:rsidR="00DF576A" w:rsidRDefault="00DF576A" w:rsidP="00DF576A">
      <w:r>
        <w:t>Макушина пер, 5</w:t>
      </w:r>
    </w:p>
    <w:p w:rsidR="00DF576A" w:rsidRDefault="00DF576A" w:rsidP="00DF576A">
      <w:r>
        <w:t>Макушина пер, 7</w:t>
      </w:r>
    </w:p>
    <w:p w:rsidR="00DF576A" w:rsidRDefault="00DF576A" w:rsidP="00DF576A">
      <w:r>
        <w:t>Макушина пер, 8</w:t>
      </w:r>
    </w:p>
    <w:p w:rsidR="00DF576A" w:rsidRDefault="00DF576A" w:rsidP="00DF576A">
      <w:r>
        <w:t>Макушина пер, 8</w:t>
      </w:r>
    </w:p>
    <w:p w:rsidR="00DF576A" w:rsidRDefault="00DF576A" w:rsidP="00DF576A">
      <w:r>
        <w:t>Макушина пер, 12</w:t>
      </w:r>
    </w:p>
    <w:p w:rsidR="00DF576A" w:rsidRDefault="00DF576A" w:rsidP="00DF576A">
      <w:r>
        <w:t>Макушина пер, 14</w:t>
      </w:r>
    </w:p>
    <w:p w:rsidR="00DF576A" w:rsidRDefault="00DF576A" w:rsidP="00DF576A">
      <w:r>
        <w:t>Макушина пер, 14/1</w:t>
      </w:r>
    </w:p>
    <w:p w:rsidR="00DF576A" w:rsidRDefault="00DF576A" w:rsidP="00DF576A">
      <w:r>
        <w:t>Макушина пер, 14а</w:t>
      </w:r>
    </w:p>
    <w:p w:rsidR="00DF576A" w:rsidRDefault="00DF576A" w:rsidP="00DF576A">
      <w:r>
        <w:t>Макушина пер, 14б</w:t>
      </w:r>
    </w:p>
    <w:p w:rsidR="00DF576A" w:rsidRDefault="00DF576A" w:rsidP="00DF576A">
      <w:r>
        <w:t>Макушина пер, 16</w:t>
      </w:r>
    </w:p>
    <w:p w:rsidR="00DF576A" w:rsidRDefault="00DF576A" w:rsidP="00DF576A">
      <w:r>
        <w:t>Макушина пер, 18</w:t>
      </w:r>
    </w:p>
    <w:p w:rsidR="00DF576A" w:rsidRDefault="00DF576A" w:rsidP="00DF576A">
      <w:r>
        <w:t>Макушина пер, 20</w:t>
      </w:r>
    </w:p>
    <w:p w:rsidR="00DF576A" w:rsidRDefault="00DF576A" w:rsidP="00DF576A">
      <w:r>
        <w:t>Макушина пер, 22</w:t>
      </w:r>
    </w:p>
    <w:p w:rsidR="00DF576A" w:rsidRDefault="00DF576A" w:rsidP="00DF576A">
      <w:r>
        <w:t>Макушина пер, 24</w:t>
      </w:r>
    </w:p>
    <w:p w:rsidR="00DF576A" w:rsidRDefault="00DF576A" w:rsidP="00DF576A">
      <w:r>
        <w:t>Макушина пер, 26</w:t>
      </w:r>
    </w:p>
    <w:p w:rsidR="00DF576A" w:rsidRDefault="00DF576A" w:rsidP="00DF576A">
      <w:r>
        <w:t>Малая Пионерская ул (село Тимирязевское), 1</w:t>
      </w:r>
    </w:p>
    <w:p w:rsidR="00DF576A" w:rsidRDefault="00DF576A" w:rsidP="00DF576A">
      <w:r>
        <w:t>Малая Пионерская ул (село Тимирязевское), 2</w:t>
      </w:r>
    </w:p>
    <w:p w:rsidR="00DF576A" w:rsidRDefault="00DF576A" w:rsidP="00DF576A">
      <w:r>
        <w:t>Малая Пионерская ул (село Тимирязевское), 3</w:t>
      </w:r>
    </w:p>
    <w:p w:rsidR="00DF576A" w:rsidRDefault="00DF576A" w:rsidP="00DF576A">
      <w:r>
        <w:t>Малая Пионерская ул (село Тимирязевское), 4</w:t>
      </w:r>
    </w:p>
    <w:p w:rsidR="00DF576A" w:rsidRDefault="00DF576A" w:rsidP="00DF576A">
      <w:r>
        <w:t>Малая Пионерская ул (село Тимирязевское), 4а</w:t>
      </w:r>
    </w:p>
    <w:p w:rsidR="00DF576A" w:rsidRDefault="00DF576A" w:rsidP="00DF576A">
      <w:r>
        <w:t>Малая Пионерская ул (село Тимирязевское), 5</w:t>
      </w:r>
    </w:p>
    <w:p w:rsidR="00DF576A" w:rsidRDefault="00DF576A" w:rsidP="00DF576A">
      <w:r>
        <w:t>Малая Пионерская ул (село Тимирязевское), 5а</w:t>
      </w:r>
    </w:p>
    <w:p w:rsidR="00DF576A" w:rsidRDefault="00DF576A" w:rsidP="00DF576A">
      <w:r>
        <w:t>Малая Пионерская ул (село Тимирязевское), 6</w:t>
      </w:r>
    </w:p>
    <w:p w:rsidR="00DF576A" w:rsidRDefault="00DF576A" w:rsidP="00DF576A">
      <w:r>
        <w:t>Малая Пионерская ул (село Тимирязевское), 6а</w:t>
      </w:r>
    </w:p>
    <w:p w:rsidR="00DF576A" w:rsidRDefault="00DF576A" w:rsidP="00DF576A">
      <w:r>
        <w:t>Малая Пионерская ул (село Тимирязевское), 8</w:t>
      </w:r>
    </w:p>
    <w:p w:rsidR="00DF576A" w:rsidRDefault="00DF576A" w:rsidP="00DF576A">
      <w:r>
        <w:t>Малая Пионерская ул (село Тимирязевское), 8а</w:t>
      </w:r>
    </w:p>
    <w:p w:rsidR="00DF576A" w:rsidRDefault="00DF576A" w:rsidP="00DF576A">
      <w:r>
        <w:t>Мало-Больничная ул (село Дзержинское), 1</w:t>
      </w:r>
    </w:p>
    <w:p w:rsidR="00DF576A" w:rsidRDefault="00DF576A" w:rsidP="00DF576A">
      <w:r>
        <w:t>Мало-Больничная ул (село Дзержинское), 2</w:t>
      </w:r>
    </w:p>
    <w:p w:rsidR="00DF576A" w:rsidRDefault="00DF576A" w:rsidP="00DF576A">
      <w:r>
        <w:t>Мало-Больничная ул (село Дзержинское), 2а</w:t>
      </w:r>
    </w:p>
    <w:p w:rsidR="00DF576A" w:rsidRDefault="00DF576A" w:rsidP="00DF576A">
      <w:r>
        <w:t>Мало-Больничная ул (село Дзержинское), 3/2</w:t>
      </w:r>
    </w:p>
    <w:p w:rsidR="00DF576A" w:rsidRDefault="00DF576A" w:rsidP="00DF576A">
      <w:r>
        <w:t>Мало-Больничная ул (село Дзержинское), 4</w:t>
      </w:r>
    </w:p>
    <w:p w:rsidR="00DF576A" w:rsidRDefault="00DF576A" w:rsidP="00DF576A">
      <w:r>
        <w:t>Мало-Больничная ул (село Дзержинское), 5</w:t>
      </w:r>
    </w:p>
    <w:p w:rsidR="00DF576A" w:rsidRDefault="00DF576A" w:rsidP="00DF576A">
      <w:r>
        <w:t>Мало-Больничная ул (село Дзержинское), 7</w:t>
      </w:r>
    </w:p>
    <w:p w:rsidR="00DF576A" w:rsidRDefault="00DF576A" w:rsidP="00DF576A">
      <w:r>
        <w:t>Мало-Больничная ул (село Дзержинское), 8</w:t>
      </w:r>
    </w:p>
    <w:p w:rsidR="00DF576A" w:rsidRDefault="00DF576A" w:rsidP="00DF576A">
      <w:r>
        <w:t>Мало-Больничная ул (село Дзержинское), 9 стр.1</w:t>
      </w:r>
    </w:p>
    <w:p w:rsidR="00DF576A" w:rsidRDefault="00DF576A" w:rsidP="00DF576A">
      <w:r>
        <w:t>Мало-Больничная ул (село Дзержинское), 14</w:t>
      </w:r>
    </w:p>
    <w:p w:rsidR="00DF576A" w:rsidRDefault="00DF576A" w:rsidP="00DF576A">
      <w:r>
        <w:t>Мало-Больничная ул (село Дзержинское), 16</w:t>
      </w:r>
    </w:p>
    <w:p w:rsidR="00DF576A" w:rsidRDefault="00DF576A" w:rsidP="00DF576A">
      <w:r>
        <w:t>Мало-Больничная ул (село Дзержинское), 20</w:t>
      </w:r>
    </w:p>
    <w:p w:rsidR="00DF576A" w:rsidRDefault="00DF576A" w:rsidP="00DF576A">
      <w:r>
        <w:t>Мало-Больничная ул (село Дзержинское), 22</w:t>
      </w:r>
    </w:p>
    <w:p w:rsidR="00DF576A" w:rsidRDefault="00DF576A" w:rsidP="00DF576A">
      <w:r>
        <w:t>Мало-Больничная ул (село Дзержинское), 24</w:t>
      </w:r>
    </w:p>
    <w:p w:rsidR="00DF576A" w:rsidRDefault="00DF576A" w:rsidP="00DF576A">
      <w:r>
        <w:t>Мало-Больничная ул (село Дзержинское), 26</w:t>
      </w:r>
    </w:p>
    <w:p w:rsidR="00DF576A" w:rsidRDefault="00DF576A" w:rsidP="00DF576A">
      <w:r>
        <w:t>Мало-Больничная ул (село Дзержинское), 26а</w:t>
      </w:r>
    </w:p>
    <w:p w:rsidR="00DF576A" w:rsidRDefault="00DF576A" w:rsidP="00DF576A">
      <w:r>
        <w:t>Мало-Больничная ул (село Дзержинское), 28</w:t>
      </w:r>
    </w:p>
    <w:p w:rsidR="00DF576A" w:rsidRDefault="00DF576A" w:rsidP="00DF576A">
      <w:r>
        <w:t>Мамонтова ул, 2</w:t>
      </w:r>
    </w:p>
    <w:p w:rsidR="00DF576A" w:rsidRDefault="00DF576A" w:rsidP="00DF576A">
      <w:r>
        <w:t>Мамонтова ул, 3</w:t>
      </w:r>
    </w:p>
    <w:p w:rsidR="00DF576A" w:rsidRDefault="00DF576A" w:rsidP="00DF576A">
      <w:r>
        <w:t>Мамонтова ул, 4</w:t>
      </w:r>
    </w:p>
    <w:p w:rsidR="00DF576A" w:rsidRDefault="00DF576A" w:rsidP="00DF576A">
      <w:r>
        <w:t>Мамонтова ул, 5</w:t>
      </w:r>
    </w:p>
    <w:p w:rsidR="00DF576A" w:rsidRDefault="00DF576A" w:rsidP="00DF576A">
      <w:r>
        <w:t>Мамонтова ул, 7</w:t>
      </w:r>
    </w:p>
    <w:p w:rsidR="00DF576A" w:rsidRDefault="00DF576A" w:rsidP="00DF576A">
      <w:r>
        <w:t>Мамонтова ул, 9</w:t>
      </w:r>
    </w:p>
    <w:p w:rsidR="00DF576A" w:rsidRDefault="00DF576A" w:rsidP="00DF576A">
      <w:r>
        <w:t>Мамонтова ул, 12</w:t>
      </w:r>
    </w:p>
    <w:p w:rsidR="00DF576A" w:rsidRDefault="00DF576A" w:rsidP="00DF576A">
      <w:r>
        <w:t>Мамонтова ул, 13</w:t>
      </w:r>
    </w:p>
    <w:p w:rsidR="00DF576A" w:rsidRDefault="00DF576A" w:rsidP="00DF576A">
      <w:r>
        <w:t>Мамонтова ул, 13а</w:t>
      </w:r>
    </w:p>
    <w:p w:rsidR="00DF576A" w:rsidRDefault="00DF576A" w:rsidP="00DF576A">
      <w:r>
        <w:t>Мамонтова ул, 14</w:t>
      </w:r>
    </w:p>
    <w:p w:rsidR="00DF576A" w:rsidRDefault="00DF576A" w:rsidP="00DF576A">
      <w:r>
        <w:t>Мамонтова ул, 15</w:t>
      </w:r>
    </w:p>
    <w:p w:rsidR="00DF576A" w:rsidRDefault="00DF576A" w:rsidP="00DF576A">
      <w:r>
        <w:t>Мамонтова ул, 16</w:t>
      </w:r>
    </w:p>
    <w:p w:rsidR="00DF576A" w:rsidRDefault="00DF576A" w:rsidP="00DF576A">
      <w:r>
        <w:t>Мамонтова ул, 17</w:t>
      </w:r>
    </w:p>
    <w:p w:rsidR="00DF576A" w:rsidRDefault="00DF576A" w:rsidP="00DF576A">
      <w:r>
        <w:t>Мамонтова ул, 18</w:t>
      </w:r>
    </w:p>
    <w:p w:rsidR="00DF576A" w:rsidRDefault="00DF576A" w:rsidP="00DF576A">
      <w:r>
        <w:t>Мамонтова ул, 19</w:t>
      </w:r>
    </w:p>
    <w:p w:rsidR="00DF576A" w:rsidRDefault="00DF576A" w:rsidP="00DF576A">
      <w:r>
        <w:t>Мамонтова ул, 21</w:t>
      </w:r>
    </w:p>
    <w:p w:rsidR="00DF576A" w:rsidRDefault="00DF576A" w:rsidP="00DF576A">
      <w:r>
        <w:t>Мариинский пер, 3</w:t>
      </w:r>
    </w:p>
    <w:p w:rsidR="00DF576A" w:rsidRDefault="00DF576A" w:rsidP="00DF576A">
      <w:r>
        <w:t>Мариинский пер, 5</w:t>
      </w:r>
    </w:p>
    <w:p w:rsidR="00DF576A" w:rsidRDefault="00DF576A" w:rsidP="00DF576A">
      <w:r>
        <w:t>Мариинский пер, 7</w:t>
      </w:r>
    </w:p>
    <w:p w:rsidR="00DF576A" w:rsidRDefault="00DF576A" w:rsidP="00DF576A">
      <w:r>
        <w:t>Мариинский пер, 9</w:t>
      </w:r>
    </w:p>
    <w:p w:rsidR="00DF576A" w:rsidRDefault="00DF576A" w:rsidP="00DF576A">
      <w:r>
        <w:t>Междугородная ул, 2</w:t>
      </w:r>
    </w:p>
    <w:p w:rsidR="00DF576A" w:rsidRDefault="00DF576A" w:rsidP="00DF576A">
      <w:r>
        <w:t>Междугородная ул, 3</w:t>
      </w:r>
    </w:p>
    <w:p w:rsidR="00DF576A" w:rsidRDefault="00DF576A" w:rsidP="00DF576A">
      <w:r>
        <w:t>Междугородная ул, 5</w:t>
      </w:r>
    </w:p>
    <w:p w:rsidR="00DF576A" w:rsidRDefault="00DF576A" w:rsidP="00DF576A">
      <w:r>
        <w:t>Междугородная ул, 7</w:t>
      </w:r>
    </w:p>
    <w:p w:rsidR="00DF576A" w:rsidRDefault="00DF576A" w:rsidP="00DF576A">
      <w:r>
        <w:t>Междугородная ул, 7а</w:t>
      </w:r>
    </w:p>
    <w:p w:rsidR="00DF576A" w:rsidRDefault="00DF576A" w:rsidP="00DF576A">
      <w:r>
        <w:t>Междугородная ул, 8</w:t>
      </w:r>
    </w:p>
    <w:p w:rsidR="00DF576A" w:rsidRDefault="00DF576A" w:rsidP="00DF576A">
      <w:r>
        <w:t>Междугородная ул, 10</w:t>
      </w:r>
    </w:p>
    <w:p w:rsidR="00DF576A" w:rsidRDefault="00DF576A" w:rsidP="00DF576A">
      <w:r>
        <w:t>Междугородная ул, 12</w:t>
      </w:r>
    </w:p>
    <w:p w:rsidR="00DF576A" w:rsidRDefault="00DF576A" w:rsidP="00DF576A">
      <w:r>
        <w:t>Междугородная ул, 20</w:t>
      </w:r>
    </w:p>
    <w:p w:rsidR="00DF576A" w:rsidRDefault="00DF576A" w:rsidP="00DF576A">
      <w:r>
        <w:t>Междугородная ул, 20/1</w:t>
      </w:r>
    </w:p>
    <w:p w:rsidR="00DF576A" w:rsidRDefault="00DF576A" w:rsidP="00DF576A">
      <w:r>
        <w:t>Междугородная ул, 22</w:t>
      </w:r>
    </w:p>
    <w:p w:rsidR="00DF576A" w:rsidRDefault="00DF576A" w:rsidP="00DF576A">
      <w:r>
        <w:t>Междугородная ул, 23</w:t>
      </w:r>
    </w:p>
    <w:p w:rsidR="00DF576A" w:rsidRDefault="00DF576A" w:rsidP="00DF576A">
      <w:r>
        <w:t>Междугородная ул, 24</w:t>
      </w:r>
    </w:p>
    <w:p w:rsidR="00DF576A" w:rsidRDefault="00DF576A" w:rsidP="00DF576A">
      <w:r>
        <w:t>Междугородная ул, 28</w:t>
      </w:r>
    </w:p>
    <w:p w:rsidR="00DF576A" w:rsidRDefault="00DF576A" w:rsidP="00DF576A">
      <w:r>
        <w:t>Междугородная ул, 28</w:t>
      </w:r>
    </w:p>
    <w:p w:rsidR="00DF576A" w:rsidRDefault="00DF576A" w:rsidP="00DF576A">
      <w:r>
        <w:t>Менделеева ул, 1</w:t>
      </w:r>
    </w:p>
    <w:p w:rsidR="00DF576A" w:rsidRDefault="00DF576A" w:rsidP="00DF576A">
      <w:r>
        <w:t>Менделеева ул, 1г</w:t>
      </w:r>
    </w:p>
    <w:p w:rsidR="00DF576A" w:rsidRDefault="00DF576A" w:rsidP="00DF576A">
      <w:r>
        <w:t>Менделеева ул, 5</w:t>
      </w:r>
    </w:p>
    <w:p w:rsidR="00DF576A" w:rsidRDefault="00DF576A" w:rsidP="00DF576A">
      <w:r>
        <w:t>Менделеева ул, 9</w:t>
      </w:r>
    </w:p>
    <w:p w:rsidR="00DF576A" w:rsidRDefault="00DF576A" w:rsidP="00DF576A">
      <w:r>
        <w:t>Менделеева ул, 11</w:t>
      </w:r>
    </w:p>
    <w:p w:rsidR="00DF576A" w:rsidRDefault="00DF576A" w:rsidP="00DF576A">
      <w:r>
        <w:t>Менделеева ул, 13</w:t>
      </w:r>
    </w:p>
    <w:p w:rsidR="00DF576A" w:rsidRDefault="00DF576A" w:rsidP="00DF576A">
      <w:r>
        <w:t>Менделеева ул, 15</w:t>
      </w:r>
    </w:p>
    <w:p w:rsidR="00DF576A" w:rsidRDefault="00DF576A" w:rsidP="00DF576A">
      <w:r>
        <w:t>Менделеева ул, 17</w:t>
      </w:r>
    </w:p>
    <w:p w:rsidR="00DF576A" w:rsidRDefault="00DF576A" w:rsidP="00DF576A">
      <w:r>
        <w:t>Менделеева ул, 32</w:t>
      </w:r>
    </w:p>
    <w:p w:rsidR="00DF576A" w:rsidRDefault="00DF576A" w:rsidP="00DF576A">
      <w:r>
        <w:t>Менделеева ул, 34</w:t>
      </w:r>
    </w:p>
    <w:p w:rsidR="00DF576A" w:rsidRDefault="00DF576A" w:rsidP="00DF576A">
      <w:r>
        <w:t>Менделеева ул, 36</w:t>
      </w:r>
    </w:p>
    <w:p w:rsidR="00DF576A" w:rsidRDefault="00DF576A" w:rsidP="00DF576A">
      <w:r>
        <w:t>Менделеева ул, 38</w:t>
      </w:r>
    </w:p>
    <w:p w:rsidR="00DF576A" w:rsidRDefault="00DF576A" w:rsidP="00DF576A">
      <w:r>
        <w:t>Менделеева ул, 40</w:t>
      </w:r>
    </w:p>
    <w:p w:rsidR="00DF576A" w:rsidRDefault="00DF576A" w:rsidP="00DF576A">
      <w:r>
        <w:t>Менделеева ул, 42</w:t>
      </w:r>
    </w:p>
    <w:p w:rsidR="00DF576A" w:rsidRDefault="00DF576A" w:rsidP="00DF576A">
      <w:r>
        <w:t>Менделеева ул, 44</w:t>
      </w:r>
    </w:p>
    <w:p w:rsidR="00DF576A" w:rsidRDefault="00DF576A" w:rsidP="00DF576A">
      <w:r>
        <w:t>Менделеева ул, 46</w:t>
      </w:r>
    </w:p>
    <w:p w:rsidR="00DF576A" w:rsidRDefault="00DF576A" w:rsidP="00DF576A">
      <w:r>
        <w:t>Менделеева ул, 48</w:t>
      </w:r>
    </w:p>
    <w:p w:rsidR="00DF576A" w:rsidRDefault="00DF576A" w:rsidP="00DF576A">
      <w:r>
        <w:t>Менделеева ул, 50</w:t>
      </w:r>
    </w:p>
    <w:p w:rsidR="00DF576A" w:rsidRDefault="00DF576A" w:rsidP="00DF576A">
      <w:r>
        <w:t>Менделеева ул, 52</w:t>
      </w:r>
    </w:p>
    <w:p w:rsidR="00DF576A" w:rsidRDefault="00DF576A" w:rsidP="00DF576A">
      <w:r>
        <w:t>Менделеева ул, 54</w:t>
      </w:r>
    </w:p>
    <w:p w:rsidR="00DF576A" w:rsidRDefault="00DF576A" w:rsidP="00DF576A">
      <w:r>
        <w:t>Менделеева ул, 56</w:t>
      </w:r>
    </w:p>
    <w:p w:rsidR="00DF576A" w:rsidRDefault="00DF576A" w:rsidP="00DF576A">
      <w:r>
        <w:t>Мечникова ул, 1</w:t>
      </w:r>
    </w:p>
    <w:p w:rsidR="00DF576A" w:rsidRDefault="00DF576A" w:rsidP="00DF576A">
      <w:r>
        <w:t>Мечникова ул, 1а</w:t>
      </w:r>
    </w:p>
    <w:p w:rsidR="00DF576A" w:rsidRDefault="00DF576A" w:rsidP="00DF576A">
      <w:r>
        <w:t>Мечникова ул, 1д</w:t>
      </w:r>
    </w:p>
    <w:p w:rsidR="00DF576A" w:rsidRDefault="00DF576A" w:rsidP="00DF576A">
      <w:r>
        <w:t>Мечникова ул, 1д</w:t>
      </w:r>
    </w:p>
    <w:p w:rsidR="00DF576A" w:rsidRDefault="00DF576A" w:rsidP="00DF576A">
      <w:r>
        <w:t>Мечникова ул, 1и</w:t>
      </w:r>
    </w:p>
    <w:p w:rsidR="00DF576A" w:rsidRDefault="00DF576A" w:rsidP="00DF576A">
      <w:r>
        <w:t>Мечникова ул, 2</w:t>
      </w:r>
    </w:p>
    <w:p w:rsidR="00DF576A" w:rsidRDefault="00DF576A" w:rsidP="00DF576A">
      <w:r>
        <w:t>Мечникова ул, 2а</w:t>
      </w:r>
    </w:p>
    <w:p w:rsidR="00DF576A" w:rsidRDefault="00DF576A" w:rsidP="00DF576A">
      <w:r>
        <w:t>Мечникова ул, 2б</w:t>
      </w:r>
    </w:p>
    <w:p w:rsidR="00DF576A" w:rsidRDefault="00DF576A" w:rsidP="00DF576A">
      <w:r>
        <w:t>Мечникова ул, 2г</w:t>
      </w:r>
    </w:p>
    <w:p w:rsidR="00DF576A" w:rsidRDefault="00DF576A" w:rsidP="00DF576A">
      <w:r>
        <w:t>Мечникова ул, 2д</w:t>
      </w:r>
    </w:p>
    <w:p w:rsidR="00DF576A" w:rsidRDefault="00DF576A" w:rsidP="00DF576A">
      <w:r>
        <w:t>Мечникова ул, 2д стр.1</w:t>
      </w:r>
    </w:p>
    <w:p w:rsidR="00DF576A" w:rsidRDefault="00DF576A" w:rsidP="00DF576A">
      <w:r>
        <w:t>Мечникова ул, 3</w:t>
      </w:r>
    </w:p>
    <w:p w:rsidR="00DF576A" w:rsidRDefault="00DF576A" w:rsidP="00DF576A">
      <w:r>
        <w:t>Мечникова ул, 3а</w:t>
      </w:r>
    </w:p>
    <w:p w:rsidR="00DF576A" w:rsidRDefault="00DF576A" w:rsidP="00DF576A">
      <w:r>
        <w:t>Мечникова ул, 4</w:t>
      </w:r>
    </w:p>
    <w:p w:rsidR="00DF576A" w:rsidRDefault="00DF576A" w:rsidP="00DF576A">
      <w:r>
        <w:t>Мечникова ул, 5</w:t>
      </w:r>
    </w:p>
    <w:p w:rsidR="00DF576A" w:rsidRDefault="00DF576A" w:rsidP="00DF576A">
      <w:r>
        <w:t>Мечникова ул, 5б</w:t>
      </w:r>
    </w:p>
    <w:p w:rsidR="00DF576A" w:rsidRDefault="00DF576A" w:rsidP="00DF576A">
      <w:r>
        <w:t>Мечникова ул, 7</w:t>
      </w:r>
    </w:p>
    <w:p w:rsidR="00DF576A" w:rsidRDefault="00DF576A" w:rsidP="00DF576A">
      <w:r>
        <w:t>Мечникова ул, 8</w:t>
      </w:r>
    </w:p>
    <w:p w:rsidR="00DF576A" w:rsidRDefault="00DF576A" w:rsidP="00DF576A">
      <w:r>
        <w:t>Мечникова ул, 10</w:t>
      </w:r>
    </w:p>
    <w:p w:rsidR="00DF576A" w:rsidRDefault="00DF576A" w:rsidP="00DF576A">
      <w:r>
        <w:t>Мечникова ул, 12</w:t>
      </w:r>
    </w:p>
    <w:p w:rsidR="00DF576A" w:rsidRDefault="00DF576A" w:rsidP="00DF576A">
      <w:r>
        <w:t>Мечникова ул, 13</w:t>
      </w:r>
    </w:p>
    <w:p w:rsidR="00DF576A" w:rsidRDefault="00DF576A" w:rsidP="00DF576A">
      <w:r>
        <w:t>Мечникова ул, 15</w:t>
      </w:r>
    </w:p>
    <w:p w:rsidR="00DF576A" w:rsidRDefault="00DF576A" w:rsidP="00DF576A">
      <w:r>
        <w:t>Мечникова ул, 17</w:t>
      </w:r>
    </w:p>
    <w:p w:rsidR="00DF576A" w:rsidRDefault="00DF576A" w:rsidP="00DF576A">
      <w:r>
        <w:t>Мечникова ул, 19</w:t>
      </w:r>
    </w:p>
    <w:p w:rsidR="00DF576A" w:rsidRDefault="00DF576A" w:rsidP="00DF576A">
      <w:r>
        <w:t>Мечникова ул, 20</w:t>
      </w:r>
    </w:p>
    <w:p w:rsidR="00DF576A" w:rsidRDefault="00DF576A" w:rsidP="00DF576A">
      <w:r>
        <w:t>Мечникова ул, 20а</w:t>
      </w:r>
    </w:p>
    <w:p w:rsidR="00DF576A" w:rsidRDefault="00DF576A" w:rsidP="00DF576A">
      <w:r>
        <w:t>Мечникова ул, 21</w:t>
      </w:r>
    </w:p>
    <w:p w:rsidR="00DF576A" w:rsidRDefault="00DF576A" w:rsidP="00DF576A">
      <w:r>
        <w:t>Мечникова ул, 22</w:t>
      </w:r>
    </w:p>
    <w:p w:rsidR="00DF576A" w:rsidRDefault="00DF576A" w:rsidP="00DF576A">
      <w:r>
        <w:t>Мечникова ул, 23</w:t>
      </w:r>
    </w:p>
    <w:p w:rsidR="00DF576A" w:rsidRDefault="00DF576A" w:rsidP="00DF576A">
      <w:r>
        <w:t>Мечникова ул, 24</w:t>
      </w:r>
    </w:p>
    <w:p w:rsidR="00DF576A" w:rsidRDefault="00DF576A" w:rsidP="00DF576A">
      <w:r>
        <w:t>Мечникова ул, 25</w:t>
      </w:r>
    </w:p>
    <w:p w:rsidR="00DF576A" w:rsidRDefault="00DF576A" w:rsidP="00DF576A">
      <w:r>
        <w:t>Мечникова ул, 26</w:t>
      </w:r>
    </w:p>
    <w:p w:rsidR="00DF576A" w:rsidRDefault="00DF576A" w:rsidP="00DF576A">
      <w:r>
        <w:t>Мечникова ул, 27</w:t>
      </w:r>
    </w:p>
    <w:p w:rsidR="00DF576A" w:rsidRDefault="00DF576A" w:rsidP="00DF576A">
      <w:r>
        <w:t>Мечникова ул, 28</w:t>
      </w:r>
    </w:p>
    <w:p w:rsidR="00DF576A" w:rsidRDefault="00DF576A" w:rsidP="00DF576A">
      <w:r>
        <w:t>Мечникова ул, 29</w:t>
      </w:r>
    </w:p>
    <w:p w:rsidR="00DF576A" w:rsidRDefault="00DF576A" w:rsidP="00DF576A">
      <w:r>
        <w:t>Мечникова ул, 30</w:t>
      </w:r>
    </w:p>
    <w:p w:rsidR="00DF576A" w:rsidRDefault="00DF576A" w:rsidP="00DF576A">
      <w:r>
        <w:t>Мечникова ул, 31</w:t>
      </w:r>
    </w:p>
    <w:p w:rsidR="00DF576A" w:rsidRDefault="00DF576A" w:rsidP="00DF576A">
      <w:r>
        <w:t>Мечникова ул, 32</w:t>
      </w:r>
    </w:p>
    <w:p w:rsidR="00DF576A" w:rsidRDefault="00DF576A" w:rsidP="00DF576A">
      <w:r>
        <w:t>Мечникова ул, 42</w:t>
      </w:r>
    </w:p>
    <w:p w:rsidR="00DF576A" w:rsidRDefault="00DF576A" w:rsidP="00DF576A">
      <w:r>
        <w:t>Мечникова ул, 44</w:t>
      </w:r>
    </w:p>
    <w:p w:rsidR="00DF576A" w:rsidRDefault="00DF576A" w:rsidP="00DF576A">
      <w:r>
        <w:t>Мира пер (село Дзержинское), 1</w:t>
      </w:r>
    </w:p>
    <w:p w:rsidR="00DF576A" w:rsidRDefault="00DF576A" w:rsidP="00DF576A">
      <w:r>
        <w:t>Мира пер (село Дзержинское), 1а</w:t>
      </w:r>
    </w:p>
    <w:p w:rsidR="00DF576A" w:rsidRDefault="00DF576A" w:rsidP="00DF576A">
      <w:r>
        <w:t>Мира пер (село Дзержинское), 3</w:t>
      </w:r>
    </w:p>
    <w:p w:rsidR="00DF576A" w:rsidRDefault="00DF576A" w:rsidP="00DF576A">
      <w:r>
        <w:t>Мира пер (село Дзержинское), 5</w:t>
      </w:r>
    </w:p>
    <w:p w:rsidR="00DF576A" w:rsidRDefault="00DF576A" w:rsidP="00DF576A">
      <w:r>
        <w:t>Мира пер (село Дзержинское), 6</w:t>
      </w:r>
    </w:p>
    <w:p w:rsidR="00DF576A" w:rsidRDefault="00DF576A" w:rsidP="00DF576A">
      <w:r>
        <w:t>Мира пер (село Дзержинское), 7</w:t>
      </w:r>
    </w:p>
    <w:p w:rsidR="00DF576A" w:rsidRDefault="00DF576A" w:rsidP="00DF576A">
      <w:r>
        <w:t>Мира пер (село Дзержинское), 8</w:t>
      </w:r>
    </w:p>
    <w:p w:rsidR="00DF576A" w:rsidRDefault="00DF576A" w:rsidP="00DF576A">
      <w:r>
        <w:t>Мира пер (село Дзержинское), 9</w:t>
      </w:r>
    </w:p>
    <w:p w:rsidR="00DF576A" w:rsidRDefault="00DF576A" w:rsidP="00DF576A">
      <w:r>
        <w:t>Мира пер (село Дзержинское), 10</w:t>
      </w:r>
    </w:p>
    <w:p w:rsidR="00DF576A" w:rsidRDefault="00DF576A" w:rsidP="00DF576A">
      <w:r>
        <w:t>Мира пр-кт, 1</w:t>
      </w:r>
    </w:p>
    <w:p w:rsidR="00DF576A" w:rsidRDefault="00DF576A" w:rsidP="00DF576A">
      <w:r>
        <w:t>Мира пр-кт, 1/2</w:t>
      </w:r>
    </w:p>
    <w:p w:rsidR="00DF576A" w:rsidRDefault="00DF576A" w:rsidP="00DF576A">
      <w:r>
        <w:t>Мира пр-кт, 3</w:t>
      </w:r>
    </w:p>
    <w:p w:rsidR="00DF576A" w:rsidRDefault="00DF576A" w:rsidP="00DF576A">
      <w:r>
        <w:t>Мира пр-кт, 4 стр.5</w:t>
      </w:r>
    </w:p>
    <w:p w:rsidR="00DF576A" w:rsidRDefault="00DF576A" w:rsidP="00DF576A">
      <w:r>
        <w:t>Мира пр-кт, 5</w:t>
      </w:r>
    </w:p>
    <w:p w:rsidR="00DF576A" w:rsidRDefault="00DF576A" w:rsidP="00DF576A">
      <w:r>
        <w:t>Мира пр-кт, 10</w:t>
      </w:r>
    </w:p>
    <w:p w:rsidR="00DF576A" w:rsidRDefault="00DF576A" w:rsidP="00DF576A">
      <w:r>
        <w:t>Мира пр-кт, 10/1</w:t>
      </w:r>
    </w:p>
    <w:p w:rsidR="00DF576A" w:rsidRDefault="00DF576A" w:rsidP="00DF576A">
      <w:r>
        <w:t>Мира пр-кт, 10а</w:t>
      </w:r>
    </w:p>
    <w:p w:rsidR="00DF576A" w:rsidRDefault="00DF576A" w:rsidP="00DF576A">
      <w:r>
        <w:t>Мира пр-кт, 11</w:t>
      </w:r>
    </w:p>
    <w:p w:rsidR="00DF576A" w:rsidRDefault="00DF576A" w:rsidP="00DF576A">
      <w:r>
        <w:t>Мира пр-кт, 12а</w:t>
      </w:r>
    </w:p>
    <w:p w:rsidR="00DF576A" w:rsidRDefault="00DF576A" w:rsidP="00DF576A">
      <w:r>
        <w:t>Мира пр-кт, 13</w:t>
      </w:r>
    </w:p>
    <w:p w:rsidR="00DF576A" w:rsidRDefault="00DF576A" w:rsidP="00DF576A">
      <w:r>
        <w:t>Мира пр-кт, 13/1</w:t>
      </w:r>
    </w:p>
    <w:p w:rsidR="00DF576A" w:rsidRDefault="00DF576A" w:rsidP="00DF576A">
      <w:r>
        <w:t>Мира пр-кт, 13/2</w:t>
      </w:r>
    </w:p>
    <w:p w:rsidR="00DF576A" w:rsidRDefault="00DF576A" w:rsidP="00DF576A">
      <w:r>
        <w:t>Мира пр-кт, 13/3</w:t>
      </w:r>
    </w:p>
    <w:p w:rsidR="00DF576A" w:rsidRDefault="00DF576A" w:rsidP="00DF576A">
      <w:r>
        <w:t>Мира пр-кт, 15</w:t>
      </w:r>
    </w:p>
    <w:p w:rsidR="00DF576A" w:rsidRDefault="00DF576A" w:rsidP="00DF576A">
      <w:r>
        <w:t>Мира пр-кт, 15/1</w:t>
      </w:r>
    </w:p>
    <w:p w:rsidR="00DF576A" w:rsidRDefault="00DF576A" w:rsidP="00DF576A">
      <w:r>
        <w:t>Мира пр-кт, 16а</w:t>
      </w:r>
    </w:p>
    <w:p w:rsidR="00DF576A" w:rsidRDefault="00DF576A" w:rsidP="00DF576A">
      <w:r>
        <w:t>Мира пр-кт, 17</w:t>
      </w:r>
    </w:p>
    <w:p w:rsidR="00DF576A" w:rsidRDefault="00DF576A" w:rsidP="00DF576A">
      <w:r>
        <w:t>Мира пр-кт, 17</w:t>
      </w:r>
    </w:p>
    <w:p w:rsidR="00DF576A" w:rsidRDefault="00DF576A" w:rsidP="00DF576A">
      <w:r>
        <w:t>Мира пр-кт, 17</w:t>
      </w:r>
    </w:p>
    <w:p w:rsidR="00DF576A" w:rsidRDefault="00DF576A" w:rsidP="00DF576A">
      <w:r>
        <w:t>Мира пр-кт, 17 стр.1</w:t>
      </w:r>
    </w:p>
    <w:p w:rsidR="00DF576A" w:rsidRDefault="00DF576A" w:rsidP="00DF576A">
      <w:r>
        <w:t>Мира пр-кт, 17/1</w:t>
      </w:r>
    </w:p>
    <w:p w:rsidR="00DF576A" w:rsidRDefault="00DF576A" w:rsidP="00DF576A">
      <w:r>
        <w:t>Мира пр-кт, 19</w:t>
      </w:r>
    </w:p>
    <w:p w:rsidR="00DF576A" w:rsidRDefault="00DF576A" w:rsidP="00DF576A">
      <w:r>
        <w:t>Мира пр-кт, 19/1</w:t>
      </w:r>
    </w:p>
    <w:p w:rsidR="00DF576A" w:rsidRDefault="00DF576A" w:rsidP="00DF576A">
      <w:r>
        <w:t>Мира пр-кт, 19а</w:t>
      </w:r>
    </w:p>
    <w:p w:rsidR="00DF576A" w:rsidRDefault="00DF576A" w:rsidP="00DF576A">
      <w:r>
        <w:t>Мира пр-кт, 20</w:t>
      </w:r>
    </w:p>
    <w:p w:rsidR="00DF576A" w:rsidRDefault="00DF576A" w:rsidP="00DF576A">
      <w:r>
        <w:t>Мира пр-кт, 21</w:t>
      </w:r>
    </w:p>
    <w:p w:rsidR="00DF576A" w:rsidRDefault="00DF576A" w:rsidP="00DF576A">
      <w:r>
        <w:t>Мира пр-кт, 21а</w:t>
      </w:r>
    </w:p>
    <w:p w:rsidR="00DF576A" w:rsidRDefault="00DF576A" w:rsidP="00DF576A">
      <w:r>
        <w:t>Мира пр-кт, 21в</w:t>
      </w:r>
    </w:p>
    <w:p w:rsidR="00DF576A" w:rsidRDefault="00DF576A" w:rsidP="00DF576A">
      <w:r>
        <w:t>Мира пр-кт, 21г</w:t>
      </w:r>
    </w:p>
    <w:p w:rsidR="00DF576A" w:rsidRDefault="00DF576A" w:rsidP="00DF576A">
      <w:r>
        <w:t>Мира пр-кт, 21ж</w:t>
      </w:r>
    </w:p>
    <w:p w:rsidR="00DF576A" w:rsidRDefault="00DF576A" w:rsidP="00DF576A">
      <w:r>
        <w:t>Мира пр-кт, 22</w:t>
      </w:r>
    </w:p>
    <w:p w:rsidR="00DF576A" w:rsidRDefault="00DF576A" w:rsidP="00DF576A">
      <w:r>
        <w:t>Мира пр-кт, 23</w:t>
      </w:r>
    </w:p>
    <w:p w:rsidR="00DF576A" w:rsidRDefault="00DF576A" w:rsidP="00DF576A">
      <w:r>
        <w:t>Мира пр-кт, 26</w:t>
      </w:r>
    </w:p>
    <w:p w:rsidR="00DF576A" w:rsidRDefault="00DF576A" w:rsidP="00DF576A">
      <w:r>
        <w:t>Мира пр-кт, 27</w:t>
      </w:r>
    </w:p>
    <w:p w:rsidR="00DF576A" w:rsidRDefault="00DF576A" w:rsidP="00DF576A">
      <w:r>
        <w:t>Мира пр-кт, 27а</w:t>
      </w:r>
    </w:p>
    <w:p w:rsidR="00DF576A" w:rsidRDefault="00DF576A" w:rsidP="00DF576A">
      <w:r>
        <w:t>Мира пр-кт, 27в</w:t>
      </w:r>
    </w:p>
    <w:p w:rsidR="00DF576A" w:rsidRDefault="00DF576A" w:rsidP="00DF576A">
      <w:r>
        <w:t>Мира пр-кт, 27д</w:t>
      </w:r>
    </w:p>
    <w:p w:rsidR="00DF576A" w:rsidRDefault="00DF576A" w:rsidP="00DF576A">
      <w:r>
        <w:t>Мира пр-кт, 28</w:t>
      </w:r>
    </w:p>
    <w:p w:rsidR="00DF576A" w:rsidRDefault="00DF576A" w:rsidP="00DF576A">
      <w:r>
        <w:t>Мира пр-кт, 29</w:t>
      </w:r>
    </w:p>
    <w:p w:rsidR="00DF576A" w:rsidRDefault="00DF576A" w:rsidP="00DF576A">
      <w:r>
        <w:t>Мира пр-кт, 29</w:t>
      </w:r>
    </w:p>
    <w:p w:rsidR="00DF576A" w:rsidRDefault="00DF576A" w:rsidP="00DF576A">
      <w:r>
        <w:t>Мира пр-кт, 29а</w:t>
      </w:r>
    </w:p>
    <w:p w:rsidR="00DF576A" w:rsidRDefault="00DF576A" w:rsidP="00DF576A">
      <w:r>
        <w:t>Мира пр-кт, 30</w:t>
      </w:r>
    </w:p>
    <w:p w:rsidR="00DF576A" w:rsidRDefault="00DF576A" w:rsidP="00DF576A">
      <w:r>
        <w:t>Мира пр-кт, 30</w:t>
      </w:r>
    </w:p>
    <w:p w:rsidR="00DF576A" w:rsidRDefault="00DF576A" w:rsidP="00DF576A">
      <w:r>
        <w:t>Мира пр-кт, 30</w:t>
      </w:r>
    </w:p>
    <w:p w:rsidR="00DF576A" w:rsidRDefault="00DF576A" w:rsidP="00DF576A">
      <w:r>
        <w:t>Мира пр-кт, 31</w:t>
      </w:r>
    </w:p>
    <w:p w:rsidR="00DF576A" w:rsidRDefault="00DF576A" w:rsidP="00DF576A">
      <w:r>
        <w:t>Мира пр-кт, 31</w:t>
      </w:r>
    </w:p>
    <w:p w:rsidR="00DF576A" w:rsidRDefault="00DF576A" w:rsidP="00DF576A">
      <w:r>
        <w:t>Мира пр-кт, 31</w:t>
      </w:r>
    </w:p>
    <w:p w:rsidR="00DF576A" w:rsidRDefault="00DF576A" w:rsidP="00DF576A">
      <w:r>
        <w:t>Мира пр-кт, 31/1</w:t>
      </w:r>
    </w:p>
    <w:p w:rsidR="00DF576A" w:rsidRDefault="00DF576A" w:rsidP="00DF576A">
      <w:r>
        <w:t>Мира пр-кт, 31б</w:t>
      </w:r>
    </w:p>
    <w:p w:rsidR="00DF576A" w:rsidRDefault="00DF576A" w:rsidP="00DF576A">
      <w:r>
        <w:t>Мира пр-кт, 33</w:t>
      </w:r>
    </w:p>
    <w:p w:rsidR="00DF576A" w:rsidRDefault="00DF576A" w:rsidP="00DF576A">
      <w:r>
        <w:t>Мира пр-кт, 33 строение 1</w:t>
      </w:r>
    </w:p>
    <w:p w:rsidR="00DF576A" w:rsidRDefault="00DF576A" w:rsidP="00DF576A">
      <w:r>
        <w:t>Мира пр-кт, 33/1</w:t>
      </w:r>
    </w:p>
    <w:p w:rsidR="00DF576A" w:rsidRDefault="00DF576A" w:rsidP="00DF576A">
      <w:r>
        <w:t>Мира пр-кт, 35</w:t>
      </w:r>
    </w:p>
    <w:p w:rsidR="00DF576A" w:rsidRDefault="00DF576A" w:rsidP="00DF576A">
      <w:r>
        <w:t>Мира пр-кт, 35</w:t>
      </w:r>
    </w:p>
    <w:p w:rsidR="00DF576A" w:rsidRDefault="00DF576A" w:rsidP="00DF576A">
      <w:r>
        <w:t>Мира пр-кт, 35</w:t>
      </w:r>
    </w:p>
    <w:p w:rsidR="00DF576A" w:rsidRDefault="00DF576A" w:rsidP="00DF576A">
      <w:r>
        <w:t>Мира пр-кт, 35</w:t>
      </w:r>
    </w:p>
    <w:p w:rsidR="00DF576A" w:rsidRDefault="00DF576A" w:rsidP="00DF576A">
      <w:r>
        <w:t>Мира пр-кт, 35/2</w:t>
      </w:r>
    </w:p>
    <w:p w:rsidR="00DF576A" w:rsidRDefault="00DF576A" w:rsidP="00DF576A">
      <w:r>
        <w:t>Мира пр-кт, 36</w:t>
      </w:r>
    </w:p>
    <w:p w:rsidR="00DF576A" w:rsidRDefault="00DF576A" w:rsidP="00DF576A">
      <w:r>
        <w:t>Мира пр-кт, 37</w:t>
      </w:r>
    </w:p>
    <w:p w:rsidR="00DF576A" w:rsidRDefault="00DF576A" w:rsidP="00DF576A">
      <w:r>
        <w:t>Мира пр-кт, 38</w:t>
      </w:r>
    </w:p>
    <w:p w:rsidR="00DF576A" w:rsidRDefault="00DF576A" w:rsidP="00DF576A">
      <w:r>
        <w:t>Мира пр-кт, 39</w:t>
      </w:r>
    </w:p>
    <w:p w:rsidR="00DF576A" w:rsidRDefault="00DF576A" w:rsidP="00DF576A">
      <w:r>
        <w:t>Мира пр-кт, 39</w:t>
      </w:r>
    </w:p>
    <w:p w:rsidR="00DF576A" w:rsidRDefault="00DF576A" w:rsidP="00DF576A">
      <w:r>
        <w:t>Мира пр-кт, 39</w:t>
      </w:r>
    </w:p>
    <w:p w:rsidR="00DF576A" w:rsidRDefault="00DF576A" w:rsidP="00DF576A">
      <w:r>
        <w:t>Мира пр-кт, 39а</w:t>
      </w:r>
    </w:p>
    <w:p w:rsidR="00DF576A" w:rsidRDefault="00DF576A" w:rsidP="00DF576A">
      <w:r>
        <w:t>Мира пр-кт, 40 стр.6</w:t>
      </w:r>
    </w:p>
    <w:p w:rsidR="00DF576A" w:rsidRDefault="00DF576A" w:rsidP="00DF576A">
      <w:r>
        <w:t>Мира пр-кт, 40а</w:t>
      </w:r>
    </w:p>
    <w:p w:rsidR="00DF576A" w:rsidRDefault="00DF576A" w:rsidP="00DF576A">
      <w:r>
        <w:t>Мира пр-кт, 40б</w:t>
      </w:r>
    </w:p>
    <w:p w:rsidR="00DF576A" w:rsidRDefault="00DF576A" w:rsidP="00DF576A">
      <w:r>
        <w:t>Мира пр-кт, 40стр.2</w:t>
      </w:r>
    </w:p>
    <w:p w:rsidR="00DF576A" w:rsidRDefault="00DF576A" w:rsidP="00DF576A">
      <w:r>
        <w:t>Мира пр-кт, 41</w:t>
      </w:r>
    </w:p>
    <w:p w:rsidR="00DF576A" w:rsidRDefault="00DF576A" w:rsidP="00DF576A">
      <w:r>
        <w:t>Мира пр-кт, 41</w:t>
      </w:r>
    </w:p>
    <w:p w:rsidR="00DF576A" w:rsidRDefault="00DF576A" w:rsidP="00DF576A">
      <w:r>
        <w:t>Мира пр-кт, 41а</w:t>
      </w:r>
    </w:p>
    <w:p w:rsidR="00DF576A" w:rsidRDefault="00DF576A" w:rsidP="00DF576A">
      <w:r>
        <w:t>Мира пр-кт, 41а</w:t>
      </w:r>
    </w:p>
    <w:p w:rsidR="00DF576A" w:rsidRDefault="00DF576A" w:rsidP="00DF576A">
      <w:r>
        <w:t>Мира пр-кт, 42</w:t>
      </w:r>
    </w:p>
    <w:p w:rsidR="00DF576A" w:rsidRDefault="00DF576A" w:rsidP="00DF576A">
      <w:r>
        <w:t>Мира пр-кт, 45</w:t>
      </w:r>
    </w:p>
    <w:p w:rsidR="00DF576A" w:rsidRDefault="00DF576A" w:rsidP="00DF576A">
      <w:r>
        <w:t>Мира пр-кт, 46</w:t>
      </w:r>
    </w:p>
    <w:p w:rsidR="00DF576A" w:rsidRDefault="00DF576A" w:rsidP="00DF576A">
      <w:r>
        <w:t>Мира пр-кт, 47</w:t>
      </w:r>
    </w:p>
    <w:p w:rsidR="00DF576A" w:rsidRDefault="00DF576A" w:rsidP="00DF576A">
      <w:r>
        <w:t>Мира пр-кт, 48</w:t>
      </w:r>
    </w:p>
    <w:p w:rsidR="00DF576A" w:rsidRDefault="00DF576A" w:rsidP="00DF576A">
      <w:r>
        <w:t>Мира пр-кт, 48/3</w:t>
      </w:r>
    </w:p>
    <w:p w:rsidR="00DF576A" w:rsidRDefault="00DF576A" w:rsidP="00DF576A">
      <w:r>
        <w:t>Мира пр-кт, 48/4</w:t>
      </w:r>
    </w:p>
    <w:p w:rsidR="00DF576A" w:rsidRDefault="00DF576A" w:rsidP="00DF576A">
      <w:r>
        <w:t>Мира пр-кт, 48а</w:t>
      </w:r>
    </w:p>
    <w:p w:rsidR="00DF576A" w:rsidRDefault="00DF576A" w:rsidP="00DF576A">
      <w:r>
        <w:t>Мира пр-кт, 50</w:t>
      </w:r>
    </w:p>
    <w:p w:rsidR="00DF576A" w:rsidRDefault="00DF576A" w:rsidP="00DF576A">
      <w:r>
        <w:t>Мира пр-кт, 50а</w:t>
      </w:r>
    </w:p>
    <w:p w:rsidR="00DF576A" w:rsidRDefault="00DF576A" w:rsidP="00DF576A">
      <w:r>
        <w:t>Мира пр-кт, 52</w:t>
      </w:r>
    </w:p>
    <w:p w:rsidR="00DF576A" w:rsidRDefault="00DF576A" w:rsidP="00DF576A">
      <w:r>
        <w:t>Мира пр-кт, 52</w:t>
      </w:r>
    </w:p>
    <w:p w:rsidR="00DF576A" w:rsidRDefault="00DF576A" w:rsidP="00DF576A">
      <w:r>
        <w:t>Мира пр-кт, 52 стр.4</w:t>
      </w:r>
    </w:p>
    <w:p w:rsidR="00DF576A" w:rsidRDefault="00DF576A" w:rsidP="00DF576A">
      <w:r>
        <w:t>Мира пр-кт, 52а</w:t>
      </w:r>
    </w:p>
    <w:p w:rsidR="00DF576A" w:rsidRDefault="00DF576A" w:rsidP="00DF576A">
      <w:r>
        <w:t>Мира пр-кт, 56</w:t>
      </w:r>
    </w:p>
    <w:p w:rsidR="00DF576A" w:rsidRDefault="00DF576A" w:rsidP="00DF576A">
      <w:r>
        <w:t>Мира пр-кт, 58</w:t>
      </w:r>
    </w:p>
    <w:p w:rsidR="00DF576A" w:rsidRDefault="00DF576A" w:rsidP="00DF576A">
      <w:r>
        <w:t>Мира пр-кт, 66</w:t>
      </w:r>
    </w:p>
    <w:p w:rsidR="00DF576A" w:rsidRDefault="00DF576A" w:rsidP="00DF576A">
      <w:r>
        <w:t>Мира пр-кт, 68</w:t>
      </w:r>
    </w:p>
    <w:p w:rsidR="00DF576A" w:rsidRDefault="00DF576A" w:rsidP="00DF576A">
      <w:r>
        <w:t>Мира пр-кт, 68</w:t>
      </w:r>
    </w:p>
    <w:p w:rsidR="00DF576A" w:rsidRDefault="00DF576A" w:rsidP="00DF576A">
      <w:r>
        <w:t>Мира пр-кт, 70/1</w:t>
      </w:r>
    </w:p>
    <w:p w:rsidR="00DF576A" w:rsidRDefault="00DF576A" w:rsidP="00DF576A">
      <w:r>
        <w:t>Мира пр-кт, 70а</w:t>
      </w:r>
    </w:p>
    <w:p w:rsidR="00DF576A" w:rsidRDefault="00DF576A" w:rsidP="00DF576A">
      <w:r>
        <w:t>Мира пр-кт, 70а</w:t>
      </w:r>
    </w:p>
    <w:p w:rsidR="00DF576A" w:rsidRDefault="00DF576A" w:rsidP="00DF576A">
      <w:r>
        <w:t>Мира пр-кт, 72</w:t>
      </w:r>
    </w:p>
    <w:p w:rsidR="00DF576A" w:rsidRDefault="00DF576A" w:rsidP="00DF576A">
      <w:r>
        <w:t>Мира пр-кт, 72</w:t>
      </w:r>
    </w:p>
    <w:p w:rsidR="00DF576A" w:rsidRDefault="00DF576A" w:rsidP="00DF576A">
      <w:r>
        <w:t>Мира пр-кт, 72</w:t>
      </w:r>
    </w:p>
    <w:p w:rsidR="00DF576A" w:rsidRDefault="00DF576A" w:rsidP="00DF576A">
      <w:r>
        <w:t>Мира пр-кт, 72</w:t>
      </w:r>
    </w:p>
    <w:p w:rsidR="00DF576A" w:rsidRDefault="00DF576A" w:rsidP="00DF576A">
      <w:r>
        <w:t>Мира пр-кт, 72/1</w:t>
      </w:r>
    </w:p>
    <w:p w:rsidR="00DF576A" w:rsidRDefault="00DF576A" w:rsidP="00DF576A">
      <w:r>
        <w:t>Мира пр-кт, 72/2</w:t>
      </w:r>
    </w:p>
    <w:p w:rsidR="00DF576A" w:rsidRDefault="00DF576A" w:rsidP="00DF576A">
      <w:r>
        <w:t>Мира пр-кт, 72а</w:t>
      </w:r>
    </w:p>
    <w:p w:rsidR="00DF576A" w:rsidRDefault="00DF576A" w:rsidP="00DF576A">
      <w:r>
        <w:t>Мира пр-кт, 74</w:t>
      </w:r>
    </w:p>
    <w:p w:rsidR="00DF576A" w:rsidRDefault="00DF576A" w:rsidP="00DF576A">
      <w:r>
        <w:t>Мира пр-кт, 74/2</w:t>
      </w:r>
    </w:p>
    <w:p w:rsidR="00DF576A" w:rsidRDefault="00DF576A" w:rsidP="00DF576A">
      <w:r>
        <w:t>Мира пр-кт, 74/3</w:t>
      </w:r>
    </w:p>
    <w:p w:rsidR="00DF576A" w:rsidRDefault="00DF576A" w:rsidP="00DF576A">
      <w:r>
        <w:t>Мира пр-кт, 74/4</w:t>
      </w:r>
    </w:p>
    <w:p w:rsidR="00DF576A" w:rsidRDefault="00DF576A" w:rsidP="00DF576A">
      <w:r>
        <w:t>Мира пр-кт, 76</w:t>
      </w:r>
    </w:p>
    <w:p w:rsidR="00DF576A" w:rsidRDefault="00DF576A" w:rsidP="00DF576A">
      <w:r>
        <w:t>Мира пр-кт, 78</w:t>
      </w:r>
    </w:p>
    <w:p w:rsidR="00DF576A" w:rsidRDefault="00DF576A" w:rsidP="00DF576A">
      <w:r>
        <w:t>Мира ул (село Дзержинское), 1</w:t>
      </w:r>
    </w:p>
    <w:p w:rsidR="00DF576A" w:rsidRDefault="00DF576A" w:rsidP="00DF576A">
      <w:r>
        <w:t>Мира ул (село Дзержинское), 1а</w:t>
      </w:r>
    </w:p>
    <w:p w:rsidR="00DF576A" w:rsidRDefault="00DF576A" w:rsidP="00DF576A">
      <w:r>
        <w:t>Мира ул (село Дзержинское), 1б</w:t>
      </w:r>
    </w:p>
    <w:p w:rsidR="00DF576A" w:rsidRDefault="00DF576A" w:rsidP="00DF576A">
      <w:r>
        <w:t>Мира ул (село Дзержинское), 2</w:t>
      </w:r>
    </w:p>
    <w:p w:rsidR="00DF576A" w:rsidRDefault="00DF576A" w:rsidP="00DF576A">
      <w:r>
        <w:t>Мира ул (село Дзержинское), 3</w:t>
      </w:r>
    </w:p>
    <w:p w:rsidR="00DF576A" w:rsidRDefault="00DF576A" w:rsidP="00DF576A">
      <w:r>
        <w:t>Мира ул (село Дзержинское), 4</w:t>
      </w:r>
    </w:p>
    <w:p w:rsidR="00DF576A" w:rsidRDefault="00DF576A" w:rsidP="00DF576A">
      <w:r>
        <w:t>Мира ул (село Дзержинское), 5</w:t>
      </w:r>
    </w:p>
    <w:p w:rsidR="00DF576A" w:rsidRDefault="00DF576A" w:rsidP="00DF576A">
      <w:r>
        <w:t>Мира ул (село Дзержинское), 6а</w:t>
      </w:r>
    </w:p>
    <w:p w:rsidR="00DF576A" w:rsidRDefault="00DF576A" w:rsidP="00DF576A">
      <w:r>
        <w:t>Мира ул (село Дзержинское), 7</w:t>
      </w:r>
    </w:p>
    <w:p w:rsidR="00DF576A" w:rsidRDefault="00DF576A" w:rsidP="00DF576A">
      <w:r>
        <w:t>Мира ул (село Дзержинское), 8а</w:t>
      </w:r>
    </w:p>
    <w:p w:rsidR="00DF576A" w:rsidRDefault="00DF576A" w:rsidP="00DF576A">
      <w:r>
        <w:t>Мира ул (село Дзержинское), 11</w:t>
      </w:r>
    </w:p>
    <w:p w:rsidR="00DF576A" w:rsidRDefault="00DF576A" w:rsidP="00DF576A">
      <w:r>
        <w:t>Мира ул (село Дзержинское), 12</w:t>
      </w:r>
    </w:p>
    <w:p w:rsidR="00DF576A" w:rsidRDefault="00DF576A" w:rsidP="00DF576A">
      <w:r>
        <w:t>Мира ул (село Дзержинское), 13</w:t>
      </w:r>
    </w:p>
    <w:p w:rsidR="00DF576A" w:rsidRDefault="00DF576A" w:rsidP="00DF576A">
      <w:r>
        <w:t>Мира ул (село Дзержинское), 13а</w:t>
      </w:r>
    </w:p>
    <w:p w:rsidR="00DF576A" w:rsidRDefault="00DF576A" w:rsidP="00DF576A">
      <w:r>
        <w:t>Мира ул (село Дзержинское), 14</w:t>
      </w:r>
    </w:p>
    <w:p w:rsidR="00DF576A" w:rsidRDefault="00DF576A" w:rsidP="00DF576A">
      <w:r>
        <w:t>Мира ул (село Дзержинское), 16</w:t>
      </w:r>
    </w:p>
    <w:p w:rsidR="00DF576A" w:rsidRDefault="00DF576A" w:rsidP="00DF576A">
      <w:r>
        <w:t>Мира ул (село Дзержинское), 17</w:t>
      </w:r>
    </w:p>
    <w:p w:rsidR="00DF576A" w:rsidRDefault="00DF576A" w:rsidP="00DF576A">
      <w:r>
        <w:t>Мира ул (село Дзержинское), 17</w:t>
      </w:r>
    </w:p>
    <w:p w:rsidR="00DF576A" w:rsidRDefault="00DF576A" w:rsidP="00DF576A">
      <w:r>
        <w:t>Мира ул (село Дзержинское), 17а</w:t>
      </w:r>
    </w:p>
    <w:p w:rsidR="00DF576A" w:rsidRDefault="00DF576A" w:rsidP="00DF576A">
      <w:r>
        <w:t>Мира ул (село Дзержинское), 18б</w:t>
      </w:r>
    </w:p>
    <w:p w:rsidR="00DF576A" w:rsidRDefault="00DF576A" w:rsidP="00DF576A">
      <w:r>
        <w:t>Мира ул (село Дзержинское), 19</w:t>
      </w:r>
    </w:p>
    <w:p w:rsidR="00DF576A" w:rsidRDefault="00DF576A" w:rsidP="00DF576A">
      <w:r>
        <w:t>Мира ул (село Дзержинское), 20</w:t>
      </w:r>
    </w:p>
    <w:p w:rsidR="00DF576A" w:rsidRDefault="00DF576A" w:rsidP="00DF576A">
      <w:r>
        <w:t>Мира ул (село Дзержинское), 21</w:t>
      </w:r>
    </w:p>
    <w:p w:rsidR="00DF576A" w:rsidRDefault="00DF576A" w:rsidP="00DF576A">
      <w:r>
        <w:t>Мира ул (село Дзержинское), 22</w:t>
      </w:r>
    </w:p>
    <w:p w:rsidR="00DF576A" w:rsidRDefault="00DF576A" w:rsidP="00DF576A">
      <w:r>
        <w:t>Мира ул (село Дзержинское), 23</w:t>
      </w:r>
    </w:p>
    <w:p w:rsidR="00DF576A" w:rsidRDefault="00DF576A" w:rsidP="00DF576A">
      <w:r>
        <w:t>Мира ул (село Дзержинское), 24</w:t>
      </w:r>
    </w:p>
    <w:p w:rsidR="00DF576A" w:rsidRDefault="00DF576A" w:rsidP="00DF576A">
      <w:r>
        <w:t>Мира ул (село Дзержинское), 24/1</w:t>
      </w:r>
    </w:p>
    <w:p w:rsidR="00DF576A" w:rsidRDefault="00DF576A" w:rsidP="00DF576A">
      <w:r>
        <w:t>Мира ул (село Дзержинское), 25</w:t>
      </w:r>
    </w:p>
    <w:p w:rsidR="00DF576A" w:rsidRDefault="00DF576A" w:rsidP="00DF576A">
      <w:r>
        <w:t>Мира ул (село Дзержинское), 26</w:t>
      </w:r>
    </w:p>
    <w:p w:rsidR="00DF576A" w:rsidRDefault="00DF576A" w:rsidP="00DF576A">
      <w:r>
        <w:t>Мира ул (село Дзержинское), 27</w:t>
      </w:r>
    </w:p>
    <w:p w:rsidR="00DF576A" w:rsidRDefault="00DF576A" w:rsidP="00DF576A">
      <w:r>
        <w:t>Мира ул (село Дзержинское), 28</w:t>
      </w:r>
    </w:p>
    <w:p w:rsidR="00DF576A" w:rsidRDefault="00DF576A" w:rsidP="00DF576A">
      <w:r>
        <w:t>Мира ул (село Дзержинское), 28</w:t>
      </w:r>
    </w:p>
    <w:p w:rsidR="00DF576A" w:rsidRDefault="00DF576A" w:rsidP="00DF576A">
      <w:r>
        <w:t>Мира ул (село Дзержинское), 29а</w:t>
      </w:r>
    </w:p>
    <w:p w:rsidR="00DF576A" w:rsidRDefault="00DF576A" w:rsidP="00DF576A">
      <w:r>
        <w:t>Мира ул (село Дзержинское), 33</w:t>
      </w:r>
    </w:p>
    <w:p w:rsidR="00DF576A" w:rsidRDefault="00DF576A" w:rsidP="00DF576A">
      <w:r>
        <w:t>Мира ул (село Дзержинское), 33</w:t>
      </w:r>
    </w:p>
    <w:p w:rsidR="00DF576A" w:rsidRDefault="00DF576A" w:rsidP="00DF576A">
      <w:r>
        <w:t>Мира ул (село Дзержинское), 33</w:t>
      </w:r>
    </w:p>
    <w:p w:rsidR="00DF576A" w:rsidRDefault="00DF576A" w:rsidP="00DF576A">
      <w:r>
        <w:t>Михаила Попова ул, 2</w:t>
      </w:r>
    </w:p>
    <w:p w:rsidR="00DF576A" w:rsidRDefault="00DF576A" w:rsidP="00DF576A">
      <w:r>
        <w:t>Михаила Попова ул, 3</w:t>
      </w:r>
    </w:p>
    <w:p w:rsidR="00DF576A" w:rsidRDefault="00DF576A" w:rsidP="00DF576A">
      <w:r>
        <w:t>Михаила Попова ул, 4</w:t>
      </w:r>
    </w:p>
    <w:p w:rsidR="00DF576A" w:rsidRDefault="00DF576A" w:rsidP="00DF576A">
      <w:r>
        <w:t>Михаила Попова ул, 5</w:t>
      </w:r>
    </w:p>
    <w:p w:rsidR="00DF576A" w:rsidRDefault="00DF576A" w:rsidP="00DF576A">
      <w:r>
        <w:t>Михаила Попова ул, 6</w:t>
      </w:r>
    </w:p>
    <w:p w:rsidR="00DF576A" w:rsidRDefault="00DF576A" w:rsidP="00DF576A">
      <w:r>
        <w:t>Михаила Попова ул, 7</w:t>
      </w:r>
    </w:p>
    <w:p w:rsidR="00DF576A" w:rsidRDefault="00DF576A" w:rsidP="00DF576A">
      <w:r>
        <w:t>Мичурина пер, 13</w:t>
      </w:r>
    </w:p>
    <w:p w:rsidR="00DF576A" w:rsidRDefault="00DF576A" w:rsidP="00DF576A">
      <w:r>
        <w:t>Мичурина пер, 15</w:t>
      </w:r>
    </w:p>
    <w:p w:rsidR="00DF576A" w:rsidRDefault="00DF576A" w:rsidP="00DF576A">
      <w:r>
        <w:t>Мичурина ул, 2</w:t>
      </w:r>
    </w:p>
    <w:p w:rsidR="00DF576A" w:rsidRDefault="00DF576A" w:rsidP="00DF576A">
      <w:r>
        <w:t>Мичурина ул, 4</w:t>
      </w:r>
    </w:p>
    <w:p w:rsidR="00DF576A" w:rsidRDefault="00DF576A" w:rsidP="00DF576A">
      <w:r>
        <w:t>Мичурина ул, 4</w:t>
      </w:r>
    </w:p>
    <w:p w:rsidR="00DF576A" w:rsidRDefault="00DF576A" w:rsidP="00DF576A">
      <w:r>
        <w:t>Мичурина ул, 5</w:t>
      </w:r>
    </w:p>
    <w:p w:rsidR="00DF576A" w:rsidRDefault="00DF576A" w:rsidP="00DF576A">
      <w:r>
        <w:t>Мичурина ул, 6</w:t>
      </w:r>
    </w:p>
    <w:p w:rsidR="00DF576A" w:rsidRDefault="00DF576A" w:rsidP="00DF576A">
      <w:r>
        <w:t>Мичурина ул, 6а</w:t>
      </w:r>
    </w:p>
    <w:p w:rsidR="00DF576A" w:rsidRDefault="00DF576A" w:rsidP="00DF576A">
      <w:r>
        <w:t>Мичурина ул, 7</w:t>
      </w:r>
    </w:p>
    <w:p w:rsidR="00DF576A" w:rsidRDefault="00DF576A" w:rsidP="00DF576A">
      <w:r>
        <w:t>Мичурина ул, 8</w:t>
      </w:r>
    </w:p>
    <w:p w:rsidR="00DF576A" w:rsidRDefault="00DF576A" w:rsidP="00DF576A">
      <w:r>
        <w:t>Мичурина ул, 8</w:t>
      </w:r>
    </w:p>
    <w:p w:rsidR="00DF576A" w:rsidRDefault="00DF576A" w:rsidP="00DF576A">
      <w:r>
        <w:t>Мичурина ул, 9</w:t>
      </w:r>
    </w:p>
    <w:p w:rsidR="00DF576A" w:rsidRDefault="00DF576A" w:rsidP="00DF576A">
      <w:r>
        <w:t>Мичурина ул, 11</w:t>
      </w:r>
    </w:p>
    <w:p w:rsidR="00DF576A" w:rsidRDefault="00DF576A" w:rsidP="00DF576A">
      <w:r>
        <w:t>Мичурина ул, 12</w:t>
      </w:r>
    </w:p>
    <w:p w:rsidR="00DF576A" w:rsidRDefault="00DF576A" w:rsidP="00DF576A">
      <w:r>
        <w:t>Мичурина ул, 12а</w:t>
      </w:r>
    </w:p>
    <w:p w:rsidR="00DF576A" w:rsidRDefault="00DF576A" w:rsidP="00DF576A">
      <w:r>
        <w:t>Мичурина ул, 14</w:t>
      </w:r>
    </w:p>
    <w:p w:rsidR="00DF576A" w:rsidRDefault="00DF576A" w:rsidP="00DF576A">
      <w:r>
        <w:t>Мичурина ул, 14/1</w:t>
      </w:r>
    </w:p>
    <w:p w:rsidR="00DF576A" w:rsidRDefault="00DF576A" w:rsidP="00DF576A">
      <w:r>
        <w:t>Мичурина ул, 14/2</w:t>
      </w:r>
    </w:p>
    <w:p w:rsidR="00DF576A" w:rsidRDefault="00DF576A" w:rsidP="00DF576A">
      <w:r>
        <w:t>Мичурина ул, 14а</w:t>
      </w:r>
    </w:p>
    <w:p w:rsidR="00DF576A" w:rsidRDefault="00DF576A" w:rsidP="00DF576A">
      <w:r>
        <w:t>Мичурина ул, 14б</w:t>
      </w:r>
    </w:p>
    <w:p w:rsidR="00DF576A" w:rsidRDefault="00DF576A" w:rsidP="00DF576A">
      <w:r>
        <w:t>Мичурина ул, 14в</w:t>
      </w:r>
    </w:p>
    <w:p w:rsidR="00DF576A" w:rsidRDefault="00DF576A" w:rsidP="00DF576A">
      <w:r>
        <w:t>Мичурина ул, 14г</w:t>
      </w:r>
    </w:p>
    <w:p w:rsidR="00DF576A" w:rsidRDefault="00DF576A" w:rsidP="00DF576A">
      <w:r>
        <w:t>Мичурина ул, 16</w:t>
      </w:r>
    </w:p>
    <w:p w:rsidR="00DF576A" w:rsidRDefault="00DF576A" w:rsidP="00DF576A">
      <w:r>
        <w:t>Мичурина ул, 16 стр.7</w:t>
      </w:r>
    </w:p>
    <w:p w:rsidR="00DF576A" w:rsidRDefault="00DF576A" w:rsidP="00DF576A">
      <w:r>
        <w:t>Мичурина ул, 16 стр.13</w:t>
      </w:r>
    </w:p>
    <w:p w:rsidR="00DF576A" w:rsidRDefault="00DF576A" w:rsidP="00DF576A">
      <w:r>
        <w:t>Мичурина ул, 16 стр.14</w:t>
      </w:r>
    </w:p>
    <w:p w:rsidR="00DF576A" w:rsidRDefault="00DF576A" w:rsidP="00DF576A">
      <w:r>
        <w:t>Мичурина ул, 18</w:t>
      </w:r>
    </w:p>
    <w:p w:rsidR="00DF576A" w:rsidRDefault="00DF576A" w:rsidP="00DF576A">
      <w:r>
        <w:t>Мичурина ул, 20</w:t>
      </w:r>
    </w:p>
    <w:p w:rsidR="00DF576A" w:rsidRDefault="00DF576A" w:rsidP="00DF576A">
      <w:r>
        <w:t>Мичурина ул, 20</w:t>
      </w:r>
    </w:p>
    <w:p w:rsidR="00DF576A" w:rsidRDefault="00DF576A" w:rsidP="00DF576A">
      <w:r>
        <w:t>Мичурина ул, 20</w:t>
      </w:r>
    </w:p>
    <w:p w:rsidR="00DF576A" w:rsidRDefault="00DF576A" w:rsidP="00DF576A">
      <w:r>
        <w:t>Мичурина ул, 20 стр.2</w:t>
      </w:r>
    </w:p>
    <w:p w:rsidR="00DF576A" w:rsidRDefault="00DF576A" w:rsidP="00DF576A">
      <w:r>
        <w:t>Мичурина ул, 20 стр.10</w:t>
      </w:r>
    </w:p>
    <w:p w:rsidR="00DF576A" w:rsidRDefault="00DF576A" w:rsidP="00DF576A">
      <w:r>
        <w:t>Мичурина ул, 20 стр.14</w:t>
      </w:r>
    </w:p>
    <w:p w:rsidR="00DF576A" w:rsidRDefault="00DF576A" w:rsidP="00DF576A">
      <w:r>
        <w:t>Мичурина ул, 20 стр.16</w:t>
      </w:r>
    </w:p>
    <w:p w:rsidR="00DF576A" w:rsidRDefault="00DF576A" w:rsidP="00DF576A">
      <w:r>
        <w:t>Мичурина ул, 24</w:t>
      </w:r>
    </w:p>
    <w:p w:rsidR="00DF576A" w:rsidRDefault="00DF576A" w:rsidP="00DF576A">
      <w:r>
        <w:t>Мичурина ул, 37</w:t>
      </w:r>
    </w:p>
    <w:p w:rsidR="00DF576A" w:rsidRDefault="00DF576A" w:rsidP="00DF576A">
      <w:r>
        <w:t>Мичурина ул, 39</w:t>
      </w:r>
    </w:p>
    <w:p w:rsidR="00DF576A" w:rsidRDefault="00DF576A" w:rsidP="00DF576A">
      <w:r>
        <w:t>Мичурина ул, 41</w:t>
      </w:r>
    </w:p>
    <w:p w:rsidR="00DF576A" w:rsidRDefault="00DF576A" w:rsidP="00DF576A">
      <w:r>
        <w:t>Мичурина ул, 43</w:t>
      </w:r>
    </w:p>
    <w:p w:rsidR="00DF576A" w:rsidRDefault="00DF576A" w:rsidP="00DF576A">
      <w:r>
        <w:t>Мичурина ул, 43/1</w:t>
      </w:r>
    </w:p>
    <w:p w:rsidR="00DF576A" w:rsidRDefault="00DF576A" w:rsidP="00DF576A">
      <w:r>
        <w:t>Мичурина ул, 43б</w:t>
      </w:r>
    </w:p>
    <w:p w:rsidR="00DF576A" w:rsidRDefault="00DF576A" w:rsidP="00DF576A">
      <w:r>
        <w:t>Мичурина ул, 45</w:t>
      </w:r>
    </w:p>
    <w:p w:rsidR="00DF576A" w:rsidRDefault="00DF576A" w:rsidP="00DF576A">
      <w:r>
        <w:t>Мичурина ул, 45 стр.2</w:t>
      </w:r>
    </w:p>
    <w:p w:rsidR="00DF576A" w:rsidRDefault="00DF576A" w:rsidP="00DF576A">
      <w:r>
        <w:t>Мичурина ул, 45/1 стр.1</w:t>
      </w:r>
    </w:p>
    <w:p w:rsidR="00DF576A" w:rsidRDefault="00DF576A" w:rsidP="00DF576A">
      <w:r>
        <w:t>Мичурина ул, 47</w:t>
      </w:r>
    </w:p>
    <w:p w:rsidR="00DF576A" w:rsidRDefault="00DF576A" w:rsidP="00DF576A">
      <w:r>
        <w:t>Мичурина ул, 47</w:t>
      </w:r>
    </w:p>
    <w:p w:rsidR="00DF576A" w:rsidRDefault="00DF576A" w:rsidP="00DF576A">
      <w:r>
        <w:t>Мичурина ул, 47</w:t>
      </w:r>
    </w:p>
    <w:p w:rsidR="00DF576A" w:rsidRDefault="00DF576A" w:rsidP="00DF576A">
      <w:r>
        <w:t>Мичурина ул, 47</w:t>
      </w:r>
    </w:p>
    <w:p w:rsidR="00DF576A" w:rsidRDefault="00DF576A" w:rsidP="00DF576A">
      <w:r>
        <w:t>Мичурина ул, 47</w:t>
      </w:r>
    </w:p>
    <w:p w:rsidR="00DF576A" w:rsidRDefault="00DF576A" w:rsidP="00DF576A">
      <w:r>
        <w:t>Мичурина ул, 47 стр.1</w:t>
      </w:r>
    </w:p>
    <w:p w:rsidR="00DF576A" w:rsidRDefault="00DF576A" w:rsidP="00DF576A">
      <w:r>
        <w:t>Мичурина ул, 47 стр.1</w:t>
      </w:r>
    </w:p>
    <w:p w:rsidR="00DF576A" w:rsidRDefault="00DF576A" w:rsidP="00DF576A">
      <w:r>
        <w:t>Мичурина ул, 47 стр.13</w:t>
      </w:r>
    </w:p>
    <w:p w:rsidR="00DF576A" w:rsidRDefault="00DF576A" w:rsidP="00DF576A">
      <w:r>
        <w:t>Мичурина ул, 47 стр.13</w:t>
      </w:r>
    </w:p>
    <w:p w:rsidR="00DF576A" w:rsidRDefault="00DF576A" w:rsidP="00DF576A">
      <w:r>
        <w:t>Мичурина ул, 47 стр.14</w:t>
      </w:r>
    </w:p>
    <w:p w:rsidR="00DF576A" w:rsidRDefault="00DF576A" w:rsidP="00DF576A">
      <w:r>
        <w:t>Мичурина ул, 47/2</w:t>
      </w:r>
    </w:p>
    <w:p w:rsidR="00DF576A" w:rsidRDefault="00DF576A" w:rsidP="00DF576A">
      <w:r>
        <w:t>Мичурина ул, 47/4</w:t>
      </w:r>
    </w:p>
    <w:p w:rsidR="00DF576A" w:rsidRDefault="00DF576A" w:rsidP="00DF576A">
      <w:r>
        <w:t>Мичурина ул, 47/8</w:t>
      </w:r>
    </w:p>
    <w:p w:rsidR="00DF576A" w:rsidRDefault="00DF576A" w:rsidP="00DF576A">
      <w:r>
        <w:t>Мичурина ул, 47а</w:t>
      </w:r>
    </w:p>
    <w:p w:rsidR="00DF576A" w:rsidRDefault="00DF576A" w:rsidP="00DF576A">
      <w:r>
        <w:t>Мичурина ул, 47з</w:t>
      </w:r>
    </w:p>
    <w:p w:rsidR="00DF576A" w:rsidRDefault="00DF576A" w:rsidP="00DF576A">
      <w:r>
        <w:t>Мичурина ул, 47к</w:t>
      </w:r>
    </w:p>
    <w:p w:rsidR="00DF576A" w:rsidRDefault="00DF576A" w:rsidP="00DF576A">
      <w:r>
        <w:t>Мичурина ул, 49</w:t>
      </w:r>
    </w:p>
    <w:p w:rsidR="00DF576A" w:rsidRDefault="00DF576A" w:rsidP="00DF576A">
      <w:r>
        <w:t>Мичурина ул, 51</w:t>
      </w:r>
    </w:p>
    <w:p w:rsidR="00DF576A" w:rsidRDefault="00DF576A" w:rsidP="00DF576A">
      <w:r>
        <w:t>Мичурина ул, 51/2</w:t>
      </w:r>
    </w:p>
    <w:p w:rsidR="00DF576A" w:rsidRDefault="00DF576A" w:rsidP="00DF576A">
      <w:r>
        <w:t>Мичурина ул, 51/3</w:t>
      </w:r>
    </w:p>
    <w:p w:rsidR="00DF576A" w:rsidRDefault="00DF576A" w:rsidP="00DF576A">
      <w:r>
        <w:t>Мичурина ул, 51/5</w:t>
      </w:r>
    </w:p>
    <w:p w:rsidR="00DF576A" w:rsidRDefault="00DF576A" w:rsidP="00DF576A">
      <w:r>
        <w:t>Мичурина ул, 53</w:t>
      </w:r>
    </w:p>
    <w:p w:rsidR="00DF576A" w:rsidRDefault="00DF576A" w:rsidP="00DF576A">
      <w:r>
        <w:t>Мичурина ул, 53/2</w:t>
      </w:r>
    </w:p>
    <w:p w:rsidR="00DF576A" w:rsidRDefault="00DF576A" w:rsidP="00DF576A">
      <w:r>
        <w:t>Мичурина ул, 53/3</w:t>
      </w:r>
    </w:p>
    <w:p w:rsidR="00DF576A" w:rsidRDefault="00DF576A" w:rsidP="00DF576A">
      <w:r>
        <w:t>Мичурина ул, 55</w:t>
      </w:r>
    </w:p>
    <w:p w:rsidR="00DF576A" w:rsidRDefault="00DF576A" w:rsidP="00DF576A">
      <w:r>
        <w:t>Мичурина ул, 55/1</w:t>
      </w:r>
    </w:p>
    <w:p w:rsidR="00DF576A" w:rsidRDefault="00DF576A" w:rsidP="00DF576A">
      <w:r>
        <w:t>Мичурина ул, 55/2</w:t>
      </w:r>
    </w:p>
    <w:p w:rsidR="00DF576A" w:rsidRDefault="00DF576A" w:rsidP="00DF576A">
      <w:r>
        <w:t>Мичурина ул, 59</w:t>
      </w:r>
    </w:p>
    <w:p w:rsidR="00DF576A" w:rsidRDefault="00DF576A" w:rsidP="00DF576A">
      <w:r>
        <w:t>Мичурина ул, 59а</w:t>
      </w:r>
    </w:p>
    <w:p w:rsidR="00DF576A" w:rsidRDefault="00DF576A" w:rsidP="00DF576A">
      <w:r>
        <w:t>Мичурина ул, 61</w:t>
      </w:r>
    </w:p>
    <w:p w:rsidR="00DF576A" w:rsidRDefault="00DF576A" w:rsidP="00DF576A">
      <w:r>
        <w:t>Мичурина ул, 61а</w:t>
      </w:r>
    </w:p>
    <w:p w:rsidR="00DF576A" w:rsidRDefault="00DF576A" w:rsidP="00DF576A">
      <w:r>
        <w:t>Мичурина ул, 61б</w:t>
      </w:r>
    </w:p>
    <w:p w:rsidR="00DF576A" w:rsidRDefault="00DF576A" w:rsidP="00DF576A">
      <w:r>
        <w:t>Мичурина ул, 61в</w:t>
      </w:r>
    </w:p>
    <w:p w:rsidR="00DF576A" w:rsidRDefault="00DF576A" w:rsidP="00DF576A">
      <w:r>
        <w:t>Мичурина ул, 63</w:t>
      </w:r>
    </w:p>
    <w:p w:rsidR="00DF576A" w:rsidRDefault="00DF576A" w:rsidP="00DF576A">
      <w:r>
        <w:t>Мичурина ул, 65</w:t>
      </w:r>
    </w:p>
    <w:p w:rsidR="00DF576A" w:rsidRDefault="00DF576A" w:rsidP="00DF576A">
      <w:r>
        <w:t>Мичурина ул, 67</w:t>
      </w:r>
    </w:p>
    <w:p w:rsidR="00DF576A" w:rsidRDefault="00DF576A" w:rsidP="00DF576A">
      <w:r>
        <w:t>Мичурина ул, 69</w:t>
      </w:r>
    </w:p>
    <w:p w:rsidR="00DF576A" w:rsidRDefault="00DF576A" w:rsidP="00DF576A">
      <w:r>
        <w:t>Мичурина ул, 71</w:t>
      </w:r>
    </w:p>
    <w:p w:rsidR="00DF576A" w:rsidRDefault="00DF576A" w:rsidP="00DF576A">
      <w:r>
        <w:t>Мичурина ул, 73</w:t>
      </w:r>
    </w:p>
    <w:p w:rsidR="00DF576A" w:rsidRDefault="00DF576A" w:rsidP="00DF576A">
      <w:r>
        <w:t>Мичурина ул, 75</w:t>
      </w:r>
    </w:p>
    <w:p w:rsidR="00DF576A" w:rsidRDefault="00DF576A" w:rsidP="00DF576A">
      <w:r>
        <w:t>Мичурина ул, 77</w:t>
      </w:r>
    </w:p>
    <w:p w:rsidR="00DF576A" w:rsidRDefault="00DF576A" w:rsidP="00DF576A">
      <w:r>
        <w:t>Мичурина ул, 79</w:t>
      </w:r>
    </w:p>
    <w:p w:rsidR="00DF576A" w:rsidRDefault="00DF576A" w:rsidP="00DF576A">
      <w:r>
        <w:t>Мичурина ул, 81</w:t>
      </w:r>
    </w:p>
    <w:p w:rsidR="00DF576A" w:rsidRDefault="00DF576A" w:rsidP="00DF576A">
      <w:r>
        <w:t>Мичурина ул, 81а</w:t>
      </w:r>
    </w:p>
    <w:p w:rsidR="00DF576A" w:rsidRDefault="00DF576A" w:rsidP="00DF576A">
      <w:r>
        <w:t>Мичурина ул, 83</w:t>
      </w:r>
    </w:p>
    <w:p w:rsidR="00DF576A" w:rsidRDefault="00DF576A" w:rsidP="00DF576A">
      <w:r>
        <w:t>Мичурина ул, 83а</w:t>
      </w:r>
    </w:p>
    <w:p w:rsidR="00DF576A" w:rsidRDefault="00DF576A" w:rsidP="00DF576A">
      <w:r>
        <w:t>Мичурина ул, 85</w:t>
      </w:r>
    </w:p>
    <w:p w:rsidR="00DF576A" w:rsidRDefault="00DF576A" w:rsidP="00DF576A">
      <w:r>
        <w:t>Мичурина ул, 88</w:t>
      </w:r>
    </w:p>
    <w:p w:rsidR="00DF576A" w:rsidRDefault="00DF576A" w:rsidP="00DF576A">
      <w:r>
        <w:t>Мичурина ул, 88/1</w:t>
      </w:r>
    </w:p>
    <w:p w:rsidR="00DF576A" w:rsidRDefault="00DF576A" w:rsidP="00DF576A">
      <w:r>
        <w:t>Мичурина ул, 88/2</w:t>
      </w:r>
    </w:p>
    <w:p w:rsidR="00DF576A" w:rsidRDefault="00DF576A" w:rsidP="00DF576A">
      <w:r>
        <w:t>Мичурина ул, 89</w:t>
      </w:r>
    </w:p>
    <w:p w:rsidR="00DF576A" w:rsidRDefault="00DF576A" w:rsidP="00DF576A">
      <w:r>
        <w:t>Мичурина ул, 91</w:t>
      </w:r>
    </w:p>
    <w:p w:rsidR="00DF576A" w:rsidRDefault="00DF576A" w:rsidP="00DF576A">
      <w:r>
        <w:t>Мичурина ул, 93</w:t>
      </w:r>
    </w:p>
    <w:p w:rsidR="00DF576A" w:rsidRDefault="00DF576A" w:rsidP="00DF576A">
      <w:r>
        <w:t>Мичурина ул, 93/1</w:t>
      </w:r>
    </w:p>
    <w:p w:rsidR="00DF576A" w:rsidRDefault="00DF576A" w:rsidP="00DF576A">
      <w:r>
        <w:t>Мичурина ул, 95</w:t>
      </w:r>
    </w:p>
    <w:p w:rsidR="00DF576A" w:rsidRDefault="00DF576A" w:rsidP="00DF576A">
      <w:r>
        <w:t>Мичурина ул, 97</w:t>
      </w:r>
    </w:p>
    <w:p w:rsidR="00DF576A" w:rsidRDefault="00DF576A" w:rsidP="00DF576A">
      <w:r>
        <w:t>Мичурина ул, 97а</w:t>
      </w:r>
    </w:p>
    <w:p w:rsidR="00DF576A" w:rsidRDefault="00DF576A" w:rsidP="00DF576A">
      <w:r>
        <w:t>Мичурина ул, 98</w:t>
      </w:r>
    </w:p>
    <w:p w:rsidR="00DF576A" w:rsidRDefault="00DF576A" w:rsidP="00DF576A">
      <w:r>
        <w:t>Мичурина ул, 98 стр.1</w:t>
      </w:r>
    </w:p>
    <w:p w:rsidR="00DF576A" w:rsidRDefault="00DF576A" w:rsidP="00DF576A">
      <w:r>
        <w:t>Мичурина ул, 98 стр.8</w:t>
      </w:r>
    </w:p>
    <w:p w:rsidR="00DF576A" w:rsidRDefault="00DF576A" w:rsidP="00DF576A">
      <w:r>
        <w:t>Мичурина ул, 99а</w:t>
      </w:r>
    </w:p>
    <w:p w:rsidR="00DF576A" w:rsidRDefault="00DF576A" w:rsidP="00DF576A">
      <w:r>
        <w:t>Мичурина ул, 99а</w:t>
      </w:r>
    </w:p>
    <w:p w:rsidR="00DF576A" w:rsidRDefault="00DF576A" w:rsidP="00DF576A">
      <w:r>
        <w:t>Мичурина ул, 99а стр. 1</w:t>
      </w:r>
    </w:p>
    <w:p w:rsidR="00DF576A" w:rsidRDefault="00DF576A" w:rsidP="00DF576A">
      <w:r>
        <w:t>Мичурина ул, 99а стр. 2</w:t>
      </w:r>
    </w:p>
    <w:p w:rsidR="00DF576A" w:rsidRDefault="00DF576A" w:rsidP="00DF576A">
      <w:r>
        <w:t>Мичурина ул, 99а стр. 3</w:t>
      </w:r>
    </w:p>
    <w:p w:rsidR="00DF576A" w:rsidRDefault="00DF576A" w:rsidP="00DF576A">
      <w:r>
        <w:t>Мичурина ул, 99а стр. 4</w:t>
      </w:r>
    </w:p>
    <w:p w:rsidR="00DF576A" w:rsidRDefault="00DF576A" w:rsidP="00DF576A">
      <w:r>
        <w:t>Мичурина ул, 102</w:t>
      </w:r>
    </w:p>
    <w:p w:rsidR="00DF576A" w:rsidRDefault="00DF576A" w:rsidP="00DF576A">
      <w:r>
        <w:t>Мичурина ул, 105</w:t>
      </w:r>
    </w:p>
    <w:p w:rsidR="00DF576A" w:rsidRDefault="00DF576A" w:rsidP="00DF576A">
      <w:r>
        <w:t>Мичурина ул, 105</w:t>
      </w:r>
    </w:p>
    <w:p w:rsidR="00DF576A" w:rsidRDefault="00DF576A" w:rsidP="00DF576A">
      <w:r>
        <w:t>Мичурина ул, 106</w:t>
      </w:r>
    </w:p>
    <w:p w:rsidR="00DF576A" w:rsidRDefault="00DF576A" w:rsidP="00DF576A">
      <w:r>
        <w:t>Мичурина ул, 106/1</w:t>
      </w:r>
    </w:p>
    <w:p w:rsidR="00DF576A" w:rsidRDefault="00DF576A" w:rsidP="00DF576A">
      <w:r>
        <w:t>Мичурина ул, 107</w:t>
      </w:r>
    </w:p>
    <w:p w:rsidR="00DF576A" w:rsidRDefault="00DF576A" w:rsidP="00DF576A">
      <w:r>
        <w:t>Мичурина ул, 107</w:t>
      </w:r>
    </w:p>
    <w:p w:rsidR="00DF576A" w:rsidRDefault="00DF576A" w:rsidP="00DF576A">
      <w:r>
        <w:t>Мичурина ул, 107</w:t>
      </w:r>
    </w:p>
    <w:p w:rsidR="00DF576A" w:rsidRDefault="00DF576A" w:rsidP="00DF576A">
      <w:r>
        <w:t>Мичурина ул, 107</w:t>
      </w:r>
    </w:p>
    <w:p w:rsidR="00DF576A" w:rsidRDefault="00DF576A" w:rsidP="00DF576A">
      <w:r>
        <w:t>Мичурина ул, 107</w:t>
      </w:r>
    </w:p>
    <w:p w:rsidR="00DF576A" w:rsidRDefault="00DF576A" w:rsidP="00DF576A">
      <w:r>
        <w:t>Мичурина ул, 108</w:t>
      </w:r>
    </w:p>
    <w:p w:rsidR="00DF576A" w:rsidRDefault="00DF576A" w:rsidP="00DF576A">
      <w:r>
        <w:t>Мичурина ул, 108 стр.5</w:t>
      </w:r>
    </w:p>
    <w:p w:rsidR="00DF576A" w:rsidRDefault="00DF576A" w:rsidP="00DF576A">
      <w:r>
        <w:t>Мичурина ул, 110</w:t>
      </w:r>
    </w:p>
    <w:p w:rsidR="00DF576A" w:rsidRDefault="00DF576A" w:rsidP="00DF576A">
      <w:r>
        <w:t>Мичурина ул, 110</w:t>
      </w:r>
    </w:p>
    <w:p w:rsidR="00DF576A" w:rsidRDefault="00DF576A" w:rsidP="00DF576A">
      <w:r>
        <w:t>Мичурина ул, 110</w:t>
      </w:r>
    </w:p>
    <w:p w:rsidR="00DF576A" w:rsidRDefault="00DF576A" w:rsidP="00DF576A">
      <w:r>
        <w:t>Мичурина ул, 110</w:t>
      </w:r>
    </w:p>
    <w:p w:rsidR="00DF576A" w:rsidRDefault="00DF576A" w:rsidP="00DF576A">
      <w:r>
        <w:t>Мичурина ул, 110</w:t>
      </w:r>
    </w:p>
    <w:p w:rsidR="00DF576A" w:rsidRDefault="00DF576A" w:rsidP="00DF576A">
      <w:r>
        <w:t>Мичурина ул, 110</w:t>
      </w:r>
    </w:p>
    <w:p w:rsidR="00DF576A" w:rsidRDefault="00DF576A" w:rsidP="00DF576A">
      <w:r>
        <w:t>Мичурина ул, 110</w:t>
      </w:r>
    </w:p>
    <w:p w:rsidR="00DF576A" w:rsidRDefault="00DF576A" w:rsidP="00DF576A">
      <w:r>
        <w:t>Мичурина ул, 110</w:t>
      </w:r>
    </w:p>
    <w:p w:rsidR="00DF576A" w:rsidRDefault="00DF576A" w:rsidP="00DF576A">
      <w:r>
        <w:t>Мичурина ул, 110</w:t>
      </w:r>
    </w:p>
    <w:p w:rsidR="00DF576A" w:rsidRDefault="00DF576A" w:rsidP="00DF576A">
      <w:r>
        <w:t>Мичурина ул, 110</w:t>
      </w:r>
    </w:p>
    <w:p w:rsidR="00DF576A" w:rsidRDefault="00DF576A" w:rsidP="00DF576A">
      <w:r>
        <w:t>Мичурина ул, 110</w:t>
      </w:r>
    </w:p>
    <w:p w:rsidR="00DF576A" w:rsidRDefault="00DF576A" w:rsidP="00DF576A">
      <w:r>
        <w:t>Мичурина ул, 112/1</w:t>
      </w:r>
    </w:p>
    <w:p w:rsidR="00DF576A" w:rsidRDefault="00DF576A" w:rsidP="00DF576A">
      <w:r>
        <w:t>Мичурина ул, 112/1 стр.1</w:t>
      </w:r>
    </w:p>
    <w:p w:rsidR="00DF576A" w:rsidRDefault="00DF576A" w:rsidP="00DF576A">
      <w:r>
        <w:t>Мичурина ул, 114</w:t>
      </w:r>
    </w:p>
    <w:p w:rsidR="00DF576A" w:rsidRDefault="00DF576A" w:rsidP="00DF576A">
      <w:r>
        <w:t>Молдавская ул, 32</w:t>
      </w:r>
    </w:p>
    <w:p w:rsidR="00DF576A" w:rsidRDefault="00DF576A" w:rsidP="00DF576A">
      <w:r>
        <w:t>Молдавская ул, 34</w:t>
      </w:r>
    </w:p>
    <w:p w:rsidR="00DF576A" w:rsidRDefault="00DF576A" w:rsidP="00DF576A">
      <w:r>
        <w:t>Молдавская ул, 36</w:t>
      </w:r>
    </w:p>
    <w:p w:rsidR="00DF576A" w:rsidRDefault="00DF576A" w:rsidP="00DF576A">
      <w:r>
        <w:t>Молдавская ул, 41</w:t>
      </w:r>
    </w:p>
    <w:p w:rsidR="00DF576A" w:rsidRDefault="00DF576A" w:rsidP="00DF576A">
      <w:r>
        <w:t>Молдавская ул, 43</w:t>
      </w:r>
    </w:p>
    <w:p w:rsidR="00DF576A" w:rsidRDefault="00DF576A" w:rsidP="00DF576A">
      <w:r>
        <w:t>Молдавская ул, 45</w:t>
      </w:r>
    </w:p>
    <w:p w:rsidR="00DF576A" w:rsidRDefault="00DF576A" w:rsidP="00DF576A">
      <w:r>
        <w:t>Молдавская ул, 46</w:t>
      </w:r>
    </w:p>
    <w:p w:rsidR="00DF576A" w:rsidRDefault="00DF576A" w:rsidP="00DF576A">
      <w:r>
        <w:t>Молдавская ул, 47</w:t>
      </w:r>
    </w:p>
    <w:p w:rsidR="00DF576A" w:rsidRDefault="00DF576A" w:rsidP="00DF576A">
      <w:r>
        <w:t>Молдавская ул, 48</w:t>
      </w:r>
    </w:p>
    <w:p w:rsidR="00DF576A" w:rsidRDefault="00DF576A" w:rsidP="00DF576A">
      <w:r>
        <w:t>Молдавская ул, 49</w:t>
      </w:r>
    </w:p>
    <w:p w:rsidR="00DF576A" w:rsidRDefault="00DF576A" w:rsidP="00DF576A">
      <w:r>
        <w:t>Молдавская ул, 50</w:t>
      </w:r>
    </w:p>
    <w:p w:rsidR="00DF576A" w:rsidRDefault="00DF576A" w:rsidP="00DF576A">
      <w:r>
        <w:t>Молдавская ул, 51</w:t>
      </w:r>
    </w:p>
    <w:p w:rsidR="00DF576A" w:rsidRDefault="00DF576A" w:rsidP="00DF576A">
      <w:r>
        <w:t>Молдавская ул, 52</w:t>
      </w:r>
    </w:p>
    <w:p w:rsidR="00DF576A" w:rsidRDefault="00DF576A" w:rsidP="00DF576A">
      <w:r>
        <w:t>Молдавская ул, 53</w:t>
      </w:r>
    </w:p>
    <w:p w:rsidR="00DF576A" w:rsidRDefault="00DF576A" w:rsidP="00DF576A">
      <w:r>
        <w:t>Молдавская ул, 55</w:t>
      </w:r>
    </w:p>
    <w:p w:rsidR="00DF576A" w:rsidRDefault="00DF576A" w:rsidP="00DF576A">
      <w:r>
        <w:t>Молодёжная улица (пос. Кузовлево), 1</w:t>
      </w:r>
    </w:p>
    <w:p w:rsidR="00DF576A" w:rsidRDefault="00DF576A" w:rsidP="00DF576A">
      <w:r>
        <w:t>Молодёжная улица (пос. Кузовлево), 1/1</w:t>
      </w:r>
    </w:p>
    <w:p w:rsidR="00DF576A" w:rsidRDefault="00DF576A" w:rsidP="00DF576A">
      <w:r>
        <w:t>Молодёжная улица (пос. Кузовлево), 3</w:t>
      </w:r>
    </w:p>
    <w:p w:rsidR="00DF576A" w:rsidRDefault="00DF576A" w:rsidP="00DF576A">
      <w:r>
        <w:t>Молодёжная улица (пос. Кузовлево), 4</w:t>
      </w:r>
    </w:p>
    <w:p w:rsidR="00DF576A" w:rsidRDefault="00DF576A" w:rsidP="00DF576A">
      <w:r>
        <w:t>Молодёжная улица (пос. Кузовлево), 6</w:t>
      </w:r>
    </w:p>
    <w:p w:rsidR="00DF576A" w:rsidRDefault="00DF576A" w:rsidP="00DF576A">
      <w:r>
        <w:t>Молодёжная улица (пос. Кузовлево), 7</w:t>
      </w:r>
    </w:p>
    <w:p w:rsidR="00DF576A" w:rsidRDefault="00DF576A" w:rsidP="00DF576A">
      <w:r>
        <w:t>Молодёжная улица (пос. Кузовлево), 8</w:t>
      </w:r>
    </w:p>
    <w:p w:rsidR="00DF576A" w:rsidRDefault="00DF576A" w:rsidP="00DF576A">
      <w:r>
        <w:t>Молодёжная улица (пос. Кузовлево), 8</w:t>
      </w:r>
    </w:p>
    <w:p w:rsidR="00DF576A" w:rsidRDefault="00DF576A" w:rsidP="00DF576A">
      <w:r>
        <w:t>Молодёжная улица (пос. Кузовлево), 9</w:t>
      </w:r>
    </w:p>
    <w:p w:rsidR="00DF576A" w:rsidRDefault="00DF576A" w:rsidP="00DF576A">
      <w:r>
        <w:t>Молодёжная улица (пос. Кузовлево), 10</w:t>
      </w:r>
    </w:p>
    <w:p w:rsidR="00DF576A" w:rsidRDefault="00DF576A" w:rsidP="00DF576A">
      <w:r>
        <w:t>Молодёжная улица (пос. Кузовлево), 11</w:t>
      </w:r>
    </w:p>
    <w:p w:rsidR="00DF576A" w:rsidRDefault="00DF576A" w:rsidP="00DF576A">
      <w:r>
        <w:t>Молодёжная улица (пос. Кузовлево), 12</w:t>
      </w:r>
    </w:p>
    <w:p w:rsidR="00DF576A" w:rsidRDefault="00DF576A" w:rsidP="00DF576A">
      <w:r>
        <w:t>Молодёжная улица (пос. Кузовлево), 13</w:t>
      </w:r>
    </w:p>
    <w:p w:rsidR="00DF576A" w:rsidRDefault="00DF576A" w:rsidP="00DF576A">
      <w:r>
        <w:t>Молодёжная улица (пос. Кузовлево), 14</w:t>
      </w:r>
    </w:p>
    <w:p w:rsidR="00DF576A" w:rsidRDefault="00DF576A" w:rsidP="00DF576A">
      <w:r>
        <w:t>Морской пер, 6</w:t>
      </w:r>
    </w:p>
    <w:p w:rsidR="00DF576A" w:rsidRDefault="00DF576A" w:rsidP="00DF576A">
      <w:r>
        <w:t>Морской пер, 11</w:t>
      </w:r>
    </w:p>
    <w:p w:rsidR="00DF576A" w:rsidRDefault="00DF576A" w:rsidP="00DF576A">
      <w:r>
        <w:t>Морской пер, 13</w:t>
      </w:r>
    </w:p>
    <w:p w:rsidR="00DF576A" w:rsidRDefault="00DF576A" w:rsidP="00DF576A">
      <w:r>
        <w:t>Морской пер, 14</w:t>
      </w:r>
    </w:p>
    <w:p w:rsidR="00DF576A" w:rsidRDefault="00DF576A" w:rsidP="00DF576A">
      <w:r>
        <w:t>Морской пер, 15</w:t>
      </w:r>
    </w:p>
    <w:p w:rsidR="00DF576A" w:rsidRDefault="00DF576A" w:rsidP="00DF576A">
      <w:r>
        <w:t>Морской пер, 16</w:t>
      </w:r>
    </w:p>
    <w:p w:rsidR="00DF576A" w:rsidRDefault="00DF576A" w:rsidP="00DF576A">
      <w:r>
        <w:t>Морской пер, 17</w:t>
      </w:r>
    </w:p>
    <w:p w:rsidR="00DF576A" w:rsidRDefault="00DF576A" w:rsidP="00DF576A">
      <w:r>
        <w:t>Морской пер, 18</w:t>
      </w:r>
    </w:p>
    <w:p w:rsidR="00DF576A" w:rsidRDefault="00DF576A" w:rsidP="00DF576A">
      <w:r>
        <w:t>Морской пер, 20</w:t>
      </w:r>
    </w:p>
    <w:p w:rsidR="00DF576A" w:rsidRDefault="00DF576A" w:rsidP="00DF576A">
      <w:r>
        <w:t>Мостовая 1-я ул, 2</w:t>
      </w:r>
    </w:p>
    <w:p w:rsidR="00DF576A" w:rsidRDefault="00DF576A" w:rsidP="00DF576A">
      <w:r>
        <w:t>Мостовая 1-я ул, 3</w:t>
      </w:r>
    </w:p>
    <w:p w:rsidR="00DF576A" w:rsidRDefault="00DF576A" w:rsidP="00DF576A">
      <w:r>
        <w:t>Мостовая 1-я ул, 4</w:t>
      </w:r>
    </w:p>
    <w:p w:rsidR="00DF576A" w:rsidRDefault="00DF576A" w:rsidP="00DF576A">
      <w:r>
        <w:t>Мостовая 1-я ул, 6</w:t>
      </w:r>
    </w:p>
    <w:p w:rsidR="00DF576A" w:rsidRDefault="00DF576A" w:rsidP="00DF576A">
      <w:r>
        <w:t>Мостовая 1-я ул, 7</w:t>
      </w:r>
    </w:p>
    <w:p w:rsidR="00DF576A" w:rsidRDefault="00DF576A" w:rsidP="00DF576A">
      <w:r>
        <w:t>Мостовая 1-я ул, 8</w:t>
      </w:r>
    </w:p>
    <w:p w:rsidR="00DF576A" w:rsidRDefault="00DF576A" w:rsidP="00DF576A">
      <w:r>
        <w:t>Мостовая 1-я ул, 9</w:t>
      </w:r>
    </w:p>
    <w:p w:rsidR="00DF576A" w:rsidRDefault="00DF576A" w:rsidP="00DF576A">
      <w:r>
        <w:t>Мостовая 1-я ул, 10</w:t>
      </w:r>
    </w:p>
    <w:p w:rsidR="00DF576A" w:rsidRDefault="00DF576A" w:rsidP="00DF576A">
      <w:r>
        <w:t>Мостовая 1-я ул, 11</w:t>
      </w:r>
    </w:p>
    <w:p w:rsidR="00DF576A" w:rsidRDefault="00DF576A" w:rsidP="00DF576A">
      <w:r>
        <w:t>Мостовая 1-я ул, 12</w:t>
      </w:r>
    </w:p>
    <w:p w:rsidR="00DF576A" w:rsidRDefault="00DF576A" w:rsidP="00DF576A">
      <w:r>
        <w:t>Мостовая 1-я ул, 13</w:t>
      </w:r>
    </w:p>
    <w:p w:rsidR="00DF576A" w:rsidRDefault="00DF576A" w:rsidP="00DF576A">
      <w:r>
        <w:t>Мостовая 1-я ул, 13 корпус 1</w:t>
      </w:r>
    </w:p>
    <w:p w:rsidR="00DF576A" w:rsidRDefault="00DF576A" w:rsidP="00DF576A">
      <w:r>
        <w:t>Мостовая 1-я ул, 14</w:t>
      </w:r>
    </w:p>
    <w:p w:rsidR="00DF576A" w:rsidRDefault="00DF576A" w:rsidP="00DF576A">
      <w:r>
        <w:t>Мостовая 1-я ул, 16</w:t>
      </w:r>
    </w:p>
    <w:p w:rsidR="00DF576A" w:rsidRDefault="00DF576A" w:rsidP="00DF576A">
      <w:r>
        <w:t>Мостовая ул, 1/1</w:t>
      </w:r>
    </w:p>
    <w:p w:rsidR="00DF576A" w:rsidRDefault="00DF576A" w:rsidP="00DF576A">
      <w:r>
        <w:t>Мостовая ул, 16а</w:t>
      </w:r>
    </w:p>
    <w:p w:rsidR="00DF576A" w:rsidRDefault="00DF576A" w:rsidP="00DF576A">
      <w:r>
        <w:t>Мостовая ул, 18/1</w:t>
      </w:r>
    </w:p>
    <w:p w:rsidR="00DF576A" w:rsidRDefault="00DF576A" w:rsidP="00DF576A">
      <w:r>
        <w:t>Мостовая ул, 18/1 стр.1</w:t>
      </w:r>
    </w:p>
    <w:p w:rsidR="00DF576A" w:rsidRDefault="00DF576A" w:rsidP="00DF576A">
      <w:r>
        <w:t>Мостовая ул, 18/1 стр.2</w:t>
      </w:r>
    </w:p>
    <w:p w:rsidR="00DF576A" w:rsidRDefault="00DF576A" w:rsidP="00DF576A">
      <w:r>
        <w:t>Мостовая ул, 18/1 стр.3</w:t>
      </w:r>
    </w:p>
    <w:p w:rsidR="00DF576A" w:rsidRDefault="00DF576A" w:rsidP="00DF576A">
      <w:r>
        <w:t>Мостовая ул, 20/2</w:t>
      </w:r>
    </w:p>
    <w:p w:rsidR="00DF576A" w:rsidRDefault="00DF576A" w:rsidP="00DF576A">
      <w:r>
        <w:t>Мостовая ул, 28 строение 2</w:t>
      </w:r>
    </w:p>
    <w:p w:rsidR="00DF576A" w:rsidRDefault="00DF576A" w:rsidP="00DF576A">
      <w:r>
        <w:t>Мостовая ул, 28 строение 3</w:t>
      </w:r>
    </w:p>
    <w:p w:rsidR="00DF576A" w:rsidRDefault="00DF576A" w:rsidP="00DF576A">
      <w:r>
        <w:t>Мостовая ул, 28 строение 6</w:t>
      </w:r>
    </w:p>
    <w:p w:rsidR="00DF576A" w:rsidRDefault="00DF576A" w:rsidP="00DF576A">
      <w:r>
        <w:t>Мостовая ул, 28 строение 10</w:t>
      </w:r>
    </w:p>
    <w:p w:rsidR="00DF576A" w:rsidRDefault="00DF576A" w:rsidP="00DF576A">
      <w:r>
        <w:t>Мостовая ул, 28 строение 11</w:t>
      </w:r>
    </w:p>
    <w:p w:rsidR="00DF576A" w:rsidRDefault="00DF576A" w:rsidP="00DF576A">
      <w:r>
        <w:t>Мостовая ул, 28а</w:t>
      </w:r>
    </w:p>
    <w:p w:rsidR="00DF576A" w:rsidRDefault="00DF576A" w:rsidP="00DF576A">
      <w:r>
        <w:t>Мостовая ул, 28б</w:t>
      </w:r>
    </w:p>
    <w:p w:rsidR="00DF576A" w:rsidRDefault="00DF576A" w:rsidP="00DF576A">
      <w:r>
        <w:t>Мостовая ул, 30 строение 2</w:t>
      </w:r>
    </w:p>
    <w:p w:rsidR="00DF576A" w:rsidRDefault="00DF576A" w:rsidP="00DF576A">
      <w:r>
        <w:t>Мостовая ул, 30 строение 4</w:t>
      </w:r>
    </w:p>
    <w:p w:rsidR="00DF576A" w:rsidRDefault="00DF576A" w:rsidP="00DF576A">
      <w:r>
        <w:t>Мостовая ул, 30 строение 5</w:t>
      </w:r>
    </w:p>
    <w:p w:rsidR="00DF576A" w:rsidRDefault="00DF576A" w:rsidP="00DF576A">
      <w:r>
        <w:t>Мостовая ул, 30 строение 6</w:t>
      </w:r>
    </w:p>
    <w:p w:rsidR="00DF576A" w:rsidRDefault="00DF576A" w:rsidP="00DF576A">
      <w:r>
        <w:t>Мостовая ул, 32б</w:t>
      </w:r>
    </w:p>
    <w:p w:rsidR="00DF576A" w:rsidRDefault="00DF576A" w:rsidP="00DF576A">
      <w:r>
        <w:t>Мостовой пер, 1а</w:t>
      </w:r>
    </w:p>
    <w:p w:rsidR="00DF576A" w:rsidRDefault="00DF576A" w:rsidP="00DF576A">
      <w:r>
        <w:t>Музыкальный пер, 3</w:t>
      </w:r>
    </w:p>
    <w:p w:rsidR="00DF576A" w:rsidRDefault="00DF576A" w:rsidP="00DF576A">
      <w:r>
        <w:t>Музыкальный пер, 10</w:t>
      </w:r>
    </w:p>
    <w:p w:rsidR="00DF576A" w:rsidRDefault="00DF576A" w:rsidP="00DF576A">
      <w:r>
        <w:t>Музыкальный пер, 14</w:t>
      </w:r>
    </w:p>
    <w:p w:rsidR="00DF576A" w:rsidRDefault="00DF576A" w:rsidP="00DF576A">
      <w:r>
        <w:t>Музыкальный пер, 16</w:t>
      </w:r>
    </w:p>
    <w:p w:rsidR="00DF576A" w:rsidRDefault="00DF576A" w:rsidP="00DF576A">
      <w:r>
        <w:t>Музыкальный пер, 18</w:t>
      </w:r>
    </w:p>
    <w:p w:rsidR="00DF576A" w:rsidRDefault="00DF576A" w:rsidP="00DF576A">
      <w:r>
        <w:t>Музыкальный пер, 20</w:t>
      </w:r>
    </w:p>
    <w:p w:rsidR="00DF576A" w:rsidRDefault="00DF576A" w:rsidP="00DF576A">
      <w:r>
        <w:t>Нагорная ул, 2</w:t>
      </w:r>
    </w:p>
    <w:p w:rsidR="00DF576A" w:rsidRDefault="00DF576A" w:rsidP="00DF576A">
      <w:r>
        <w:t>Нагорный пер, 1</w:t>
      </w:r>
    </w:p>
    <w:p w:rsidR="00DF576A" w:rsidRDefault="00DF576A" w:rsidP="00DF576A">
      <w:r>
        <w:t>Нагорный пер, 3</w:t>
      </w:r>
    </w:p>
    <w:p w:rsidR="00DF576A" w:rsidRDefault="00DF576A" w:rsidP="00DF576A">
      <w:r>
        <w:t>Нагорный пер, 5</w:t>
      </w:r>
    </w:p>
    <w:p w:rsidR="00DF576A" w:rsidRDefault="00DF576A" w:rsidP="00DF576A">
      <w:r>
        <w:t>Нагорный пер, 6</w:t>
      </w:r>
    </w:p>
    <w:p w:rsidR="00DF576A" w:rsidRDefault="00DF576A" w:rsidP="00DF576A">
      <w:r>
        <w:t>Нагорный пер, 7</w:t>
      </w:r>
    </w:p>
    <w:p w:rsidR="00DF576A" w:rsidRDefault="00DF576A" w:rsidP="00DF576A">
      <w:r>
        <w:t>Нагорный пер, 7/1</w:t>
      </w:r>
    </w:p>
    <w:p w:rsidR="00DF576A" w:rsidRDefault="00DF576A" w:rsidP="00DF576A">
      <w:r>
        <w:t>Нагорный пер, 8</w:t>
      </w:r>
    </w:p>
    <w:p w:rsidR="00DF576A" w:rsidRDefault="00DF576A" w:rsidP="00DF576A">
      <w:r>
        <w:t>Нагорный пер, 8</w:t>
      </w:r>
    </w:p>
    <w:p w:rsidR="00DF576A" w:rsidRDefault="00DF576A" w:rsidP="00DF576A">
      <w:r>
        <w:t>Нагорный пер, 12</w:t>
      </w:r>
    </w:p>
    <w:p w:rsidR="00DF576A" w:rsidRDefault="00DF576A" w:rsidP="00DF576A">
      <w:r>
        <w:t>Народная ул, 2</w:t>
      </w:r>
    </w:p>
    <w:p w:rsidR="00DF576A" w:rsidRDefault="00DF576A" w:rsidP="00DF576A">
      <w:r>
        <w:t>Народная ул, 6</w:t>
      </w:r>
    </w:p>
    <w:p w:rsidR="00DF576A" w:rsidRDefault="00DF576A" w:rsidP="00DF576A">
      <w:r>
        <w:t>Нарымская ул, 3</w:t>
      </w:r>
    </w:p>
    <w:p w:rsidR="00DF576A" w:rsidRDefault="00DF576A" w:rsidP="00DF576A">
      <w:r>
        <w:t>Нарымская ул, 4</w:t>
      </w:r>
    </w:p>
    <w:p w:rsidR="00DF576A" w:rsidRDefault="00DF576A" w:rsidP="00DF576A">
      <w:r>
        <w:t>Нарымская ул, 4а</w:t>
      </w:r>
    </w:p>
    <w:p w:rsidR="00DF576A" w:rsidRDefault="00DF576A" w:rsidP="00DF576A">
      <w:r>
        <w:t>Нарымская ул, 6</w:t>
      </w:r>
    </w:p>
    <w:p w:rsidR="00DF576A" w:rsidRDefault="00DF576A" w:rsidP="00DF576A">
      <w:r>
        <w:t>Нарымская ул, 10</w:t>
      </w:r>
    </w:p>
    <w:p w:rsidR="00DF576A" w:rsidRDefault="00DF576A" w:rsidP="00DF576A">
      <w:r>
        <w:t>Нарымская ул, 12</w:t>
      </w:r>
    </w:p>
    <w:p w:rsidR="00DF576A" w:rsidRDefault="00DF576A" w:rsidP="00DF576A">
      <w:r>
        <w:t>Наука мкр.,  Спасская ул, 6</w:t>
      </w:r>
    </w:p>
    <w:p w:rsidR="00DF576A" w:rsidRDefault="00DF576A" w:rsidP="00DF576A">
      <w:r>
        <w:t>Наука мкр., 1604 года пер, 4</w:t>
      </w:r>
    </w:p>
    <w:p w:rsidR="00DF576A" w:rsidRDefault="00DF576A" w:rsidP="00DF576A">
      <w:r>
        <w:t>Наука мкр., 1604 года пер, 20</w:t>
      </w:r>
    </w:p>
    <w:p w:rsidR="00DF576A" w:rsidRDefault="00DF576A" w:rsidP="00DF576A">
      <w:r>
        <w:t>Наука мкр., 1604 года пер, 22</w:t>
      </w:r>
    </w:p>
    <w:p w:rsidR="00DF576A" w:rsidRDefault="00DF576A" w:rsidP="00DF576A">
      <w:r>
        <w:t>Наука мкр., 1604 года пер, 24</w:t>
      </w:r>
    </w:p>
    <w:p w:rsidR="00DF576A" w:rsidRDefault="00DF576A" w:rsidP="00DF576A">
      <w:r>
        <w:t>Наука мкр., 1604 года пер, 32</w:t>
      </w:r>
    </w:p>
    <w:p w:rsidR="00DF576A" w:rsidRDefault="00DF576A" w:rsidP="00DF576A">
      <w:r>
        <w:t>Наука мкр., 1604 года пер, 34</w:t>
      </w:r>
    </w:p>
    <w:p w:rsidR="00DF576A" w:rsidRDefault="00DF576A" w:rsidP="00DF576A">
      <w:r>
        <w:t>Наука мкр., 1604 года пер, 36</w:t>
      </w:r>
    </w:p>
    <w:p w:rsidR="00DF576A" w:rsidRDefault="00DF576A" w:rsidP="00DF576A">
      <w:r>
        <w:t>Наука мкр., 1604 года пер, 38</w:t>
      </w:r>
    </w:p>
    <w:p w:rsidR="00DF576A" w:rsidRDefault="00DF576A" w:rsidP="00DF576A">
      <w:r>
        <w:t>Наука мкр., 1604 года пер, 40</w:t>
      </w:r>
    </w:p>
    <w:p w:rsidR="00DF576A" w:rsidRDefault="00DF576A" w:rsidP="00DF576A">
      <w:r>
        <w:t>Наука мкр., 1604 года пер, 48</w:t>
      </w:r>
    </w:p>
    <w:p w:rsidR="00DF576A" w:rsidRDefault="00DF576A" w:rsidP="00DF576A">
      <w:r>
        <w:t>Наука мкр., 1604 года пер, 50</w:t>
      </w:r>
    </w:p>
    <w:p w:rsidR="00DF576A" w:rsidRDefault="00DF576A" w:rsidP="00DF576A">
      <w:r>
        <w:t>Наука мкр., 1604 года пер, 52</w:t>
      </w:r>
    </w:p>
    <w:p w:rsidR="00DF576A" w:rsidRDefault="00DF576A" w:rsidP="00DF576A">
      <w:r>
        <w:t>Наука мкр., 1604 года пер, 54</w:t>
      </w:r>
    </w:p>
    <w:p w:rsidR="00DF576A" w:rsidRDefault="00DF576A" w:rsidP="00DF576A">
      <w:r>
        <w:t>Наука мкр., 1604 года пер, 56</w:t>
      </w:r>
    </w:p>
    <w:p w:rsidR="00DF576A" w:rsidRDefault="00DF576A" w:rsidP="00DF576A">
      <w:r>
        <w:t>Наука мкр., 1604 года пер, 58</w:t>
      </w:r>
    </w:p>
    <w:p w:rsidR="00DF576A" w:rsidRDefault="00DF576A" w:rsidP="00DF576A">
      <w:r>
        <w:t>Наука мкр., 1604 года пер, 58/1</w:t>
      </w:r>
    </w:p>
    <w:p w:rsidR="00DF576A" w:rsidRDefault="00DF576A" w:rsidP="00DF576A">
      <w:r>
        <w:t>Наука мкр., 1604 года пер, 58/1</w:t>
      </w:r>
    </w:p>
    <w:p w:rsidR="00DF576A" w:rsidRDefault="00DF576A" w:rsidP="00DF576A">
      <w:r>
        <w:t>Наука мкр., 1604 года пер, 58/2</w:t>
      </w:r>
    </w:p>
    <w:p w:rsidR="00DF576A" w:rsidRDefault="00DF576A" w:rsidP="00DF576A">
      <w:r>
        <w:t>Наука мкр., 1604 года пер, 58/2 стр.1</w:t>
      </w:r>
    </w:p>
    <w:p w:rsidR="00DF576A" w:rsidRDefault="00DF576A" w:rsidP="00DF576A">
      <w:r>
        <w:t>Наука мкр., 1604 года пер, 60</w:t>
      </w:r>
    </w:p>
    <w:p w:rsidR="00DF576A" w:rsidRDefault="00DF576A" w:rsidP="00DF576A">
      <w:r>
        <w:t>Наука мкр., 1604 года пер, 62</w:t>
      </w:r>
    </w:p>
    <w:p w:rsidR="00DF576A" w:rsidRDefault="00DF576A" w:rsidP="00DF576A">
      <w:r>
        <w:t>Наука мкр., 1604 года пер, 62/1</w:t>
      </w:r>
    </w:p>
    <w:p w:rsidR="00DF576A" w:rsidRDefault="00DF576A" w:rsidP="00DF576A">
      <w:r>
        <w:t>Наука мкр., 1604 года пер, 64</w:t>
      </w:r>
    </w:p>
    <w:p w:rsidR="00DF576A" w:rsidRDefault="00DF576A" w:rsidP="00DF576A">
      <w:r>
        <w:t>Наука мкр., 1604 года пер, 64/1</w:t>
      </w:r>
    </w:p>
    <w:p w:rsidR="00DF576A" w:rsidRDefault="00DF576A" w:rsidP="00DF576A">
      <w:r>
        <w:t>Наука мкр., 1604 года пер, 66/1</w:t>
      </w:r>
    </w:p>
    <w:p w:rsidR="00DF576A" w:rsidRDefault="00DF576A" w:rsidP="00DF576A">
      <w:r>
        <w:t>Наука мкр., 1604 года пер, 66/1</w:t>
      </w:r>
    </w:p>
    <w:p w:rsidR="00DF576A" w:rsidRDefault="00DF576A" w:rsidP="00DF576A">
      <w:r>
        <w:t>Наука мкр., 1604 года пер, 68</w:t>
      </w:r>
    </w:p>
    <w:p w:rsidR="00DF576A" w:rsidRDefault="00DF576A" w:rsidP="00DF576A">
      <w:r>
        <w:t>Наука мкр., Архимеда пер, 1</w:t>
      </w:r>
    </w:p>
    <w:p w:rsidR="00DF576A" w:rsidRDefault="00DF576A" w:rsidP="00DF576A">
      <w:r>
        <w:t>Наука мкр., Архимеда пер, 4</w:t>
      </w:r>
    </w:p>
    <w:p w:rsidR="00DF576A" w:rsidRDefault="00DF576A" w:rsidP="00DF576A">
      <w:r>
        <w:t>Наука мкр., Архимеда пер, 5</w:t>
      </w:r>
    </w:p>
    <w:p w:rsidR="00DF576A" w:rsidRDefault="00DF576A" w:rsidP="00DF576A">
      <w:r>
        <w:t>Наука мкр., Архимеда пер, 8</w:t>
      </w:r>
    </w:p>
    <w:p w:rsidR="00DF576A" w:rsidRDefault="00DF576A" w:rsidP="00DF576A">
      <w:r>
        <w:t>Наука мкр., Архимеда пер, 9</w:t>
      </w:r>
    </w:p>
    <w:p w:rsidR="00DF576A" w:rsidRDefault="00DF576A" w:rsidP="00DF576A">
      <w:r>
        <w:t>Наука мкр., Архимеда пер, 11</w:t>
      </w:r>
    </w:p>
    <w:p w:rsidR="00DF576A" w:rsidRDefault="00DF576A" w:rsidP="00DF576A">
      <w:r>
        <w:t>Наука мкр., Большакова ул, 81</w:t>
      </w:r>
    </w:p>
    <w:p w:rsidR="00DF576A" w:rsidRDefault="00DF576A" w:rsidP="00DF576A">
      <w:r>
        <w:t>Наука мкр., Вешняя ул, 1а</w:t>
      </w:r>
    </w:p>
    <w:p w:rsidR="00DF576A" w:rsidRDefault="00DF576A" w:rsidP="00DF576A">
      <w:r>
        <w:t>Наука мкр., Вешняя ул, 12</w:t>
      </w:r>
    </w:p>
    <w:p w:rsidR="00DF576A" w:rsidRDefault="00DF576A" w:rsidP="00DF576A">
      <w:r>
        <w:t>Наука мкр., Вешняя ул, 40 строение 1</w:t>
      </w:r>
    </w:p>
    <w:p w:rsidR="00DF576A" w:rsidRDefault="00DF576A" w:rsidP="00DF576A">
      <w:r>
        <w:t>Наука мкр., Вешняя ул, 41</w:t>
      </w:r>
    </w:p>
    <w:p w:rsidR="00DF576A" w:rsidRDefault="00DF576A" w:rsidP="00DF576A">
      <w:r>
        <w:t>Наука мкр., Вешняя ул, 43</w:t>
      </w:r>
    </w:p>
    <w:p w:rsidR="00DF576A" w:rsidRDefault="00DF576A" w:rsidP="00DF576A">
      <w:r>
        <w:t>Наука мкр., Вешняя ул, 45</w:t>
      </w:r>
    </w:p>
    <w:p w:rsidR="00DF576A" w:rsidRDefault="00DF576A" w:rsidP="00DF576A">
      <w:r>
        <w:t>Наука мкр., Вешняя ул, 45/2</w:t>
      </w:r>
    </w:p>
    <w:p w:rsidR="00DF576A" w:rsidRDefault="00DF576A" w:rsidP="00DF576A">
      <w:r>
        <w:t>Наука мкр., Вешняя ул, 46 строение 1</w:t>
      </w:r>
    </w:p>
    <w:p w:rsidR="00DF576A" w:rsidRDefault="00DF576A" w:rsidP="00DF576A">
      <w:r>
        <w:t>Наука мкр., Вешняя ул, 48/2</w:t>
      </w:r>
    </w:p>
    <w:p w:rsidR="00DF576A" w:rsidRDefault="00DF576A" w:rsidP="00DF576A">
      <w:r>
        <w:t>Наука мкр., Вешняя ул, 50</w:t>
      </w:r>
    </w:p>
    <w:p w:rsidR="00DF576A" w:rsidRDefault="00DF576A" w:rsidP="00DF576A">
      <w:r>
        <w:t>Наука мкр., Вешняя ул, 51</w:t>
      </w:r>
    </w:p>
    <w:p w:rsidR="00DF576A" w:rsidRDefault="00DF576A" w:rsidP="00DF576A">
      <w:r>
        <w:t>Наука мкр., Вешняя ул, 52</w:t>
      </w:r>
    </w:p>
    <w:p w:rsidR="00DF576A" w:rsidRDefault="00DF576A" w:rsidP="00DF576A">
      <w:r>
        <w:t>Наука мкр., Вешняя ул, 53</w:t>
      </w:r>
    </w:p>
    <w:p w:rsidR="00DF576A" w:rsidRDefault="00DF576A" w:rsidP="00DF576A">
      <w:r>
        <w:t>Наука мкр., Вешняя ул, 54</w:t>
      </w:r>
    </w:p>
    <w:p w:rsidR="00DF576A" w:rsidRDefault="00DF576A" w:rsidP="00DF576A">
      <w:r>
        <w:t>Наука мкр., Вешняя ул, 55</w:t>
      </w:r>
    </w:p>
    <w:p w:rsidR="00DF576A" w:rsidRDefault="00DF576A" w:rsidP="00DF576A">
      <w:r>
        <w:t>Наука мкр., Вешняя ул, 56</w:t>
      </w:r>
    </w:p>
    <w:p w:rsidR="00DF576A" w:rsidRDefault="00DF576A" w:rsidP="00DF576A">
      <w:r>
        <w:t>Наука мкр., Вешняя ул, 57</w:t>
      </w:r>
    </w:p>
    <w:p w:rsidR="00DF576A" w:rsidRDefault="00DF576A" w:rsidP="00DF576A">
      <w:r>
        <w:t>Наука мкр., Вешняя ул, 63</w:t>
      </w:r>
    </w:p>
    <w:p w:rsidR="00DF576A" w:rsidRDefault="00DF576A" w:rsidP="00DF576A">
      <w:r>
        <w:t>Наука мкр., Воробьева ул, 39в</w:t>
      </w:r>
    </w:p>
    <w:p w:rsidR="00DF576A" w:rsidRDefault="00DF576A" w:rsidP="00DF576A">
      <w:r>
        <w:t>Наука мкр., Воробьева ул, 41</w:t>
      </w:r>
    </w:p>
    <w:p w:rsidR="00DF576A" w:rsidRDefault="00DF576A" w:rsidP="00DF576A">
      <w:r>
        <w:t>Наука мкр., Воробьева ул, 45</w:t>
      </w:r>
    </w:p>
    <w:p w:rsidR="00DF576A" w:rsidRDefault="00DF576A" w:rsidP="00DF576A">
      <w:r>
        <w:t>Наука мкр., Воробьева ул, 45а</w:t>
      </w:r>
    </w:p>
    <w:p w:rsidR="00DF576A" w:rsidRDefault="00DF576A" w:rsidP="00DF576A">
      <w:r>
        <w:t>Наука мкр., Воробьева ул, 49</w:t>
      </w:r>
    </w:p>
    <w:p w:rsidR="00DF576A" w:rsidRDefault="00DF576A" w:rsidP="00DF576A">
      <w:r>
        <w:t>Наука мкр., Воробьева ул, 51</w:t>
      </w:r>
    </w:p>
    <w:p w:rsidR="00DF576A" w:rsidRDefault="00DF576A" w:rsidP="00DF576A">
      <w:r>
        <w:t>Наука мкр., Воробьева ул, 72</w:t>
      </w:r>
    </w:p>
    <w:p w:rsidR="00DF576A" w:rsidRDefault="00DF576A" w:rsidP="00DF576A">
      <w:r>
        <w:t>Наука мкр., Воробьева ул, 84</w:t>
      </w:r>
    </w:p>
    <w:p w:rsidR="00DF576A" w:rsidRDefault="00DF576A" w:rsidP="00DF576A">
      <w:r>
        <w:t>Наука мкр., Воскресенская ул, 59а</w:t>
      </w:r>
    </w:p>
    <w:p w:rsidR="00DF576A" w:rsidRDefault="00DF576A" w:rsidP="00DF576A">
      <w:r>
        <w:t>Наука мкр., Воскресенская ул, 91</w:t>
      </w:r>
    </w:p>
    <w:p w:rsidR="00DF576A" w:rsidRDefault="00DF576A" w:rsidP="00DF576A">
      <w:r>
        <w:t>Наука мкр., Вьюжная ул, 3</w:t>
      </w:r>
    </w:p>
    <w:p w:rsidR="00DF576A" w:rsidRDefault="00DF576A" w:rsidP="00DF576A">
      <w:r>
        <w:t>Наука мкр., Вьюжная ул, 21</w:t>
      </w:r>
    </w:p>
    <w:p w:rsidR="00DF576A" w:rsidRDefault="00DF576A" w:rsidP="00DF576A">
      <w:r>
        <w:t>Наука мкр., Вьюжная ул, 23</w:t>
      </w:r>
    </w:p>
    <w:p w:rsidR="00DF576A" w:rsidRDefault="00DF576A" w:rsidP="00DF576A">
      <w:r>
        <w:t>Наука мкр., Вьюжная ул, 23а</w:t>
      </w:r>
    </w:p>
    <w:p w:rsidR="00DF576A" w:rsidRDefault="00DF576A" w:rsidP="00DF576A">
      <w:r>
        <w:t>Наука мкр., Вьюжная ул, 27</w:t>
      </w:r>
    </w:p>
    <w:p w:rsidR="00DF576A" w:rsidRDefault="00DF576A" w:rsidP="00DF576A">
      <w:r>
        <w:t>Наука мкр., Вьюжная ул, 29</w:t>
      </w:r>
    </w:p>
    <w:p w:rsidR="00DF576A" w:rsidRDefault="00DF576A" w:rsidP="00DF576A">
      <w:r>
        <w:t>Наука мкр., Вьюжная ул, 29</w:t>
      </w:r>
    </w:p>
    <w:p w:rsidR="00DF576A" w:rsidRDefault="00DF576A" w:rsidP="00DF576A">
      <w:r>
        <w:t>Наука мкр., Георгиевский пер, 7</w:t>
      </w:r>
    </w:p>
    <w:p w:rsidR="00DF576A" w:rsidRDefault="00DF576A" w:rsidP="00DF576A">
      <w:r>
        <w:t>Наука мкр., Добровидова ул, 2</w:t>
      </w:r>
    </w:p>
    <w:p w:rsidR="00DF576A" w:rsidRDefault="00DF576A" w:rsidP="00DF576A">
      <w:r>
        <w:t>Наука мкр., Добровидова ул, 5</w:t>
      </w:r>
    </w:p>
    <w:p w:rsidR="00DF576A" w:rsidRDefault="00DF576A" w:rsidP="00DF576A">
      <w:r>
        <w:t>Наука мкр., Добровидова ул, 6</w:t>
      </w:r>
    </w:p>
    <w:p w:rsidR="00DF576A" w:rsidRDefault="00DF576A" w:rsidP="00DF576A">
      <w:r>
        <w:t>Наука мкр., Добровидова ул, 7</w:t>
      </w:r>
    </w:p>
    <w:p w:rsidR="00DF576A" w:rsidRDefault="00DF576A" w:rsidP="00DF576A">
      <w:r>
        <w:t>Наука мкр., Добровидова ул, 8</w:t>
      </w:r>
    </w:p>
    <w:p w:rsidR="00DF576A" w:rsidRDefault="00DF576A" w:rsidP="00DF576A">
      <w:r>
        <w:t>Наука мкр., Добровидова ул, 10</w:t>
      </w:r>
    </w:p>
    <w:p w:rsidR="00DF576A" w:rsidRDefault="00DF576A" w:rsidP="00DF576A">
      <w:r>
        <w:t>Наука мкр., Добровидова ул, 11</w:t>
      </w:r>
    </w:p>
    <w:p w:rsidR="00DF576A" w:rsidRDefault="00DF576A" w:rsidP="00DF576A">
      <w:r>
        <w:t>Наука мкр., Знаменский пер, 4</w:t>
      </w:r>
    </w:p>
    <w:p w:rsidR="00DF576A" w:rsidRDefault="00DF576A" w:rsidP="00DF576A">
      <w:r>
        <w:t>Наука мкр., Знаменский пер, 6</w:t>
      </w:r>
    </w:p>
    <w:p w:rsidR="00DF576A" w:rsidRDefault="00DF576A" w:rsidP="00DF576A">
      <w:r>
        <w:t>Наука мкр., Знаменский пер, 10</w:t>
      </w:r>
    </w:p>
    <w:p w:rsidR="00DF576A" w:rsidRDefault="00DF576A" w:rsidP="00DF576A">
      <w:r>
        <w:t>Наука мкр., Знаменский пер, 12</w:t>
      </w:r>
    </w:p>
    <w:p w:rsidR="00DF576A" w:rsidRDefault="00DF576A" w:rsidP="00DF576A">
      <w:r>
        <w:t>Наука мкр., Знаменский пер, 16</w:t>
      </w:r>
    </w:p>
    <w:p w:rsidR="00DF576A" w:rsidRDefault="00DF576A" w:rsidP="00DF576A">
      <w:r>
        <w:t>Наука мкр., Знаменский пер, 18</w:t>
      </w:r>
    </w:p>
    <w:p w:rsidR="00DF576A" w:rsidRDefault="00DF576A" w:rsidP="00DF576A">
      <w:r>
        <w:t>Наука мкр., Знаменский пер, 20</w:t>
      </w:r>
    </w:p>
    <w:p w:rsidR="00DF576A" w:rsidRDefault="00DF576A" w:rsidP="00DF576A">
      <w:r>
        <w:t>Наука мкр., Знаменский пер, 22</w:t>
      </w:r>
    </w:p>
    <w:p w:rsidR="00DF576A" w:rsidRDefault="00DF576A" w:rsidP="00DF576A">
      <w:r>
        <w:t>Наука мкр., Знаменский пер, 24</w:t>
      </w:r>
    </w:p>
    <w:p w:rsidR="00DF576A" w:rsidRDefault="00DF576A" w:rsidP="00DF576A">
      <w:r>
        <w:t>Наука мкр., Красные Зори ул, 1</w:t>
      </w:r>
    </w:p>
    <w:p w:rsidR="00DF576A" w:rsidRDefault="00DF576A" w:rsidP="00DF576A">
      <w:r>
        <w:t>Наука мкр., Красные Зори ул, 13</w:t>
      </w:r>
    </w:p>
    <w:p w:rsidR="00DF576A" w:rsidRDefault="00DF576A" w:rsidP="00DF576A">
      <w:r>
        <w:t>Наука мкр., Красные Зори ул, 15</w:t>
      </w:r>
    </w:p>
    <w:p w:rsidR="00DF576A" w:rsidRDefault="00DF576A" w:rsidP="00DF576A">
      <w:r>
        <w:t>Наука мкр., Красные Зори ул, 40</w:t>
      </w:r>
    </w:p>
    <w:p w:rsidR="00DF576A" w:rsidRDefault="00DF576A" w:rsidP="00DF576A">
      <w:r>
        <w:t>Наука мкр., Красные Зори ул, 40</w:t>
      </w:r>
    </w:p>
    <w:p w:rsidR="00DF576A" w:rsidRDefault="00DF576A" w:rsidP="00DF576A">
      <w:r>
        <w:t>Наука мкр., Красные Зори ул, 42</w:t>
      </w:r>
    </w:p>
    <w:p w:rsidR="00DF576A" w:rsidRDefault="00DF576A" w:rsidP="00DF576A">
      <w:r>
        <w:t>Наука мкр., Красные Зори ул, 44 стр.1</w:t>
      </w:r>
    </w:p>
    <w:p w:rsidR="00DF576A" w:rsidRDefault="00DF576A" w:rsidP="00DF576A">
      <w:r>
        <w:t>Наука мкр., Красные Зори ул, 46</w:t>
      </w:r>
    </w:p>
    <w:p w:rsidR="00DF576A" w:rsidRDefault="00DF576A" w:rsidP="00DF576A">
      <w:r>
        <w:t>Наука мкр., Курлова ул, 3</w:t>
      </w:r>
    </w:p>
    <w:p w:rsidR="00DF576A" w:rsidRDefault="00DF576A" w:rsidP="00DF576A">
      <w:r>
        <w:t>Наука мкр., Курлова ул, 9</w:t>
      </w:r>
    </w:p>
    <w:p w:rsidR="00DF576A" w:rsidRDefault="00DF576A" w:rsidP="00DF576A">
      <w:r>
        <w:t>Наука мкр., Кучина ул,  16</w:t>
      </w:r>
    </w:p>
    <w:p w:rsidR="00DF576A" w:rsidRDefault="00DF576A" w:rsidP="00DF576A">
      <w:r>
        <w:t>Наука мкр., Кучина ул, 2</w:t>
      </w:r>
    </w:p>
    <w:p w:rsidR="00DF576A" w:rsidRDefault="00DF576A" w:rsidP="00DF576A">
      <w:r>
        <w:t>Наука мкр., Кучина ул, 3</w:t>
      </w:r>
    </w:p>
    <w:p w:rsidR="00DF576A" w:rsidRDefault="00DF576A" w:rsidP="00DF576A">
      <w:r>
        <w:t>Наука мкр., Кучина ул, 4</w:t>
      </w:r>
    </w:p>
    <w:p w:rsidR="00DF576A" w:rsidRDefault="00DF576A" w:rsidP="00DF576A">
      <w:r>
        <w:t>Наука мкр., Кучина ул, 4а</w:t>
      </w:r>
    </w:p>
    <w:p w:rsidR="00DF576A" w:rsidRDefault="00DF576A" w:rsidP="00DF576A">
      <w:r>
        <w:t>Наука мкр., Кучина ул, 5</w:t>
      </w:r>
    </w:p>
    <w:p w:rsidR="00DF576A" w:rsidRDefault="00DF576A" w:rsidP="00DF576A">
      <w:r>
        <w:t>Наука мкр., Кучина ул, 5</w:t>
      </w:r>
    </w:p>
    <w:p w:rsidR="00DF576A" w:rsidRDefault="00DF576A" w:rsidP="00DF576A">
      <w:r>
        <w:t>Наука мкр., Кучина ул, 6</w:t>
      </w:r>
    </w:p>
    <w:p w:rsidR="00DF576A" w:rsidRDefault="00DF576A" w:rsidP="00DF576A">
      <w:r>
        <w:t>Наука мкр., Кучина ул, 6а</w:t>
      </w:r>
    </w:p>
    <w:p w:rsidR="00DF576A" w:rsidRDefault="00DF576A" w:rsidP="00DF576A">
      <w:r>
        <w:t>Наука мкр., Кучина ул, 7</w:t>
      </w:r>
    </w:p>
    <w:p w:rsidR="00DF576A" w:rsidRDefault="00DF576A" w:rsidP="00DF576A">
      <w:r>
        <w:t>Наука мкр., Кучина ул, 8</w:t>
      </w:r>
    </w:p>
    <w:p w:rsidR="00DF576A" w:rsidRDefault="00DF576A" w:rsidP="00DF576A">
      <w:r>
        <w:t>Наука мкр., Кучина ул, 9</w:t>
      </w:r>
    </w:p>
    <w:p w:rsidR="00DF576A" w:rsidRDefault="00DF576A" w:rsidP="00DF576A">
      <w:r>
        <w:t>Наука мкр., Кучина ул, 10</w:t>
      </w:r>
    </w:p>
    <w:p w:rsidR="00DF576A" w:rsidRDefault="00DF576A" w:rsidP="00DF576A">
      <w:r>
        <w:t>Наука мкр., Кучина ул, 11</w:t>
      </w:r>
    </w:p>
    <w:p w:rsidR="00DF576A" w:rsidRDefault="00DF576A" w:rsidP="00DF576A">
      <w:r>
        <w:t>Наука мкр., Кучина ул, 12</w:t>
      </w:r>
    </w:p>
    <w:p w:rsidR="00DF576A" w:rsidRDefault="00DF576A" w:rsidP="00DF576A">
      <w:r>
        <w:t>Наука мкр., Кучина ул, 13</w:t>
      </w:r>
    </w:p>
    <w:p w:rsidR="00DF576A" w:rsidRDefault="00DF576A" w:rsidP="00DF576A">
      <w:r>
        <w:t>Наука мкр., Кучина ул, 14</w:t>
      </w:r>
    </w:p>
    <w:p w:rsidR="00DF576A" w:rsidRDefault="00DF576A" w:rsidP="00DF576A">
      <w:r>
        <w:t>Наука мкр., Кучина ул, 15</w:t>
      </w:r>
    </w:p>
    <w:p w:rsidR="00DF576A" w:rsidRDefault="00DF576A" w:rsidP="00DF576A">
      <w:r>
        <w:t>Наука мкр., Кучина ул, 17</w:t>
      </w:r>
    </w:p>
    <w:p w:rsidR="00DF576A" w:rsidRDefault="00DF576A" w:rsidP="00DF576A">
      <w:r>
        <w:t>Наука мкр., Кучина ул, 19</w:t>
      </w:r>
    </w:p>
    <w:p w:rsidR="00DF576A" w:rsidRDefault="00DF576A" w:rsidP="00DF576A">
      <w:r>
        <w:t>Наука мкр., Кучина ул, 19/1</w:t>
      </w:r>
    </w:p>
    <w:p w:rsidR="00DF576A" w:rsidRDefault="00DF576A" w:rsidP="00DF576A">
      <w:r>
        <w:t>Наука мкр., Кучина ул, 20</w:t>
      </w:r>
    </w:p>
    <w:p w:rsidR="00DF576A" w:rsidRDefault="00DF576A" w:rsidP="00DF576A">
      <w:r>
        <w:t>Наука мкр., Кучина ул, 24</w:t>
      </w:r>
    </w:p>
    <w:p w:rsidR="00DF576A" w:rsidRDefault="00DF576A" w:rsidP="00DF576A">
      <w:r>
        <w:t>Наука мкр., Кучина ул, 25</w:t>
      </w:r>
    </w:p>
    <w:p w:rsidR="00DF576A" w:rsidRDefault="00DF576A" w:rsidP="00DF576A">
      <w:r>
        <w:t>Наука мкр., Кучина ул, 26</w:t>
      </w:r>
    </w:p>
    <w:p w:rsidR="00DF576A" w:rsidRDefault="00DF576A" w:rsidP="00DF576A">
      <w:r>
        <w:t>Наука мкр., Кучина ул, 28</w:t>
      </w:r>
    </w:p>
    <w:p w:rsidR="00DF576A" w:rsidRDefault="00DF576A" w:rsidP="00DF576A">
      <w:r>
        <w:t>Наука мкр., Кучина ул, 29</w:t>
      </w:r>
    </w:p>
    <w:p w:rsidR="00DF576A" w:rsidRDefault="00DF576A" w:rsidP="00DF576A">
      <w:r>
        <w:t>Наука мкр., Кучина ул, 30</w:t>
      </w:r>
    </w:p>
    <w:p w:rsidR="00DF576A" w:rsidRDefault="00DF576A" w:rsidP="00DF576A">
      <w:r>
        <w:t>Наука мкр., Кучина ул, 32</w:t>
      </w:r>
    </w:p>
    <w:p w:rsidR="00DF576A" w:rsidRDefault="00DF576A" w:rsidP="00DF576A">
      <w:r>
        <w:t>Наука мкр., Кучина ул, 33</w:t>
      </w:r>
    </w:p>
    <w:p w:rsidR="00DF576A" w:rsidRDefault="00DF576A" w:rsidP="00DF576A">
      <w:r>
        <w:t>Наука мкр., Кучина ул, 34</w:t>
      </w:r>
    </w:p>
    <w:p w:rsidR="00DF576A" w:rsidRDefault="00DF576A" w:rsidP="00DF576A">
      <w:r>
        <w:t>Наука мкр., Кучина ул, 34а</w:t>
      </w:r>
    </w:p>
    <w:p w:rsidR="00DF576A" w:rsidRDefault="00DF576A" w:rsidP="00DF576A">
      <w:r>
        <w:t>Наука мкр., Кучина ул, 34б</w:t>
      </w:r>
    </w:p>
    <w:p w:rsidR="00DF576A" w:rsidRDefault="00DF576A" w:rsidP="00DF576A">
      <w:r>
        <w:t>Наука мкр., Кучина ул, 35</w:t>
      </w:r>
    </w:p>
    <w:p w:rsidR="00DF576A" w:rsidRDefault="00DF576A" w:rsidP="00DF576A">
      <w:r>
        <w:t>Наука мкр., Кучина ул, 36</w:t>
      </w:r>
    </w:p>
    <w:p w:rsidR="00DF576A" w:rsidRDefault="00DF576A" w:rsidP="00DF576A">
      <w:r>
        <w:t>Наука мкр., Кучина ул, 38</w:t>
      </w:r>
    </w:p>
    <w:p w:rsidR="00DF576A" w:rsidRDefault="00DF576A" w:rsidP="00DF576A">
      <w:r>
        <w:t>Наука мкр., Кучина ул, 39</w:t>
      </w:r>
    </w:p>
    <w:p w:rsidR="00DF576A" w:rsidRDefault="00DF576A" w:rsidP="00DF576A">
      <w:r>
        <w:t>Наука мкр., Кучина ул, 40</w:t>
      </w:r>
    </w:p>
    <w:p w:rsidR="00DF576A" w:rsidRDefault="00DF576A" w:rsidP="00DF576A">
      <w:r>
        <w:t>Наука мкр., Кучина ул, 41</w:t>
      </w:r>
    </w:p>
    <w:p w:rsidR="00DF576A" w:rsidRDefault="00DF576A" w:rsidP="00DF576A">
      <w:r>
        <w:t>Наука мкр., Кучина ул, 41/1</w:t>
      </w:r>
    </w:p>
    <w:p w:rsidR="00DF576A" w:rsidRDefault="00DF576A" w:rsidP="00DF576A">
      <w:r>
        <w:t>Наука мкр., Кучина ул, 41/2</w:t>
      </w:r>
    </w:p>
    <w:p w:rsidR="00DF576A" w:rsidRDefault="00DF576A" w:rsidP="00DF576A">
      <w:r>
        <w:t>Наука мкр., Кучина ул, 42</w:t>
      </w:r>
    </w:p>
    <w:p w:rsidR="00DF576A" w:rsidRDefault="00DF576A" w:rsidP="00DF576A">
      <w:r>
        <w:t>Наука мкр., Кучина ул, 42/1</w:t>
      </w:r>
    </w:p>
    <w:p w:rsidR="00DF576A" w:rsidRDefault="00DF576A" w:rsidP="00DF576A">
      <w:r>
        <w:t>Наука мкр., Кучина ул, 43</w:t>
      </w:r>
    </w:p>
    <w:p w:rsidR="00DF576A" w:rsidRDefault="00DF576A" w:rsidP="00DF576A">
      <w:r>
        <w:t>Наука мкр., Кучина ул, 43/1</w:t>
      </w:r>
    </w:p>
    <w:p w:rsidR="00DF576A" w:rsidRDefault="00DF576A" w:rsidP="00DF576A">
      <w:r>
        <w:t>Наука мкр., Кучина ул, 44</w:t>
      </w:r>
    </w:p>
    <w:p w:rsidR="00DF576A" w:rsidRDefault="00DF576A" w:rsidP="00DF576A">
      <w:r>
        <w:t>Наука мкр., Кучина ул, 44</w:t>
      </w:r>
    </w:p>
    <w:p w:rsidR="00DF576A" w:rsidRDefault="00DF576A" w:rsidP="00DF576A">
      <w:r>
        <w:t>Наука мкр., Кучина ул, 46/1</w:t>
      </w:r>
    </w:p>
    <w:p w:rsidR="00DF576A" w:rsidRDefault="00DF576A" w:rsidP="00DF576A">
      <w:r>
        <w:t>Наука мкр., Кучина ул, 46/2</w:t>
      </w:r>
    </w:p>
    <w:p w:rsidR="00DF576A" w:rsidRDefault="00DF576A" w:rsidP="00DF576A">
      <w:r>
        <w:t>Наука мкр., Кучина ул, 48</w:t>
      </w:r>
    </w:p>
    <w:p w:rsidR="00DF576A" w:rsidRDefault="00DF576A" w:rsidP="00DF576A">
      <w:r>
        <w:t>Наука мкр., Кучина ул, 49</w:t>
      </w:r>
    </w:p>
    <w:p w:rsidR="00DF576A" w:rsidRDefault="00DF576A" w:rsidP="00DF576A">
      <w:r>
        <w:t>Наука мкр., Кучина ул, 51</w:t>
      </w:r>
    </w:p>
    <w:p w:rsidR="00DF576A" w:rsidRDefault="00DF576A" w:rsidP="00DF576A">
      <w:r>
        <w:t>Наука мкр., Кучина ул, 55</w:t>
      </w:r>
    </w:p>
    <w:p w:rsidR="00DF576A" w:rsidRDefault="00DF576A" w:rsidP="00DF576A">
      <w:r>
        <w:t>Наука мкр., Кучина ул, 57</w:t>
      </w:r>
    </w:p>
    <w:p w:rsidR="00DF576A" w:rsidRDefault="00DF576A" w:rsidP="00DF576A">
      <w:r>
        <w:t>Наука мкр., Кучина ул, 59</w:t>
      </w:r>
    </w:p>
    <w:p w:rsidR="00DF576A" w:rsidRDefault="00DF576A" w:rsidP="00DF576A">
      <w:r>
        <w:t>Наука мкр., Кучина ул, 61</w:t>
      </w:r>
    </w:p>
    <w:p w:rsidR="00DF576A" w:rsidRDefault="00DF576A" w:rsidP="00DF576A">
      <w:r>
        <w:t>Наука мкр., Кучина ул, 62</w:t>
      </w:r>
    </w:p>
    <w:p w:rsidR="00DF576A" w:rsidRDefault="00DF576A" w:rsidP="00DF576A">
      <w:r>
        <w:t>Наука мкр., Кучина ул, 64</w:t>
      </w:r>
    </w:p>
    <w:p w:rsidR="00DF576A" w:rsidRDefault="00DF576A" w:rsidP="00DF576A">
      <w:r>
        <w:t>Наука мкр., Кучина ул, 64/1</w:t>
      </w:r>
    </w:p>
    <w:p w:rsidR="00DF576A" w:rsidRDefault="00DF576A" w:rsidP="00DF576A">
      <w:r>
        <w:t>Наука мкр., Кучина ул, 65</w:t>
      </w:r>
    </w:p>
    <w:p w:rsidR="00DF576A" w:rsidRDefault="00DF576A" w:rsidP="00DF576A">
      <w:r>
        <w:t>Наука мкр., Кучина ул, 67</w:t>
      </w:r>
    </w:p>
    <w:p w:rsidR="00DF576A" w:rsidRDefault="00DF576A" w:rsidP="00DF576A">
      <w:r>
        <w:t>Наука мкр., Кучина ул, 68</w:t>
      </w:r>
    </w:p>
    <w:p w:rsidR="00DF576A" w:rsidRDefault="00DF576A" w:rsidP="00DF576A">
      <w:r>
        <w:t>Наука мкр., Кучина ул, 69</w:t>
      </w:r>
    </w:p>
    <w:p w:rsidR="00DF576A" w:rsidRDefault="00DF576A" w:rsidP="00DF576A">
      <w:r>
        <w:t>Наука мкр., Кучина ул, 70</w:t>
      </w:r>
    </w:p>
    <w:p w:rsidR="00DF576A" w:rsidRDefault="00DF576A" w:rsidP="00DF576A">
      <w:r>
        <w:t>Наука мкр., Кучина ул, 71</w:t>
      </w:r>
    </w:p>
    <w:p w:rsidR="00DF576A" w:rsidRDefault="00DF576A" w:rsidP="00DF576A">
      <w:r>
        <w:t>Наука мкр., Кучина ул, 73</w:t>
      </w:r>
    </w:p>
    <w:p w:rsidR="00DF576A" w:rsidRDefault="00DF576A" w:rsidP="00DF576A">
      <w:r>
        <w:t>Наука мкр., Кучина ул, 75</w:t>
      </w:r>
    </w:p>
    <w:p w:rsidR="00DF576A" w:rsidRDefault="00DF576A" w:rsidP="00DF576A">
      <w:r>
        <w:t>Наука мкр., Кучина ул, 75а</w:t>
      </w:r>
    </w:p>
    <w:p w:rsidR="00DF576A" w:rsidRDefault="00DF576A" w:rsidP="00DF576A">
      <w:r>
        <w:t>Наука мкр., Кучина ул, 76</w:t>
      </w:r>
    </w:p>
    <w:p w:rsidR="00DF576A" w:rsidRDefault="00DF576A" w:rsidP="00DF576A">
      <w:r>
        <w:t>Наука мкр., Кучина ул, 77</w:t>
      </w:r>
    </w:p>
    <w:p w:rsidR="00DF576A" w:rsidRDefault="00DF576A" w:rsidP="00DF576A">
      <w:r>
        <w:t>Наука мкр., Кучина ул, 79</w:t>
      </w:r>
    </w:p>
    <w:p w:rsidR="00DF576A" w:rsidRDefault="00DF576A" w:rsidP="00DF576A">
      <w:r>
        <w:t>Наука мкр., Кучина ул, 83</w:t>
      </w:r>
    </w:p>
    <w:p w:rsidR="00DF576A" w:rsidRDefault="00DF576A" w:rsidP="00DF576A">
      <w:r>
        <w:t>Наука мкр., Нарочанская ул, 1</w:t>
      </w:r>
    </w:p>
    <w:p w:rsidR="00DF576A" w:rsidRDefault="00DF576A" w:rsidP="00DF576A">
      <w:r>
        <w:t>Наука мкр., Нарочанская ул, 6а</w:t>
      </w:r>
    </w:p>
    <w:p w:rsidR="00DF576A" w:rsidRDefault="00DF576A" w:rsidP="00DF576A">
      <w:r>
        <w:t>Наука мкр., Нарочанская ул, 6б</w:t>
      </w:r>
    </w:p>
    <w:p w:rsidR="00DF576A" w:rsidRDefault="00DF576A" w:rsidP="00DF576A">
      <w:r>
        <w:t>Наука мкр., Науки ул, 3</w:t>
      </w:r>
    </w:p>
    <w:p w:rsidR="00DF576A" w:rsidRDefault="00DF576A" w:rsidP="00DF576A">
      <w:r>
        <w:t>Наука мкр., Науки ул, 3/1</w:t>
      </w:r>
    </w:p>
    <w:p w:rsidR="00DF576A" w:rsidRDefault="00DF576A" w:rsidP="00DF576A">
      <w:r>
        <w:t>Наука мкр., Науки ул, 9</w:t>
      </w:r>
    </w:p>
    <w:p w:rsidR="00DF576A" w:rsidRDefault="00DF576A" w:rsidP="00DF576A">
      <w:r>
        <w:t xml:space="preserve">Наука мкр., Науки ул, 12 </w:t>
      </w:r>
    </w:p>
    <w:p w:rsidR="00DF576A" w:rsidRDefault="00DF576A" w:rsidP="00DF576A">
      <w:r>
        <w:t>Наука мкр., Никольский пер, 1</w:t>
      </w:r>
    </w:p>
    <w:p w:rsidR="00DF576A" w:rsidRDefault="00DF576A" w:rsidP="00DF576A">
      <w:r>
        <w:t>Наука мкр., Никольский пер, 4б</w:t>
      </w:r>
    </w:p>
    <w:p w:rsidR="00DF576A" w:rsidRDefault="00DF576A" w:rsidP="00DF576A">
      <w:r>
        <w:t>Наука мкр., Никольский пер, 5а</w:t>
      </w:r>
    </w:p>
    <w:p w:rsidR="00DF576A" w:rsidRDefault="00DF576A" w:rsidP="00DF576A">
      <w:r>
        <w:t>Наука мкр., Никольский пер, 6</w:t>
      </w:r>
    </w:p>
    <w:p w:rsidR="00DF576A" w:rsidRDefault="00DF576A" w:rsidP="00DF576A">
      <w:r>
        <w:t>Наука мкр., Никольский пер, 7</w:t>
      </w:r>
    </w:p>
    <w:p w:rsidR="00DF576A" w:rsidRDefault="00DF576A" w:rsidP="00DF576A">
      <w:r>
        <w:t>Наука мкр., Никольский пер, 8</w:t>
      </w:r>
    </w:p>
    <w:p w:rsidR="00DF576A" w:rsidRDefault="00DF576A" w:rsidP="00DF576A">
      <w:r>
        <w:t>Наука мкр., Никольский пер, 9</w:t>
      </w:r>
    </w:p>
    <w:p w:rsidR="00DF576A" w:rsidRDefault="00DF576A" w:rsidP="00DF576A">
      <w:r>
        <w:t>Наука мкр., Никольский пер, 10</w:t>
      </w:r>
    </w:p>
    <w:p w:rsidR="00DF576A" w:rsidRDefault="00DF576A" w:rsidP="00DF576A">
      <w:r>
        <w:t>Наука мкр., Никольский пер, 12</w:t>
      </w:r>
    </w:p>
    <w:p w:rsidR="00DF576A" w:rsidRDefault="00DF576A" w:rsidP="00DF576A">
      <w:r>
        <w:t>Наука мкр., Никольский пер, 13</w:t>
      </w:r>
    </w:p>
    <w:p w:rsidR="00DF576A" w:rsidRDefault="00DF576A" w:rsidP="00DF576A">
      <w:r>
        <w:t>Наука мкр., Никольский пер, 14</w:t>
      </w:r>
    </w:p>
    <w:p w:rsidR="00DF576A" w:rsidRDefault="00DF576A" w:rsidP="00DF576A">
      <w:r>
        <w:t>Наука мкр., Никольский пер, 15</w:t>
      </w:r>
    </w:p>
    <w:p w:rsidR="00DF576A" w:rsidRDefault="00DF576A" w:rsidP="00DF576A">
      <w:r>
        <w:t>Наука мкр., Никольский пер, 17</w:t>
      </w:r>
    </w:p>
    <w:p w:rsidR="00DF576A" w:rsidRDefault="00DF576A" w:rsidP="00DF576A">
      <w:r>
        <w:t>Наука мкр., Никольский пер, 18</w:t>
      </w:r>
    </w:p>
    <w:p w:rsidR="00DF576A" w:rsidRDefault="00DF576A" w:rsidP="00DF576A">
      <w:r>
        <w:t>Наука мкр., Никольский пер, 19</w:t>
      </w:r>
    </w:p>
    <w:p w:rsidR="00DF576A" w:rsidRDefault="00DF576A" w:rsidP="00DF576A">
      <w:r>
        <w:t>Наука мкр., Никольский пер,1а</w:t>
      </w:r>
    </w:p>
    <w:p w:rsidR="00DF576A" w:rsidRDefault="00DF576A" w:rsidP="00DF576A">
      <w:r>
        <w:t>Наука мкр., Олимпийская ул, 6</w:t>
      </w:r>
    </w:p>
    <w:p w:rsidR="00DF576A" w:rsidRDefault="00DF576A" w:rsidP="00DF576A">
      <w:r>
        <w:t>Наука мкр., Олимпийская ул, 17б</w:t>
      </w:r>
    </w:p>
    <w:p w:rsidR="00DF576A" w:rsidRDefault="00DF576A" w:rsidP="00DF576A">
      <w:r>
        <w:t>Наука мкр., Петра Великого ул, 1 строение 1</w:t>
      </w:r>
    </w:p>
    <w:p w:rsidR="00DF576A" w:rsidRDefault="00DF576A" w:rsidP="00DF576A">
      <w:r>
        <w:t>Наука мкр., Петра Великого ул, 3</w:t>
      </w:r>
    </w:p>
    <w:p w:rsidR="00DF576A" w:rsidRDefault="00DF576A" w:rsidP="00DF576A">
      <w:r>
        <w:t>Наука мкр., Петра Великого ул, 4а</w:t>
      </w:r>
    </w:p>
    <w:p w:rsidR="00DF576A" w:rsidRDefault="00DF576A" w:rsidP="00DF576A">
      <w:r>
        <w:t>Наука мкр., Петра Великого ул, 5</w:t>
      </w:r>
    </w:p>
    <w:p w:rsidR="00DF576A" w:rsidRDefault="00DF576A" w:rsidP="00DF576A">
      <w:r>
        <w:t>Наука мкр., Петра Великого ул, 6</w:t>
      </w:r>
    </w:p>
    <w:p w:rsidR="00DF576A" w:rsidRDefault="00DF576A" w:rsidP="00DF576A">
      <w:r>
        <w:t>Наука мкр., Петра Великого ул, 7</w:t>
      </w:r>
    </w:p>
    <w:p w:rsidR="00DF576A" w:rsidRDefault="00DF576A" w:rsidP="00DF576A">
      <w:r>
        <w:t>Наука мкр., Петра Великого ул, 9</w:t>
      </w:r>
    </w:p>
    <w:p w:rsidR="00DF576A" w:rsidRDefault="00DF576A" w:rsidP="00DF576A">
      <w:r>
        <w:t>Наука мкр., Петра Великого ул, 11</w:t>
      </w:r>
    </w:p>
    <w:p w:rsidR="00DF576A" w:rsidRDefault="00DF576A" w:rsidP="00DF576A">
      <w:r>
        <w:t>Наука мкр., Петра Великого ул, 12</w:t>
      </w:r>
    </w:p>
    <w:p w:rsidR="00DF576A" w:rsidRDefault="00DF576A" w:rsidP="00DF576A">
      <w:r>
        <w:t>Наука мкр., Петра Великого ул, 14</w:t>
      </w:r>
    </w:p>
    <w:p w:rsidR="00DF576A" w:rsidRDefault="00DF576A" w:rsidP="00DF576A">
      <w:r>
        <w:t>Наука мкр., Петра Великого ул, 15</w:t>
      </w:r>
    </w:p>
    <w:p w:rsidR="00DF576A" w:rsidRDefault="00DF576A" w:rsidP="00DF576A">
      <w:r>
        <w:t>Наука мкр., Петра Великого ул, 16</w:t>
      </w:r>
    </w:p>
    <w:p w:rsidR="00DF576A" w:rsidRDefault="00DF576A" w:rsidP="00DF576A">
      <w:r>
        <w:t>Наука мкр., Петра Великого ул, 17</w:t>
      </w:r>
    </w:p>
    <w:p w:rsidR="00DF576A" w:rsidRDefault="00DF576A" w:rsidP="00DF576A">
      <w:r>
        <w:t>Наука мкр., Петра Великого ул, 19</w:t>
      </w:r>
    </w:p>
    <w:p w:rsidR="00DF576A" w:rsidRDefault="00DF576A" w:rsidP="00DF576A">
      <w:r>
        <w:t>Наука мкр., Петра Великого ул, 20</w:t>
      </w:r>
    </w:p>
    <w:p w:rsidR="00DF576A" w:rsidRDefault="00DF576A" w:rsidP="00DF576A">
      <w:r>
        <w:t>Наука мкр., Петра Великого ул, 22</w:t>
      </w:r>
    </w:p>
    <w:p w:rsidR="00DF576A" w:rsidRDefault="00DF576A" w:rsidP="00DF576A">
      <w:r>
        <w:t>Наука мкр., Петра Великого ул, 23</w:t>
      </w:r>
    </w:p>
    <w:p w:rsidR="00DF576A" w:rsidRDefault="00DF576A" w:rsidP="00DF576A">
      <w:r>
        <w:t>Наука мкр., Петра Великого ул, 24</w:t>
      </w:r>
    </w:p>
    <w:p w:rsidR="00DF576A" w:rsidRDefault="00DF576A" w:rsidP="00DF576A">
      <w:r>
        <w:t>Наука мкр., Петра Великого ул, 26</w:t>
      </w:r>
    </w:p>
    <w:p w:rsidR="00DF576A" w:rsidRDefault="00DF576A" w:rsidP="00DF576A">
      <w:r>
        <w:t>Наука мкр., Петра Великого ул, 28</w:t>
      </w:r>
    </w:p>
    <w:p w:rsidR="00DF576A" w:rsidRDefault="00DF576A" w:rsidP="00DF576A">
      <w:r>
        <w:t>Наука мкр., Преображенская ул, 10</w:t>
      </w:r>
    </w:p>
    <w:p w:rsidR="00DF576A" w:rsidRDefault="00DF576A" w:rsidP="00DF576A">
      <w:r>
        <w:t>Наука мкр., Придольная ул,  27</w:t>
      </w:r>
    </w:p>
    <w:p w:rsidR="00DF576A" w:rsidRDefault="00DF576A" w:rsidP="00DF576A">
      <w:r>
        <w:t>Наука мкр., Придольная ул, 23</w:t>
      </w:r>
    </w:p>
    <w:p w:rsidR="00DF576A" w:rsidRDefault="00DF576A" w:rsidP="00DF576A">
      <w:r>
        <w:t>Наука мкр., Придольная ул, 25</w:t>
      </w:r>
    </w:p>
    <w:p w:rsidR="00DF576A" w:rsidRDefault="00DF576A" w:rsidP="00DF576A">
      <w:r>
        <w:t>Наука мкр., Придольная ул, 27</w:t>
      </w:r>
    </w:p>
    <w:p w:rsidR="00DF576A" w:rsidRDefault="00DF576A" w:rsidP="00DF576A">
      <w:r>
        <w:t>Наука мкр., Ровенский пер, 3</w:t>
      </w:r>
    </w:p>
    <w:p w:rsidR="00DF576A" w:rsidRDefault="00DF576A" w:rsidP="00DF576A">
      <w:r>
        <w:t>Наука мкр., Ровенский пер, 6</w:t>
      </w:r>
    </w:p>
    <w:p w:rsidR="00DF576A" w:rsidRDefault="00DF576A" w:rsidP="00DF576A">
      <w:r>
        <w:t>Наука мкр., Ровенский пер, 7</w:t>
      </w:r>
    </w:p>
    <w:p w:rsidR="00DF576A" w:rsidRDefault="00DF576A" w:rsidP="00DF576A">
      <w:r>
        <w:t>Наука мкр., Ровенский пер, 8</w:t>
      </w:r>
    </w:p>
    <w:p w:rsidR="00DF576A" w:rsidRDefault="00DF576A" w:rsidP="00DF576A">
      <w:r>
        <w:t>Наука мкр., Ровенский пер, 9</w:t>
      </w:r>
    </w:p>
    <w:p w:rsidR="00DF576A" w:rsidRDefault="00DF576A" w:rsidP="00DF576A">
      <w:r>
        <w:t>Наука мкр., Ровенский пер, 10</w:t>
      </w:r>
    </w:p>
    <w:p w:rsidR="00DF576A" w:rsidRDefault="00DF576A" w:rsidP="00DF576A">
      <w:r>
        <w:t>Наука мкр., Ровенский пер, 12</w:t>
      </w:r>
    </w:p>
    <w:p w:rsidR="00DF576A" w:rsidRDefault="00DF576A" w:rsidP="00DF576A">
      <w:r>
        <w:t>Наука мкр., Ровенский пер, 14</w:t>
      </w:r>
    </w:p>
    <w:p w:rsidR="00DF576A" w:rsidRDefault="00DF576A" w:rsidP="00DF576A">
      <w:r>
        <w:t>Наука мкр., Рождественская ул, 1</w:t>
      </w:r>
    </w:p>
    <w:p w:rsidR="00DF576A" w:rsidRDefault="00DF576A" w:rsidP="00DF576A">
      <w:r>
        <w:t>Наука мкр., Рождественская ул, 1а</w:t>
      </w:r>
    </w:p>
    <w:p w:rsidR="00DF576A" w:rsidRDefault="00DF576A" w:rsidP="00DF576A">
      <w:r>
        <w:t>Наука мкр., Рождественская ул, 2</w:t>
      </w:r>
    </w:p>
    <w:p w:rsidR="00DF576A" w:rsidRDefault="00DF576A" w:rsidP="00DF576A">
      <w:r>
        <w:t>Наука мкр., Рождественская ул, 2/1</w:t>
      </w:r>
    </w:p>
    <w:p w:rsidR="00DF576A" w:rsidRDefault="00DF576A" w:rsidP="00DF576A">
      <w:r>
        <w:t>Наука мкр., Рождественская ул, 2/2</w:t>
      </w:r>
    </w:p>
    <w:p w:rsidR="00DF576A" w:rsidRDefault="00DF576A" w:rsidP="00DF576A">
      <w:r>
        <w:t>Наука мкр., Рождественская ул, 2/3</w:t>
      </w:r>
    </w:p>
    <w:p w:rsidR="00DF576A" w:rsidRDefault="00DF576A" w:rsidP="00DF576A">
      <w:r>
        <w:t>Наука мкр., Рождественская ул, 2/4</w:t>
      </w:r>
    </w:p>
    <w:p w:rsidR="00DF576A" w:rsidRDefault="00DF576A" w:rsidP="00DF576A">
      <w:r>
        <w:t>Наука мкр., Рождественская ул, 2/5</w:t>
      </w:r>
    </w:p>
    <w:p w:rsidR="00DF576A" w:rsidRDefault="00DF576A" w:rsidP="00DF576A">
      <w:r>
        <w:t>Наука мкр., Рождественская ул, 2/6</w:t>
      </w:r>
    </w:p>
    <w:p w:rsidR="00DF576A" w:rsidRDefault="00DF576A" w:rsidP="00DF576A">
      <w:r>
        <w:t>Наука мкр., Рождественская ул, 2а</w:t>
      </w:r>
    </w:p>
    <w:p w:rsidR="00DF576A" w:rsidRDefault="00DF576A" w:rsidP="00DF576A">
      <w:r>
        <w:t>Наука мкр., Рождественская ул, 3</w:t>
      </w:r>
    </w:p>
    <w:p w:rsidR="00DF576A" w:rsidRDefault="00DF576A" w:rsidP="00DF576A">
      <w:r>
        <w:t>Наука мкр., Рождественская ул, 5</w:t>
      </w:r>
    </w:p>
    <w:p w:rsidR="00DF576A" w:rsidRDefault="00DF576A" w:rsidP="00DF576A">
      <w:r>
        <w:t>Наука мкр., Рождественская ул, 5/1</w:t>
      </w:r>
    </w:p>
    <w:p w:rsidR="00DF576A" w:rsidRDefault="00DF576A" w:rsidP="00DF576A">
      <w:r>
        <w:t>Наука мкр., Рождественская ул, 5/2</w:t>
      </w:r>
    </w:p>
    <w:p w:rsidR="00DF576A" w:rsidRDefault="00DF576A" w:rsidP="00DF576A">
      <w:r>
        <w:t>Наука мкр., Рождественская ул, 8</w:t>
      </w:r>
    </w:p>
    <w:p w:rsidR="00DF576A" w:rsidRDefault="00DF576A" w:rsidP="00DF576A">
      <w:r>
        <w:t>Наука мкр., Русаковский пер, 1</w:t>
      </w:r>
    </w:p>
    <w:p w:rsidR="00DF576A" w:rsidRDefault="00DF576A" w:rsidP="00DF576A">
      <w:r>
        <w:t>Наука мкр., Русаковский пер, 3 стр. 1</w:t>
      </w:r>
    </w:p>
    <w:p w:rsidR="00DF576A" w:rsidRDefault="00DF576A" w:rsidP="00DF576A">
      <w:r>
        <w:t>Наука мкр., Русаковский пер, 4</w:t>
      </w:r>
    </w:p>
    <w:p w:rsidR="00DF576A" w:rsidRDefault="00DF576A" w:rsidP="00DF576A">
      <w:r>
        <w:t>Наука мкр., Русаковский пер, 6</w:t>
      </w:r>
    </w:p>
    <w:p w:rsidR="00DF576A" w:rsidRDefault="00DF576A" w:rsidP="00DF576A">
      <w:r>
        <w:t>Наука мкр., Русаковский пер, 8</w:t>
      </w:r>
    </w:p>
    <w:p w:rsidR="00DF576A" w:rsidRDefault="00DF576A" w:rsidP="00DF576A">
      <w:r>
        <w:t>Наука мкр., Русаковский пер, 9</w:t>
      </w:r>
    </w:p>
    <w:p w:rsidR="00DF576A" w:rsidRDefault="00DF576A" w:rsidP="00DF576A">
      <w:r>
        <w:t>Наука мкр., Русаковский пер, 11</w:t>
      </w:r>
    </w:p>
    <w:p w:rsidR="00DF576A" w:rsidRDefault="00DF576A" w:rsidP="00DF576A">
      <w:r>
        <w:t>Наука мкр., Русаковский пер, 12</w:t>
      </w:r>
    </w:p>
    <w:p w:rsidR="00DF576A" w:rsidRDefault="00DF576A" w:rsidP="00DF576A">
      <w:r>
        <w:t>Наука мкр., Русаковский пер, 13</w:t>
      </w:r>
    </w:p>
    <w:p w:rsidR="00DF576A" w:rsidRDefault="00DF576A" w:rsidP="00DF576A">
      <w:r>
        <w:t>Наука мкр., Русаковский пер, 14</w:t>
      </w:r>
    </w:p>
    <w:p w:rsidR="00DF576A" w:rsidRDefault="00DF576A" w:rsidP="00DF576A">
      <w:r>
        <w:t>Наука мкр., Русаковский пер, 15</w:t>
      </w:r>
    </w:p>
    <w:p w:rsidR="00DF576A" w:rsidRDefault="00DF576A" w:rsidP="00DF576A">
      <w:r>
        <w:t>Наука мкр., Русаковский пер, 16</w:t>
      </w:r>
    </w:p>
    <w:p w:rsidR="00DF576A" w:rsidRDefault="00DF576A" w:rsidP="00DF576A">
      <w:r>
        <w:t>Наука мкр., Садовое Кольцо ул, 3</w:t>
      </w:r>
    </w:p>
    <w:p w:rsidR="00DF576A" w:rsidRDefault="00DF576A" w:rsidP="00DF576A">
      <w:r>
        <w:t>Наука мкр., Северянка ул, 1</w:t>
      </w:r>
    </w:p>
    <w:p w:rsidR="00DF576A" w:rsidRDefault="00DF576A" w:rsidP="00DF576A">
      <w:r>
        <w:t>Наука мкр., Северянка ул, 1а</w:t>
      </w:r>
    </w:p>
    <w:p w:rsidR="00DF576A" w:rsidRDefault="00DF576A" w:rsidP="00DF576A">
      <w:r>
        <w:t>Наука мкр., Северянка ул, 3</w:t>
      </w:r>
    </w:p>
    <w:p w:rsidR="00DF576A" w:rsidRDefault="00DF576A" w:rsidP="00DF576A">
      <w:r>
        <w:t>Наука мкр., Северянка ул, 5</w:t>
      </w:r>
    </w:p>
    <w:p w:rsidR="00DF576A" w:rsidRDefault="00DF576A" w:rsidP="00DF576A">
      <w:r>
        <w:t>Наука мкр., Северянка ул, 7</w:t>
      </w:r>
    </w:p>
    <w:p w:rsidR="00DF576A" w:rsidRDefault="00DF576A" w:rsidP="00DF576A">
      <w:r>
        <w:t>Наука мкр., Северянка ул, 9</w:t>
      </w:r>
    </w:p>
    <w:p w:rsidR="00DF576A" w:rsidRDefault="00DF576A" w:rsidP="00DF576A">
      <w:r>
        <w:t>Наука мкр., Северянка ул, 11</w:t>
      </w:r>
    </w:p>
    <w:p w:rsidR="00DF576A" w:rsidRDefault="00DF576A" w:rsidP="00DF576A">
      <w:r>
        <w:t>Наука мкр., Северянка ул, 12а</w:t>
      </w:r>
    </w:p>
    <w:p w:rsidR="00DF576A" w:rsidRDefault="00DF576A" w:rsidP="00DF576A">
      <w:r>
        <w:t>Наука мкр., Северянка ул, 12б</w:t>
      </w:r>
    </w:p>
    <w:p w:rsidR="00DF576A" w:rsidRDefault="00DF576A" w:rsidP="00DF576A">
      <w:r>
        <w:t>Наука мкр., Северянка ул, 12б корпус 1</w:t>
      </w:r>
    </w:p>
    <w:p w:rsidR="00DF576A" w:rsidRDefault="00DF576A" w:rsidP="00DF576A">
      <w:r>
        <w:t>Наука мкр., Северянка ул, 12в</w:t>
      </w:r>
    </w:p>
    <w:p w:rsidR="00DF576A" w:rsidRDefault="00DF576A" w:rsidP="00DF576A">
      <w:r>
        <w:t>Наука мкр., Северянка ул, 12г</w:t>
      </w:r>
    </w:p>
    <w:p w:rsidR="00DF576A" w:rsidRDefault="00DF576A" w:rsidP="00DF576A">
      <w:r>
        <w:t>Наука мкр., Северянка ул, 13 строение 1</w:t>
      </w:r>
    </w:p>
    <w:p w:rsidR="00DF576A" w:rsidRDefault="00DF576A" w:rsidP="00DF576A">
      <w:r>
        <w:t>Наука мкр., Северянка ул, 14</w:t>
      </w:r>
    </w:p>
    <w:p w:rsidR="00DF576A" w:rsidRDefault="00DF576A" w:rsidP="00DF576A">
      <w:r>
        <w:t>Наука мкр., Северянка ул, 15</w:t>
      </w:r>
    </w:p>
    <w:p w:rsidR="00DF576A" w:rsidRDefault="00DF576A" w:rsidP="00DF576A">
      <w:r>
        <w:t>Наука мкр., Северянка ул, 16</w:t>
      </w:r>
    </w:p>
    <w:p w:rsidR="00DF576A" w:rsidRDefault="00DF576A" w:rsidP="00DF576A">
      <w:r>
        <w:t>Наука мкр., Северянка ул, 18</w:t>
      </w:r>
    </w:p>
    <w:p w:rsidR="00DF576A" w:rsidRDefault="00DF576A" w:rsidP="00DF576A">
      <w:r>
        <w:t>Наука мкр., Северянка ул, 19</w:t>
      </w:r>
    </w:p>
    <w:p w:rsidR="00DF576A" w:rsidRDefault="00DF576A" w:rsidP="00DF576A">
      <w:r>
        <w:t>Наука мкр., Северянка ул, 20</w:t>
      </w:r>
    </w:p>
    <w:p w:rsidR="00DF576A" w:rsidRDefault="00DF576A" w:rsidP="00DF576A">
      <w:r>
        <w:t>Наука мкр., Северянка ул, 20</w:t>
      </w:r>
    </w:p>
    <w:p w:rsidR="00DF576A" w:rsidRDefault="00DF576A" w:rsidP="00DF576A">
      <w:r>
        <w:t>Наука мкр., Северянка ул, 21</w:t>
      </w:r>
    </w:p>
    <w:p w:rsidR="00DF576A" w:rsidRDefault="00DF576A" w:rsidP="00DF576A">
      <w:r>
        <w:t>Наука мкр., Северянка ул, 22 стр.2</w:t>
      </w:r>
    </w:p>
    <w:p w:rsidR="00DF576A" w:rsidRDefault="00DF576A" w:rsidP="00DF576A">
      <w:r>
        <w:t>Наука мкр., Северянка ул, 22 стр.7</w:t>
      </w:r>
    </w:p>
    <w:p w:rsidR="00DF576A" w:rsidRDefault="00DF576A" w:rsidP="00DF576A">
      <w:r>
        <w:t>Наука мкр., Снежинский пер, 2а</w:t>
      </w:r>
    </w:p>
    <w:p w:rsidR="00DF576A" w:rsidRDefault="00DF576A" w:rsidP="00DF576A">
      <w:r>
        <w:t>Наука мкр., Снежинский пер, 8</w:t>
      </w:r>
    </w:p>
    <w:p w:rsidR="00DF576A" w:rsidRDefault="00DF576A" w:rsidP="00DF576A">
      <w:r>
        <w:t>Наука мкр., Снежинский пер, 10</w:t>
      </w:r>
    </w:p>
    <w:p w:rsidR="00DF576A" w:rsidRDefault="00DF576A" w:rsidP="00DF576A">
      <w:r>
        <w:t>Наука мкр., Снежинский пер, 14 стр.1</w:t>
      </w:r>
    </w:p>
    <w:p w:rsidR="00DF576A" w:rsidRDefault="00DF576A" w:rsidP="00DF576A">
      <w:r>
        <w:t>Наука мкр., Снежинский пер, 16а</w:t>
      </w:r>
    </w:p>
    <w:p w:rsidR="00DF576A" w:rsidRDefault="00DF576A" w:rsidP="00DF576A">
      <w:r>
        <w:t>Наука мкр., Снежинский пер, 18</w:t>
      </w:r>
    </w:p>
    <w:p w:rsidR="00DF576A" w:rsidRDefault="00DF576A" w:rsidP="00DF576A">
      <w:r>
        <w:t>Наука мкр., Снежинский пер, 18а</w:t>
      </w:r>
    </w:p>
    <w:p w:rsidR="00DF576A" w:rsidRDefault="00DF576A" w:rsidP="00DF576A">
      <w:r>
        <w:t>Наука мкр., Снежинский пер, 22</w:t>
      </w:r>
    </w:p>
    <w:p w:rsidR="00DF576A" w:rsidRDefault="00DF576A" w:rsidP="00DF576A">
      <w:r>
        <w:t>Наука мкр., Снежинский пер, 24</w:t>
      </w:r>
    </w:p>
    <w:p w:rsidR="00DF576A" w:rsidRDefault="00DF576A" w:rsidP="00DF576A">
      <w:r>
        <w:t>Наука мкр., Спасская ул, 2 строение 1</w:t>
      </w:r>
    </w:p>
    <w:p w:rsidR="00DF576A" w:rsidRDefault="00DF576A" w:rsidP="00DF576A">
      <w:r>
        <w:t>Наука мкр., Спасская ул, 10</w:t>
      </w:r>
    </w:p>
    <w:p w:rsidR="00DF576A" w:rsidRDefault="00DF576A" w:rsidP="00DF576A">
      <w:r>
        <w:t>Наука мкр., Спасская ул, 14</w:t>
      </w:r>
    </w:p>
    <w:p w:rsidR="00DF576A" w:rsidRDefault="00DF576A" w:rsidP="00DF576A">
      <w:r>
        <w:t>Наука мкр., Спасская ул, 16</w:t>
      </w:r>
    </w:p>
    <w:p w:rsidR="00DF576A" w:rsidRDefault="00DF576A" w:rsidP="00DF576A">
      <w:r>
        <w:t>Наука мкр., Спасская ул, 18</w:t>
      </w:r>
    </w:p>
    <w:p w:rsidR="00DF576A" w:rsidRDefault="00DF576A" w:rsidP="00DF576A">
      <w:r>
        <w:t>Наука мкр., Спасская ул, 20</w:t>
      </w:r>
    </w:p>
    <w:p w:rsidR="00DF576A" w:rsidRDefault="00DF576A" w:rsidP="00DF576A">
      <w:r>
        <w:t>Наука мкр., Спасская ул, 22</w:t>
      </w:r>
    </w:p>
    <w:p w:rsidR="00DF576A" w:rsidRDefault="00DF576A" w:rsidP="00DF576A">
      <w:r>
        <w:t>Наука мкр., Спасская ул, 24</w:t>
      </w:r>
    </w:p>
    <w:p w:rsidR="00DF576A" w:rsidRDefault="00DF576A" w:rsidP="00DF576A">
      <w:r>
        <w:t>Наука мкр., Спасская ул, 24 стр. 1</w:t>
      </w:r>
    </w:p>
    <w:p w:rsidR="00DF576A" w:rsidRDefault="00DF576A" w:rsidP="00DF576A">
      <w:r>
        <w:t>Наука мкр., Стрельникова ул, 4</w:t>
      </w:r>
    </w:p>
    <w:p w:rsidR="00DF576A" w:rsidRDefault="00DF576A" w:rsidP="00DF576A">
      <w:r>
        <w:t>Наука мкр., Стрельникова ул, 4/1</w:t>
      </w:r>
    </w:p>
    <w:p w:rsidR="00DF576A" w:rsidRDefault="00DF576A" w:rsidP="00DF576A">
      <w:r>
        <w:t>Наука мкр., Стрельникова ул, 4/2</w:t>
      </w:r>
    </w:p>
    <w:p w:rsidR="00DF576A" w:rsidRDefault="00DF576A" w:rsidP="00DF576A">
      <w:r>
        <w:t>Наука мкр., Стрельникова ул, 12</w:t>
      </w:r>
    </w:p>
    <w:p w:rsidR="00DF576A" w:rsidRDefault="00DF576A" w:rsidP="00DF576A">
      <w:r>
        <w:t>Наука мкр., Стрельникова ул, 14</w:t>
      </w:r>
    </w:p>
    <w:p w:rsidR="00DF576A" w:rsidRDefault="00DF576A" w:rsidP="00DF576A">
      <w:r>
        <w:t>Наука мкр., Стрельникова ул, 20</w:t>
      </w:r>
    </w:p>
    <w:p w:rsidR="00DF576A" w:rsidRDefault="00DF576A" w:rsidP="00DF576A">
      <w:r>
        <w:t>Наука мкр., Стрельникова ул, 22</w:t>
      </w:r>
    </w:p>
    <w:p w:rsidR="00DF576A" w:rsidRDefault="00DF576A" w:rsidP="00DF576A">
      <w:r>
        <w:t>Наука мкр., Стрельникова ул, 32</w:t>
      </w:r>
    </w:p>
    <w:p w:rsidR="00DF576A" w:rsidRDefault="00DF576A" w:rsidP="00DF576A">
      <w:r>
        <w:t>Наука мкр., Стрельникова ул, 34а</w:t>
      </w:r>
    </w:p>
    <w:p w:rsidR="00DF576A" w:rsidRDefault="00DF576A" w:rsidP="00DF576A">
      <w:r>
        <w:t>Наука мкр., Стрельникова ул, 36</w:t>
      </w:r>
    </w:p>
    <w:p w:rsidR="00DF576A" w:rsidRDefault="00DF576A" w:rsidP="00DF576A">
      <w:r>
        <w:t>Наука мкр., Стрельникова ул, 36</w:t>
      </w:r>
    </w:p>
    <w:p w:rsidR="00DF576A" w:rsidRDefault="00DF576A" w:rsidP="00DF576A">
      <w:r>
        <w:t>Наука мкр., Стрельникова ул, 40</w:t>
      </w:r>
    </w:p>
    <w:p w:rsidR="00DF576A" w:rsidRDefault="00DF576A" w:rsidP="00DF576A">
      <w:r>
        <w:t>Наука мкр., Стрельникова ул, 62</w:t>
      </w:r>
    </w:p>
    <w:p w:rsidR="00DF576A" w:rsidRDefault="00DF576A" w:rsidP="00DF576A">
      <w:r>
        <w:t>Наука мкр., Стрельникова ул, 64</w:t>
      </w:r>
    </w:p>
    <w:p w:rsidR="00DF576A" w:rsidRDefault="00DF576A" w:rsidP="00DF576A">
      <w:r>
        <w:t>Наука мкр., Тенистый пер, 7</w:t>
      </w:r>
    </w:p>
    <w:p w:rsidR="00DF576A" w:rsidRDefault="00DF576A" w:rsidP="00DF576A">
      <w:r>
        <w:t>Наука мкр., Тенистый пер, 9</w:t>
      </w:r>
    </w:p>
    <w:p w:rsidR="00DF576A" w:rsidRDefault="00DF576A" w:rsidP="00DF576A">
      <w:r>
        <w:t>Наука мкр., Тимашева ул, 1</w:t>
      </w:r>
    </w:p>
    <w:p w:rsidR="00DF576A" w:rsidRDefault="00DF576A" w:rsidP="00DF576A">
      <w:r>
        <w:t>Наука мкр., Тимашева ул, 1/1</w:t>
      </w:r>
    </w:p>
    <w:p w:rsidR="00DF576A" w:rsidRDefault="00DF576A" w:rsidP="00DF576A">
      <w:r>
        <w:t>Наука мкр., Тимашева ул, 10</w:t>
      </w:r>
    </w:p>
    <w:p w:rsidR="00DF576A" w:rsidRDefault="00DF576A" w:rsidP="00DF576A">
      <w:r>
        <w:t>Наука мкр., Шахова ул, 7</w:t>
      </w:r>
    </w:p>
    <w:p w:rsidR="00DF576A" w:rsidRDefault="00DF576A" w:rsidP="00DF576A">
      <w:r>
        <w:t>Наука мкр., Шахова ул, 9</w:t>
      </w:r>
    </w:p>
    <w:p w:rsidR="00DF576A" w:rsidRDefault="00DF576A" w:rsidP="00DF576A">
      <w:r>
        <w:t>Наука мкр., Ямской пер, 1</w:t>
      </w:r>
    </w:p>
    <w:p w:rsidR="00DF576A" w:rsidRDefault="00DF576A" w:rsidP="00DF576A">
      <w:r>
        <w:t>Наука мкр., Ямской пер, 1 корпус 1</w:t>
      </w:r>
    </w:p>
    <w:p w:rsidR="00DF576A" w:rsidRDefault="00DF576A" w:rsidP="00DF576A">
      <w:r>
        <w:t>Наука мкр., Ямской пер, 2</w:t>
      </w:r>
    </w:p>
    <w:p w:rsidR="00DF576A" w:rsidRDefault="00DF576A" w:rsidP="00DF576A">
      <w:r>
        <w:t>Наука мкр., Ямской пер, 2б</w:t>
      </w:r>
    </w:p>
    <w:p w:rsidR="00DF576A" w:rsidRDefault="00DF576A" w:rsidP="00DF576A">
      <w:r>
        <w:t>Наука мкр., Ямской пер, 3</w:t>
      </w:r>
    </w:p>
    <w:p w:rsidR="00DF576A" w:rsidRDefault="00DF576A" w:rsidP="00DF576A">
      <w:r>
        <w:t>Наука мкр., Ямской пер, 4</w:t>
      </w:r>
    </w:p>
    <w:p w:rsidR="00DF576A" w:rsidRDefault="00DF576A" w:rsidP="00DF576A">
      <w:r>
        <w:t>Наука мкр., Ямской пер, 5</w:t>
      </w:r>
    </w:p>
    <w:p w:rsidR="00DF576A" w:rsidRDefault="00DF576A" w:rsidP="00DF576A">
      <w:r>
        <w:t>Наука мкр., Ямской пер, 6</w:t>
      </w:r>
    </w:p>
    <w:p w:rsidR="00DF576A" w:rsidRDefault="00DF576A" w:rsidP="00DF576A">
      <w:r>
        <w:t>Наука мкр., Ямской пер, 7</w:t>
      </w:r>
    </w:p>
    <w:p w:rsidR="00DF576A" w:rsidRDefault="00DF576A" w:rsidP="00DF576A">
      <w:r>
        <w:t>Наука мкр., Ямской пер, 8</w:t>
      </w:r>
    </w:p>
    <w:p w:rsidR="00DF576A" w:rsidRDefault="00DF576A" w:rsidP="00DF576A">
      <w:r>
        <w:t>Наука мкр., Ямской пер, 9</w:t>
      </w:r>
    </w:p>
    <w:p w:rsidR="00DF576A" w:rsidRDefault="00DF576A" w:rsidP="00DF576A">
      <w:r>
        <w:t>Наука мкр., Ямской пер, 10</w:t>
      </w:r>
    </w:p>
    <w:p w:rsidR="00DF576A" w:rsidRDefault="00DF576A" w:rsidP="00DF576A">
      <w:r>
        <w:t>Наука мкр., Ямской пер, 11</w:t>
      </w:r>
    </w:p>
    <w:p w:rsidR="00DF576A" w:rsidRDefault="00DF576A" w:rsidP="00DF576A">
      <w:r>
        <w:t>Наука мкр., Ямской пер, 13</w:t>
      </w:r>
    </w:p>
    <w:p w:rsidR="00DF576A" w:rsidRDefault="00DF576A" w:rsidP="00DF576A">
      <w:r>
        <w:t>Наука мкр., Ямской пер, 14</w:t>
      </w:r>
    </w:p>
    <w:p w:rsidR="00DF576A" w:rsidRDefault="00DF576A" w:rsidP="00DF576A">
      <w:r>
        <w:t>Наука мкр., Ямской пер, 15</w:t>
      </w:r>
    </w:p>
    <w:p w:rsidR="00DF576A" w:rsidRDefault="00DF576A" w:rsidP="00DF576A">
      <w:r>
        <w:t>Науки улица (мкр. Наука), 6</w:t>
      </w:r>
    </w:p>
    <w:p w:rsidR="00DF576A" w:rsidRDefault="00DF576A" w:rsidP="00DF576A">
      <w:r>
        <w:t xml:space="preserve">Науки улица (мкр. Наука), 7 </w:t>
      </w:r>
    </w:p>
    <w:p w:rsidR="00DF576A" w:rsidRDefault="00DF576A" w:rsidP="00DF576A">
      <w:r>
        <w:t>Наумова ул, 2</w:t>
      </w:r>
    </w:p>
    <w:p w:rsidR="00DF576A" w:rsidRDefault="00DF576A" w:rsidP="00DF576A">
      <w:r>
        <w:t>Наумова ул, 5</w:t>
      </w:r>
    </w:p>
    <w:p w:rsidR="00DF576A" w:rsidRDefault="00DF576A" w:rsidP="00DF576A">
      <w:r>
        <w:t>Наумова ул, 11</w:t>
      </w:r>
    </w:p>
    <w:p w:rsidR="00DF576A" w:rsidRDefault="00DF576A" w:rsidP="00DF576A">
      <w:r>
        <w:t>Наумова ул, 12</w:t>
      </w:r>
    </w:p>
    <w:p w:rsidR="00DF576A" w:rsidRDefault="00DF576A" w:rsidP="00DF576A">
      <w:r>
        <w:t>Наумова ул, 13</w:t>
      </w:r>
    </w:p>
    <w:p w:rsidR="00DF576A" w:rsidRDefault="00DF576A" w:rsidP="00DF576A">
      <w:r>
        <w:t>Наумова ул, 14</w:t>
      </w:r>
    </w:p>
    <w:p w:rsidR="00DF576A" w:rsidRDefault="00DF576A" w:rsidP="00DF576A">
      <w:r>
        <w:t>Наумова ул, 16</w:t>
      </w:r>
    </w:p>
    <w:p w:rsidR="00DF576A" w:rsidRDefault="00DF576A" w:rsidP="00DF576A">
      <w:r>
        <w:t>Наумова ул, 17</w:t>
      </w:r>
    </w:p>
    <w:p w:rsidR="00DF576A" w:rsidRDefault="00DF576A" w:rsidP="00DF576A">
      <w:r>
        <w:t>Наумова ул, 19</w:t>
      </w:r>
    </w:p>
    <w:p w:rsidR="00DF576A" w:rsidRDefault="00DF576A" w:rsidP="00DF576A">
      <w:r>
        <w:t>Наумова ул, 20а</w:t>
      </w:r>
    </w:p>
    <w:p w:rsidR="00DF576A" w:rsidRDefault="00DF576A" w:rsidP="00DF576A">
      <w:r>
        <w:t>Наумова ул, 21</w:t>
      </w:r>
    </w:p>
    <w:p w:rsidR="00DF576A" w:rsidRDefault="00DF576A" w:rsidP="00DF576A">
      <w:r>
        <w:t>Наумова ул, 21а</w:t>
      </w:r>
    </w:p>
    <w:p w:rsidR="00DF576A" w:rsidRDefault="00DF576A" w:rsidP="00DF576A">
      <w:r>
        <w:t>Наумова ул, 24</w:t>
      </w:r>
    </w:p>
    <w:p w:rsidR="00DF576A" w:rsidRDefault="00DF576A" w:rsidP="00DF576A">
      <w:r>
        <w:t>Наумова ул, 26а</w:t>
      </w:r>
    </w:p>
    <w:p w:rsidR="00DF576A" w:rsidRDefault="00DF576A" w:rsidP="00DF576A">
      <w:r>
        <w:t>Наумова ул, 27</w:t>
      </w:r>
    </w:p>
    <w:p w:rsidR="00DF576A" w:rsidRDefault="00DF576A" w:rsidP="00DF576A">
      <w:r>
        <w:t>Наумова ул, 29 строение 1</w:t>
      </w:r>
    </w:p>
    <w:p w:rsidR="00DF576A" w:rsidRDefault="00DF576A" w:rsidP="00DF576A">
      <w:r>
        <w:t>Научная ул, 1</w:t>
      </w:r>
    </w:p>
    <w:p w:rsidR="00DF576A" w:rsidRDefault="00DF576A" w:rsidP="00DF576A">
      <w:r>
        <w:t>Научная ул, 2</w:t>
      </w:r>
    </w:p>
    <w:p w:rsidR="00DF576A" w:rsidRDefault="00DF576A" w:rsidP="00DF576A">
      <w:r>
        <w:t>Научная ул, 3</w:t>
      </w:r>
    </w:p>
    <w:p w:rsidR="00DF576A" w:rsidRDefault="00DF576A" w:rsidP="00DF576A">
      <w:r>
        <w:t>Научная ул, 4</w:t>
      </w:r>
    </w:p>
    <w:p w:rsidR="00DF576A" w:rsidRDefault="00DF576A" w:rsidP="00DF576A">
      <w:r>
        <w:t>Научная ул, 5</w:t>
      </w:r>
    </w:p>
    <w:p w:rsidR="00DF576A" w:rsidRDefault="00DF576A" w:rsidP="00DF576A">
      <w:r>
        <w:t>Научная ул, 6</w:t>
      </w:r>
    </w:p>
    <w:p w:rsidR="00DF576A" w:rsidRDefault="00DF576A" w:rsidP="00DF576A">
      <w:r>
        <w:t>Научная ул, 8</w:t>
      </w:r>
    </w:p>
    <w:p w:rsidR="00DF576A" w:rsidRDefault="00DF576A" w:rsidP="00DF576A">
      <w:r>
        <w:t>Научная ул, 9</w:t>
      </w:r>
    </w:p>
    <w:p w:rsidR="00DF576A" w:rsidRDefault="00DF576A" w:rsidP="00DF576A">
      <w:r>
        <w:t>Научная ул, 11</w:t>
      </w:r>
    </w:p>
    <w:p w:rsidR="00DF576A" w:rsidRDefault="00DF576A" w:rsidP="00DF576A">
      <w:r>
        <w:t>Научная ул, 12</w:t>
      </w:r>
    </w:p>
    <w:p w:rsidR="00DF576A" w:rsidRDefault="00DF576A" w:rsidP="00DF576A">
      <w:r>
        <w:t>Научная ул, 14</w:t>
      </w:r>
    </w:p>
    <w:p w:rsidR="00DF576A" w:rsidRDefault="00DF576A" w:rsidP="00DF576A">
      <w:r>
        <w:t>Научная ул, 15</w:t>
      </w:r>
    </w:p>
    <w:p w:rsidR="00DF576A" w:rsidRDefault="00DF576A" w:rsidP="00DF576A">
      <w:r>
        <w:t>Научная ул, 17</w:t>
      </w:r>
    </w:p>
    <w:p w:rsidR="00DF576A" w:rsidRDefault="00DF576A" w:rsidP="00DF576A">
      <w:r>
        <w:t>Научная ул, 19</w:t>
      </w:r>
    </w:p>
    <w:p w:rsidR="00DF576A" w:rsidRDefault="00DF576A" w:rsidP="00DF576A">
      <w:r>
        <w:t>Научная ул, 21 кв.1</w:t>
      </w:r>
    </w:p>
    <w:p w:rsidR="00DF576A" w:rsidRDefault="00DF576A" w:rsidP="00DF576A">
      <w:r>
        <w:t>Научная ул, 21 кв.2</w:t>
      </w:r>
    </w:p>
    <w:p w:rsidR="00DF576A" w:rsidRDefault="00DF576A" w:rsidP="00DF576A">
      <w:r>
        <w:t>Научная ул, 32</w:t>
      </w:r>
    </w:p>
    <w:p w:rsidR="00DF576A" w:rsidRDefault="00DF576A" w:rsidP="00DF576A">
      <w:r>
        <w:t>Научная ул, 32а</w:t>
      </w:r>
    </w:p>
    <w:p w:rsidR="00DF576A" w:rsidRDefault="00DF576A" w:rsidP="00DF576A">
      <w:r>
        <w:t>Научная ул, 34</w:t>
      </w:r>
    </w:p>
    <w:p w:rsidR="00DF576A" w:rsidRDefault="00DF576A" w:rsidP="00DF576A">
      <w:r>
        <w:t>Научный проезд, 3</w:t>
      </w:r>
    </w:p>
    <w:p w:rsidR="00DF576A" w:rsidRDefault="00DF576A" w:rsidP="00DF576A">
      <w:r>
        <w:t>Научный проезд, 4</w:t>
      </w:r>
    </w:p>
    <w:p w:rsidR="00DF576A" w:rsidRDefault="00DF576A" w:rsidP="00DF576A">
      <w:r>
        <w:t>Научный проезд, 5</w:t>
      </w:r>
    </w:p>
    <w:p w:rsidR="00DF576A" w:rsidRDefault="00DF576A" w:rsidP="00DF576A">
      <w:r>
        <w:t>Научный проезд, 7</w:t>
      </w:r>
    </w:p>
    <w:p w:rsidR="00DF576A" w:rsidRDefault="00DF576A" w:rsidP="00DF576A">
      <w:r>
        <w:t>Научный проезд, 8</w:t>
      </w:r>
    </w:p>
    <w:p w:rsidR="00DF576A" w:rsidRDefault="00DF576A" w:rsidP="00DF576A">
      <w:r>
        <w:t>Научный проезд, 10</w:t>
      </w:r>
    </w:p>
    <w:p w:rsidR="00DF576A" w:rsidRDefault="00DF576A" w:rsidP="00DF576A">
      <w:r>
        <w:t>Научный проезд, 12</w:t>
      </w:r>
    </w:p>
    <w:p w:rsidR="00DF576A" w:rsidRDefault="00DF576A" w:rsidP="00DF576A">
      <w:r>
        <w:t>Некрасова  ул (с. Тимирязевское), 1</w:t>
      </w:r>
    </w:p>
    <w:p w:rsidR="00DF576A" w:rsidRDefault="00DF576A" w:rsidP="00DF576A">
      <w:r>
        <w:t>Некрасова  ул (с. Тимирязевское), 1/1</w:t>
      </w:r>
    </w:p>
    <w:p w:rsidR="00DF576A" w:rsidRDefault="00DF576A" w:rsidP="00DF576A">
      <w:r>
        <w:t>Некрасова  ул (с. Тимирязевское), 2</w:t>
      </w:r>
    </w:p>
    <w:p w:rsidR="00DF576A" w:rsidRDefault="00DF576A" w:rsidP="00DF576A">
      <w:r>
        <w:t>Некрасова  ул (с. Тимирязевское), 2 стр.1</w:t>
      </w:r>
    </w:p>
    <w:p w:rsidR="00DF576A" w:rsidRDefault="00DF576A" w:rsidP="00DF576A">
      <w:r>
        <w:t>Некрасова  ул (с. Тимирязевское), 2а</w:t>
      </w:r>
    </w:p>
    <w:p w:rsidR="00DF576A" w:rsidRDefault="00DF576A" w:rsidP="00DF576A">
      <w:r>
        <w:t>Некрасова  ул (с. Тимирязевское), 2б</w:t>
      </w:r>
    </w:p>
    <w:p w:rsidR="00DF576A" w:rsidRDefault="00DF576A" w:rsidP="00DF576A">
      <w:r>
        <w:t>Некрасова  ул (с. Тимирязевское), 3</w:t>
      </w:r>
    </w:p>
    <w:p w:rsidR="00DF576A" w:rsidRDefault="00DF576A" w:rsidP="00DF576A">
      <w:r>
        <w:t>Некрасова  ул (с. Тимирязевское), 4</w:t>
      </w:r>
    </w:p>
    <w:p w:rsidR="00DF576A" w:rsidRDefault="00DF576A" w:rsidP="00DF576A">
      <w:r>
        <w:t>Некрасова  ул (с. Тимирязевское), 4а</w:t>
      </w:r>
    </w:p>
    <w:p w:rsidR="00DF576A" w:rsidRDefault="00DF576A" w:rsidP="00DF576A">
      <w:r>
        <w:t>Некрасова  ул (с. Тимирязевское), 4б</w:t>
      </w:r>
    </w:p>
    <w:p w:rsidR="00DF576A" w:rsidRDefault="00DF576A" w:rsidP="00DF576A">
      <w:r>
        <w:t>Некрасова  ул (с. Тимирязевское), 4в</w:t>
      </w:r>
    </w:p>
    <w:p w:rsidR="00DF576A" w:rsidRDefault="00DF576A" w:rsidP="00DF576A">
      <w:r>
        <w:t>Некрасова  ул (с. Тимирязевское), 5</w:t>
      </w:r>
    </w:p>
    <w:p w:rsidR="00DF576A" w:rsidRDefault="00DF576A" w:rsidP="00DF576A">
      <w:r>
        <w:t>Некрасова  ул (с. Тимирязевское), 5а</w:t>
      </w:r>
    </w:p>
    <w:p w:rsidR="00DF576A" w:rsidRDefault="00DF576A" w:rsidP="00DF576A">
      <w:r>
        <w:t>Некрасова  ул (с. Тимирязевское), 6</w:t>
      </w:r>
    </w:p>
    <w:p w:rsidR="00DF576A" w:rsidRDefault="00DF576A" w:rsidP="00DF576A">
      <w:r>
        <w:t>Некрасова  ул (с. Тимирязевское), 6а</w:t>
      </w:r>
    </w:p>
    <w:p w:rsidR="00DF576A" w:rsidRDefault="00DF576A" w:rsidP="00DF576A">
      <w:r>
        <w:t>Некрасова  ул (с. Тимирязевское), 7</w:t>
      </w:r>
    </w:p>
    <w:p w:rsidR="00DF576A" w:rsidRDefault="00DF576A" w:rsidP="00DF576A">
      <w:r>
        <w:t>Некрасова  ул (с. Тимирязевское), 7а</w:t>
      </w:r>
    </w:p>
    <w:p w:rsidR="00DF576A" w:rsidRDefault="00DF576A" w:rsidP="00DF576A">
      <w:r>
        <w:t>Некрасова  ул (с. Тимирязевское), 8</w:t>
      </w:r>
    </w:p>
    <w:p w:rsidR="00DF576A" w:rsidRDefault="00DF576A" w:rsidP="00DF576A">
      <w:r>
        <w:t>Некрасова  ул (с. Тимирязевское), 10</w:t>
      </w:r>
    </w:p>
    <w:p w:rsidR="00DF576A" w:rsidRDefault="00DF576A" w:rsidP="00DF576A">
      <w:r>
        <w:t>Некрасова  ул (с. Тимирязевское), 13</w:t>
      </w:r>
    </w:p>
    <w:p w:rsidR="00DF576A" w:rsidRDefault="00DF576A" w:rsidP="00DF576A">
      <w:r>
        <w:t>Новаторский пер, 1</w:t>
      </w:r>
    </w:p>
    <w:p w:rsidR="00DF576A" w:rsidRDefault="00DF576A" w:rsidP="00DF576A">
      <w:r>
        <w:t>Новаторский пер, 2</w:t>
      </w:r>
    </w:p>
    <w:p w:rsidR="00DF576A" w:rsidRDefault="00DF576A" w:rsidP="00DF576A">
      <w:r>
        <w:t>Новаторский пер, 3</w:t>
      </w:r>
    </w:p>
    <w:p w:rsidR="00DF576A" w:rsidRDefault="00DF576A" w:rsidP="00DF576A">
      <w:r>
        <w:t>Новаторский пер, 4</w:t>
      </w:r>
    </w:p>
    <w:p w:rsidR="00DF576A" w:rsidRDefault="00DF576A" w:rsidP="00DF576A">
      <w:r>
        <w:t>Новаторский пер, 5</w:t>
      </w:r>
    </w:p>
    <w:p w:rsidR="00DF576A" w:rsidRDefault="00DF576A" w:rsidP="00DF576A">
      <w:r>
        <w:t>Новаторский пер, 6</w:t>
      </w:r>
    </w:p>
    <w:p w:rsidR="00DF576A" w:rsidRDefault="00DF576A" w:rsidP="00DF576A">
      <w:r>
        <w:t>Новаторский пер, 7</w:t>
      </w:r>
    </w:p>
    <w:p w:rsidR="00DF576A" w:rsidRDefault="00DF576A" w:rsidP="00DF576A">
      <w:r>
        <w:t>Новаторский пер, 8</w:t>
      </w:r>
    </w:p>
    <w:p w:rsidR="00DF576A" w:rsidRDefault="00DF576A" w:rsidP="00DF576A">
      <w:r>
        <w:t>Новаторский пер, 10</w:t>
      </w:r>
    </w:p>
    <w:p w:rsidR="00DF576A" w:rsidRDefault="00DF576A" w:rsidP="00DF576A">
      <w:r>
        <w:t>Новаторский пер, 12</w:t>
      </w:r>
    </w:p>
    <w:p w:rsidR="00DF576A" w:rsidRDefault="00DF576A" w:rsidP="00DF576A">
      <w:r>
        <w:t>Новаторский пер, 14</w:t>
      </w:r>
    </w:p>
    <w:p w:rsidR="00DF576A" w:rsidRDefault="00DF576A" w:rsidP="00DF576A">
      <w:r>
        <w:t>Новаторский пер, 15</w:t>
      </w:r>
    </w:p>
    <w:p w:rsidR="00DF576A" w:rsidRDefault="00DF576A" w:rsidP="00DF576A">
      <w:r>
        <w:t>Новаторский пер, 16</w:t>
      </w:r>
    </w:p>
    <w:p w:rsidR="00DF576A" w:rsidRDefault="00DF576A" w:rsidP="00DF576A">
      <w:r>
        <w:t>Новаторский пер, 17</w:t>
      </w:r>
    </w:p>
    <w:p w:rsidR="00DF576A" w:rsidRDefault="00DF576A" w:rsidP="00DF576A">
      <w:r>
        <w:t>Новаторский пер, 26</w:t>
      </w:r>
    </w:p>
    <w:p w:rsidR="00DF576A" w:rsidRDefault="00DF576A" w:rsidP="00DF576A">
      <w:r>
        <w:t>Новаторский пер, 26/2</w:t>
      </w:r>
    </w:p>
    <w:p w:rsidR="00DF576A" w:rsidRDefault="00DF576A" w:rsidP="00DF576A">
      <w:r>
        <w:t>Новаторский пер, 30</w:t>
      </w:r>
    </w:p>
    <w:p w:rsidR="00DF576A" w:rsidRDefault="00DF576A" w:rsidP="00DF576A">
      <w:r>
        <w:t>Новаторский пер, 32</w:t>
      </w:r>
    </w:p>
    <w:p w:rsidR="00DF576A" w:rsidRDefault="00DF576A" w:rsidP="00DF576A">
      <w:r>
        <w:t>Новаторский пер, 34</w:t>
      </w:r>
    </w:p>
    <w:p w:rsidR="00DF576A" w:rsidRDefault="00DF576A" w:rsidP="00DF576A">
      <w:r>
        <w:t>Новаторский пер, 36</w:t>
      </w:r>
    </w:p>
    <w:p w:rsidR="00DF576A" w:rsidRDefault="00DF576A" w:rsidP="00DF576A">
      <w:r>
        <w:t>Новаторский пер, 38</w:t>
      </w:r>
    </w:p>
    <w:p w:rsidR="00DF576A" w:rsidRDefault="00DF576A" w:rsidP="00DF576A">
      <w:r>
        <w:t>Новая  ул (с. Дзержинское), 10</w:t>
      </w:r>
    </w:p>
    <w:p w:rsidR="00DF576A" w:rsidRDefault="00DF576A" w:rsidP="00DF576A">
      <w:r>
        <w:t>Новая  ул (с. Тимирязевское), 1</w:t>
      </w:r>
    </w:p>
    <w:p w:rsidR="00DF576A" w:rsidRDefault="00DF576A" w:rsidP="00DF576A">
      <w:r>
        <w:t>Новая  ул (с. Тимирязевское), 3</w:t>
      </w:r>
    </w:p>
    <w:p w:rsidR="00DF576A" w:rsidRDefault="00DF576A" w:rsidP="00DF576A">
      <w:r>
        <w:t>Новая  ул (с. Тимирязевское), 4</w:t>
      </w:r>
    </w:p>
    <w:p w:rsidR="00DF576A" w:rsidRDefault="00DF576A" w:rsidP="00DF576A">
      <w:r>
        <w:t>Новая  ул (с. Тимирязевское), 6</w:t>
      </w:r>
    </w:p>
    <w:p w:rsidR="00DF576A" w:rsidRDefault="00DF576A" w:rsidP="00DF576A">
      <w:r>
        <w:t>Новая  ул (с. Тимирязевское), 7</w:t>
      </w:r>
    </w:p>
    <w:p w:rsidR="00DF576A" w:rsidRDefault="00DF576A" w:rsidP="00DF576A">
      <w:r>
        <w:t>Новая  ул (с. Тимирязевское), 9</w:t>
      </w:r>
    </w:p>
    <w:p w:rsidR="00DF576A" w:rsidRDefault="00DF576A" w:rsidP="00DF576A">
      <w:r>
        <w:t>Новая  ул (с. Тимирязевское), 10</w:t>
      </w:r>
    </w:p>
    <w:p w:rsidR="00DF576A" w:rsidRDefault="00DF576A" w:rsidP="00DF576A">
      <w:r>
        <w:t>Новая  ул (с. Тимирязевское), 10а</w:t>
      </w:r>
    </w:p>
    <w:p w:rsidR="00DF576A" w:rsidRDefault="00DF576A" w:rsidP="00DF576A">
      <w:r>
        <w:t>Новая  ул (с. Тимирязевское), 11</w:t>
      </w:r>
    </w:p>
    <w:p w:rsidR="00DF576A" w:rsidRDefault="00DF576A" w:rsidP="00DF576A">
      <w:r>
        <w:t>Новая  ул (с. Тимирязевское), 11б</w:t>
      </w:r>
    </w:p>
    <w:p w:rsidR="00DF576A" w:rsidRDefault="00DF576A" w:rsidP="00DF576A">
      <w:r>
        <w:t>Новая  ул (с. Тимирязевское), 11в стр.1</w:t>
      </w:r>
    </w:p>
    <w:p w:rsidR="00DF576A" w:rsidRDefault="00DF576A" w:rsidP="00DF576A">
      <w:r>
        <w:t>Новая  ул (с. Тимирязевское), 11г</w:t>
      </w:r>
    </w:p>
    <w:p w:rsidR="00DF576A" w:rsidRDefault="00DF576A" w:rsidP="00DF576A">
      <w:r>
        <w:t>Новая  ул (с. Тимирязевское), 12</w:t>
      </w:r>
    </w:p>
    <w:p w:rsidR="00DF576A" w:rsidRDefault="00DF576A" w:rsidP="00DF576A">
      <w:r>
        <w:t>Новая  ул (с. Тимирязевское), 14</w:t>
      </w:r>
    </w:p>
    <w:p w:rsidR="00DF576A" w:rsidRDefault="00DF576A" w:rsidP="00DF576A">
      <w:r>
        <w:t>Новая  ул (с. Тимирязевское), 16</w:t>
      </w:r>
    </w:p>
    <w:p w:rsidR="00DF576A" w:rsidRDefault="00DF576A" w:rsidP="00DF576A">
      <w:r>
        <w:t>Новая  ул (с. Тимирязевское), 20</w:t>
      </w:r>
    </w:p>
    <w:p w:rsidR="00DF576A" w:rsidRDefault="00DF576A" w:rsidP="00DF576A">
      <w:r>
        <w:t>Новая  ул (с. Тимирязевское), 22</w:t>
      </w:r>
    </w:p>
    <w:p w:rsidR="00DF576A" w:rsidRDefault="00DF576A" w:rsidP="00DF576A">
      <w:r>
        <w:t>Новая  ул (с. Тимирязевское), 22 стр.1</w:t>
      </w:r>
    </w:p>
    <w:p w:rsidR="00DF576A" w:rsidRDefault="00DF576A" w:rsidP="00DF576A">
      <w:r>
        <w:t>Новая  ул (с. Тимирязевское), 62</w:t>
      </w:r>
    </w:p>
    <w:p w:rsidR="00DF576A" w:rsidRDefault="00DF576A" w:rsidP="00DF576A">
      <w:r>
        <w:t>Новая  ул (с. Тимирязевское), 64</w:t>
      </w:r>
    </w:p>
    <w:p w:rsidR="00DF576A" w:rsidRDefault="00DF576A" w:rsidP="00DF576A">
      <w:r>
        <w:t>Новая  улица (село Тимирязевское), 8</w:t>
      </w:r>
    </w:p>
    <w:p w:rsidR="00DF576A" w:rsidRDefault="00DF576A" w:rsidP="00DF576A">
      <w:r>
        <w:t>Новая  улица (село Тимирязевское), 23</w:t>
      </w:r>
    </w:p>
    <w:p w:rsidR="00DF576A" w:rsidRDefault="00DF576A" w:rsidP="00DF576A">
      <w:r>
        <w:t>Новая  улица (село Тимирязевское), 25</w:t>
      </w:r>
    </w:p>
    <w:p w:rsidR="00DF576A" w:rsidRDefault="00DF576A" w:rsidP="00DF576A">
      <w:r>
        <w:t>Новая  улица (село Тимирязевское), 28</w:t>
      </w:r>
    </w:p>
    <w:p w:rsidR="00DF576A" w:rsidRDefault="00DF576A" w:rsidP="00DF576A">
      <w:r>
        <w:t>Новая  улица (село Тимирязевское), 32</w:t>
      </w:r>
    </w:p>
    <w:p w:rsidR="00DF576A" w:rsidRDefault="00DF576A" w:rsidP="00DF576A">
      <w:r>
        <w:t>Новая  улица (село Тимирязевское), 34</w:t>
      </w:r>
    </w:p>
    <w:p w:rsidR="00DF576A" w:rsidRDefault="00DF576A" w:rsidP="00DF576A">
      <w:r>
        <w:t>Новая  улица (село Тимирязевское), 48</w:t>
      </w:r>
    </w:p>
    <w:p w:rsidR="00DF576A" w:rsidRDefault="00DF576A" w:rsidP="00DF576A">
      <w:r>
        <w:t>Новая ул (с. Дзержинское), 12 стр. 1</w:t>
      </w:r>
    </w:p>
    <w:p w:rsidR="00DF576A" w:rsidRDefault="00DF576A" w:rsidP="00DF576A">
      <w:r>
        <w:t>Новая улица (село Дзержинское), 1</w:t>
      </w:r>
    </w:p>
    <w:p w:rsidR="00DF576A" w:rsidRDefault="00DF576A" w:rsidP="00DF576A">
      <w:r>
        <w:t>Новая улица (село Дзержинское), 1</w:t>
      </w:r>
    </w:p>
    <w:p w:rsidR="00DF576A" w:rsidRDefault="00DF576A" w:rsidP="00DF576A">
      <w:r>
        <w:t>Новая улица (село Дзержинское), 1а</w:t>
      </w:r>
    </w:p>
    <w:p w:rsidR="00DF576A" w:rsidRDefault="00DF576A" w:rsidP="00DF576A">
      <w:r>
        <w:t>Новая улица (село Дзержинское), 1б</w:t>
      </w:r>
    </w:p>
    <w:p w:rsidR="00DF576A" w:rsidRDefault="00DF576A" w:rsidP="00DF576A">
      <w:r>
        <w:t>Новая улица (село Дзержинское), 2</w:t>
      </w:r>
    </w:p>
    <w:p w:rsidR="00DF576A" w:rsidRDefault="00DF576A" w:rsidP="00DF576A">
      <w:r>
        <w:t>Новая улица (село Дзержинское), 3</w:t>
      </w:r>
    </w:p>
    <w:p w:rsidR="00DF576A" w:rsidRDefault="00DF576A" w:rsidP="00DF576A">
      <w:r>
        <w:t>Новая улица (село Дзержинское), 3а</w:t>
      </w:r>
    </w:p>
    <w:p w:rsidR="00DF576A" w:rsidRDefault="00DF576A" w:rsidP="00DF576A">
      <w:r>
        <w:t>Новая улица (село Дзержинское), 4</w:t>
      </w:r>
    </w:p>
    <w:p w:rsidR="00DF576A" w:rsidRDefault="00DF576A" w:rsidP="00DF576A">
      <w:r>
        <w:t>Новая улица (село Дзержинское), 4/1</w:t>
      </w:r>
    </w:p>
    <w:p w:rsidR="00DF576A" w:rsidRDefault="00DF576A" w:rsidP="00DF576A">
      <w:r>
        <w:t>Новая улица (село Дзержинское), 6</w:t>
      </w:r>
    </w:p>
    <w:p w:rsidR="00DF576A" w:rsidRDefault="00DF576A" w:rsidP="00DF576A">
      <w:r>
        <w:t>Новая улица (село Дзержинское), 6</w:t>
      </w:r>
    </w:p>
    <w:p w:rsidR="00DF576A" w:rsidRDefault="00DF576A" w:rsidP="00DF576A">
      <w:r>
        <w:t>Новая улица (село Дзержинское), 6/2</w:t>
      </w:r>
    </w:p>
    <w:p w:rsidR="00DF576A" w:rsidRDefault="00DF576A" w:rsidP="00DF576A">
      <w:r>
        <w:t>Новая улица (село Дзержинское), 6/3</w:t>
      </w:r>
    </w:p>
    <w:p w:rsidR="00DF576A" w:rsidRDefault="00DF576A" w:rsidP="00DF576A">
      <w:r>
        <w:t>Новая улица (село Дзержинское), 7</w:t>
      </w:r>
    </w:p>
    <w:p w:rsidR="00DF576A" w:rsidRDefault="00DF576A" w:rsidP="00DF576A">
      <w:r>
        <w:t>Новая улица (село Дзержинское), 8а</w:t>
      </w:r>
    </w:p>
    <w:p w:rsidR="00DF576A" w:rsidRDefault="00DF576A" w:rsidP="00DF576A">
      <w:r>
        <w:t>Новая улица (село Дзержинское), 8б</w:t>
      </w:r>
    </w:p>
    <w:p w:rsidR="00DF576A" w:rsidRDefault="00DF576A" w:rsidP="00DF576A">
      <w:r>
        <w:t>Новая улица (село Дзержинское), 8в</w:t>
      </w:r>
    </w:p>
    <w:p w:rsidR="00DF576A" w:rsidRDefault="00DF576A" w:rsidP="00DF576A">
      <w:r>
        <w:t>Новая улица (село Дзержинское), 8г</w:t>
      </w:r>
    </w:p>
    <w:p w:rsidR="00DF576A" w:rsidRDefault="00DF576A" w:rsidP="00DF576A">
      <w:r>
        <w:t>Новая улица (село Дзержинское), 8е</w:t>
      </w:r>
    </w:p>
    <w:p w:rsidR="00DF576A" w:rsidRDefault="00DF576A" w:rsidP="00DF576A">
      <w:r>
        <w:t>Новая улица (село Дзержинское), 8з</w:t>
      </w:r>
    </w:p>
    <w:p w:rsidR="00DF576A" w:rsidRDefault="00DF576A" w:rsidP="00DF576A">
      <w:r>
        <w:t>Новая улица (село Дзержинское), 9</w:t>
      </w:r>
    </w:p>
    <w:p w:rsidR="00DF576A" w:rsidRDefault="00DF576A" w:rsidP="00DF576A">
      <w:r>
        <w:t>Новая улица (село Дзержинское), 10а</w:t>
      </w:r>
    </w:p>
    <w:p w:rsidR="00DF576A" w:rsidRDefault="00DF576A" w:rsidP="00DF576A">
      <w:r>
        <w:t>Новая улица (село Дзержинское), 10б</w:t>
      </w:r>
    </w:p>
    <w:p w:rsidR="00DF576A" w:rsidRDefault="00DF576A" w:rsidP="00DF576A">
      <w:r>
        <w:t>Новая улица (село Дзержинское), 11</w:t>
      </w:r>
    </w:p>
    <w:p w:rsidR="00DF576A" w:rsidRDefault="00DF576A" w:rsidP="00DF576A">
      <w:r>
        <w:t>Новая улица (село Дзержинское), 12а</w:t>
      </w:r>
    </w:p>
    <w:p w:rsidR="00DF576A" w:rsidRDefault="00DF576A" w:rsidP="00DF576A">
      <w:r>
        <w:t>Новая улица (село Дзержинское), 15</w:t>
      </w:r>
    </w:p>
    <w:p w:rsidR="00DF576A" w:rsidRDefault="00DF576A" w:rsidP="00DF576A">
      <w:r>
        <w:t>Новая улица (село Дзержинское), 17</w:t>
      </w:r>
    </w:p>
    <w:p w:rsidR="00DF576A" w:rsidRDefault="00DF576A" w:rsidP="00DF576A">
      <w:r>
        <w:t>Новая улица (село Дзержинское), 17/2</w:t>
      </w:r>
    </w:p>
    <w:p w:rsidR="00DF576A" w:rsidRDefault="00DF576A" w:rsidP="00DF576A">
      <w:r>
        <w:t>Новая улица (село Дзержинское), 18</w:t>
      </w:r>
    </w:p>
    <w:p w:rsidR="00DF576A" w:rsidRDefault="00DF576A" w:rsidP="00DF576A">
      <w:r>
        <w:t>Новая улица (село Дзержинское), 19</w:t>
      </w:r>
    </w:p>
    <w:p w:rsidR="00DF576A" w:rsidRDefault="00DF576A" w:rsidP="00DF576A">
      <w:r>
        <w:t>Новая улица (село Дзержинское), 21в</w:t>
      </w:r>
    </w:p>
    <w:p w:rsidR="00DF576A" w:rsidRDefault="00DF576A" w:rsidP="00DF576A">
      <w:r>
        <w:t>Новая улица (село Дзержинское), 23</w:t>
      </w:r>
    </w:p>
    <w:p w:rsidR="00DF576A" w:rsidRDefault="00DF576A" w:rsidP="00DF576A">
      <w:r>
        <w:t>Новая улица (село Дзержинское), 23а</w:t>
      </w:r>
    </w:p>
    <w:p w:rsidR="00DF576A" w:rsidRDefault="00DF576A" w:rsidP="00DF576A">
      <w:r>
        <w:t>Ново-Ачинская ул, 2а</w:t>
      </w:r>
    </w:p>
    <w:p w:rsidR="00DF576A" w:rsidRDefault="00DF576A" w:rsidP="00DF576A">
      <w:r>
        <w:t>Ново-Ачинская ул, 3</w:t>
      </w:r>
    </w:p>
    <w:p w:rsidR="00DF576A" w:rsidRDefault="00DF576A" w:rsidP="00DF576A">
      <w:r>
        <w:t>Ново-Ачинская ул, 4</w:t>
      </w:r>
    </w:p>
    <w:p w:rsidR="00DF576A" w:rsidRDefault="00DF576A" w:rsidP="00DF576A">
      <w:r>
        <w:t>Ново-Ачинская ул, 4 стр.1</w:t>
      </w:r>
    </w:p>
    <w:p w:rsidR="00DF576A" w:rsidRDefault="00DF576A" w:rsidP="00DF576A">
      <w:r>
        <w:t>Ново-Ачинская ул, 5</w:t>
      </w:r>
    </w:p>
    <w:p w:rsidR="00DF576A" w:rsidRDefault="00DF576A" w:rsidP="00DF576A">
      <w:r>
        <w:t>Ново-Ачинская ул, 6</w:t>
      </w:r>
    </w:p>
    <w:p w:rsidR="00DF576A" w:rsidRDefault="00DF576A" w:rsidP="00DF576A">
      <w:r>
        <w:t>Ново-Ачинская ул, 7</w:t>
      </w:r>
    </w:p>
    <w:p w:rsidR="00DF576A" w:rsidRDefault="00DF576A" w:rsidP="00DF576A">
      <w:r>
        <w:t>Ново-Деповская 1-я ул, 1а</w:t>
      </w:r>
    </w:p>
    <w:p w:rsidR="00DF576A" w:rsidRDefault="00DF576A" w:rsidP="00DF576A">
      <w:r>
        <w:t>Ново-Деповская 1-я ул, 2</w:t>
      </w:r>
    </w:p>
    <w:p w:rsidR="00DF576A" w:rsidRDefault="00DF576A" w:rsidP="00DF576A">
      <w:r>
        <w:t>Ново-Деповская 1-я ул, 3</w:t>
      </w:r>
    </w:p>
    <w:p w:rsidR="00DF576A" w:rsidRDefault="00DF576A" w:rsidP="00DF576A">
      <w:r>
        <w:t>Ново-Деповская 1-я ул, 5</w:t>
      </w:r>
    </w:p>
    <w:p w:rsidR="00DF576A" w:rsidRDefault="00DF576A" w:rsidP="00DF576A">
      <w:r>
        <w:t>Ново-Деповская 1-я ул, 6</w:t>
      </w:r>
    </w:p>
    <w:p w:rsidR="00DF576A" w:rsidRDefault="00DF576A" w:rsidP="00DF576A">
      <w:r>
        <w:t>Ново-Деповская 1-я ул, 7</w:t>
      </w:r>
    </w:p>
    <w:p w:rsidR="00DF576A" w:rsidRDefault="00DF576A" w:rsidP="00DF576A">
      <w:r>
        <w:t>Ново-Деповская 1-я ул, 8а</w:t>
      </w:r>
    </w:p>
    <w:p w:rsidR="00DF576A" w:rsidRDefault="00DF576A" w:rsidP="00DF576A">
      <w:r>
        <w:t>Ново-Деповская 1-я ул, 10 стр.1</w:t>
      </w:r>
    </w:p>
    <w:p w:rsidR="00DF576A" w:rsidRDefault="00DF576A" w:rsidP="00DF576A">
      <w:r>
        <w:t>Ново-Деповская 1-я ул, 10а</w:t>
      </w:r>
    </w:p>
    <w:p w:rsidR="00DF576A" w:rsidRDefault="00DF576A" w:rsidP="00DF576A">
      <w:r>
        <w:t>Ново-Деповская 1-я ул, 11</w:t>
      </w:r>
    </w:p>
    <w:p w:rsidR="00DF576A" w:rsidRDefault="00DF576A" w:rsidP="00DF576A">
      <w:r>
        <w:t>Ново-Деповская 1-я ул, 15</w:t>
      </w:r>
    </w:p>
    <w:p w:rsidR="00DF576A" w:rsidRDefault="00DF576A" w:rsidP="00DF576A">
      <w:r>
        <w:t>Ново-Деповская 1-я ул, 16</w:t>
      </w:r>
    </w:p>
    <w:p w:rsidR="00DF576A" w:rsidRDefault="00DF576A" w:rsidP="00DF576A">
      <w:r>
        <w:t>Ново-Деповская 1-я ул, 19</w:t>
      </w:r>
    </w:p>
    <w:p w:rsidR="00DF576A" w:rsidRDefault="00DF576A" w:rsidP="00DF576A">
      <w:r>
        <w:t>Ново-Деповская 1-я ул, 21</w:t>
      </w:r>
    </w:p>
    <w:p w:rsidR="00DF576A" w:rsidRDefault="00DF576A" w:rsidP="00DF576A">
      <w:r>
        <w:t>Ново-Деповская 1-я ул, 29</w:t>
      </w:r>
    </w:p>
    <w:p w:rsidR="00DF576A" w:rsidRDefault="00DF576A" w:rsidP="00DF576A">
      <w:r>
        <w:t>Ново-Деповская 1-я ул, 31</w:t>
      </w:r>
    </w:p>
    <w:p w:rsidR="00DF576A" w:rsidRDefault="00DF576A" w:rsidP="00DF576A">
      <w:r>
        <w:t>Ново-Деповская 1-я ул, 33</w:t>
      </w:r>
    </w:p>
    <w:p w:rsidR="00DF576A" w:rsidRDefault="00DF576A" w:rsidP="00DF576A">
      <w:r>
        <w:t>Ново-Деповская 1-я ул, 39</w:t>
      </w:r>
    </w:p>
    <w:p w:rsidR="00DF576A" w:rsidRDefault="00DF576A" w:rsidP="00DF576A">
      <w:r>
        <w:t>Ново-Деповская 1-я ул, 41</w:t>
      </w:r>
    </w:p>
    <w:p w:rsidR="00DF576A" w:rsidRDefault="00DF576A" w:rsidP="00DF576A">
      <w:r>
        <w:t>Ново-Деповская 1-я ул, 43</w:t>
      </w:r>
    </w:p>
    <w:p w:rsidR="00DF576A" w:rsidRDefault="00DF576A" w:rsidP="00DF576A">
      <w:r>
        <w:t>Ново-Деповская 1-я ул, 45</w:t>
      </w:r>
    </w:p>
    <w:p w:rsidR="00DF576A" w:rsidRDefault="00DF576A" w:rsidP="00DF576A">
      <w:r>
        <w:t>Ново-Деповская 1-я ул, 47</w:t>
      </w:r>
    </w:p>
    <w:p w:rsidR="00DF576A" w:rsidRDefault="00DF576A" w:rsidP="00DF576A">
      <w:r>
        <w:t>Ново-Деповская 1-я ул, 49</w:t>
      </w:r>
    </w:p>
    <w:p w:rsidR="00DF576A" w:rsidRDefault="00DF576A" w:rsidP="00DF576A">
      <w:r>
        <w:t>Ново-Деповская 1-я ул, 53</w:t>
      </w:r>
    </w:p>
    <w:p w:rsidR="00DF576A" w:rsidRDefault="00DF576A" w:rsidP="00DF576A">
      <w:r>
        <w:t>Ново-Деповская 1-я ул, 55</w:t>
      </w:r>
    </w:p>
    <w:p w:rsidR="00DF576A" w:rsidRDefault="00DF576A" w:rsidP="00DF576A">
      <w:r>
        <w:t>Ново-Деповская 1-я ул, 57</w:t>
      </w:r>
    </w:p>
    <w:p w:rsidR="00DF576A" w:rsidRDefault="00DF576A" w:rsidP="00DF576A">
      <w:r>
        <w:t>Ново-Деповская 1-я ул, 59 корпус 1</w:t>
      </w:r>
    </w:p>
    <w:p w:rsidR="00DF576A" w:rsidRDefault="00DF576A" w:rsidP="00DF576A">
      <w:r>
        <w:t>Ново-Деповская 1-я ул, 63</w:t>
      </w:r>
    </w:p>
    <w:p w:rsidR="00DF576A" w:rsidRDefault="00DF576A" w:rsidP="00DF576A">
      <w:r>
        <w:t>Ново-Деповская 1-я ул, 65</w:t>
      </w:r>
    </w:p>
    <w:p w:rsidR="00DF576A" w:rsidRDefault="00DF576A" w:rsidP="00DF576A">
      <w:r>
        <w:t>Ново-Деповская 2-я ул, 3</w:t>
      </w:r>
    </w:p>
    <w:p w:rsidR="00DF576A" w:rsidRDefault="00DF576A" w:rsidP="00DF576A">
      <w:r>
        <w:t>Ново-Деповская 2-я ул, 4</w:t>
      </w:r>
    </w:p>
    <w:p w:rsidR="00DF576A" w:rsidRDefault="00DF576A" w:rsidP="00DF576A">
      <w:r>
        <w:t>Ново-Деповская 2-я ул, 5</w:t>
      </w:r>
    </w:p>
    <w:p w:rsidR="00DF576A" w:rsidRDefault="00DF576A" w:rsidP="00DF576A">
      <w:r>
        <w:t>Ново-Деповская 2-я ул, 7</w:t>
      </w:r>
    </w:p>
    <w:p w:rsidR="00DF576A" w:rsidRDefault="00DF576A" w:rsidP="00DF576A">
      <w:r>
        <w:t>Ново-Деповская 2-я ул, 9</w:t>
      </w:r>
    </w:p>
    <w:p w:rsidR="00DF576A" w:rsidRDefault="00DF576A" w:rsidP="00DF576A">
      <w:r>
        <w:t>Ново-Деповская 2-я ул, 10</w:t>
      </w:r>
    </w:p>
    <w:p w:rsidR="00DF576A" w:rsidRDefault="00DF576A" w:rsidP="00DF576A">
      <w:r>
        <w:t>Ново-Деповская 2-я ул, 13</w:t>
      </w:r>
    </w:p>
    <w:p w:rsidR="00DF576A" w:rsidRDefault="00DF576A" w:rsidP="00DF576A">
      <w:r>
        <w:t>Ново-Деповская 2-я ул, 15</w:t>
      </w:r>
    </w:p>
    <w:p w:rsidR="00DF576A" w:rsidRDefault="00DF576A" w:rsidP="00DF576A">
      <w:r>
        <w:t>Ново-Деповская 2-я ул, 16</w:t>
      </w:r>
    </w:p>
    <w:p w:rsidR="00DF576A" w:rsidRDefault="00DF576A" w:rsidP="00DF576A">
      <w:r>
        <w:t>Ново-Деповская 2-я ул, 17</w:t>
      </w:r>
    </w:p>
    <w:p w:rsidR="00DF576A" w:rsidRDefault="00DF576A" w:rsidP="00DF576A">
      <w:r>
        <w:t>Ново-Деповская 2-я ул, 17 стр.1</w:t>
      </w:r>
    </w:p>
    <w:p w:rsidR="00DF576A" w:rsidRDefault="00DF576A" w:rsidP="00DF576A">
      <w:r>
        <w:t>Ново-Деповская 2-я ул, 19</w:t>
      </w:r>
    </w:p>
    <w:p w:rsidR="00DF576A" w:rsidRDefault="00DF576A" w:rsidP="00DF576A">
      <w:r>
        <w:t>Ново-Деповская 2-я ул, 21</w:t>
      </w:r>
    </w:p>
    <w:p w:rsidR="00DF576A" w:rsidRDefault="00DF576A" w:rsidP="00DF576A">
      <w:r>
        <w:t>Ново-Деповская 2-я ул, 26</w:t>
      </w:r>
    </w:p>
    <w:p w:rsidR="00DF576A" w:rsidRDefault="00DF576A" w:rsidP="00DF576A">
      <w:r>
        <w:t>Ново-Деповская ул (село Тимирязевское), 7а</w:t>
      </w:r>
    </w:p>
    <w:p w:rsidR="00DF576A" w:rsidRDefault="00DF576A" w:rsidP="00DF576A">
      <w:r>
        <w:t>Ново-Деповская ул, 1/1</w:t>
      </w:r>
    </w:p>
    <w:p w:rsidR="00DF576A" w:rsidRDefault="00DF576A" w:rsidP="00DF576A">
      <w:r>
        <w:t>Ново-Деповская ул, 1/1</w:t>
      </w:r>
    </w:p>
    <w:p w:rsidR="00DF576A" w:rsidRDefault="00DF576A" w:rsidP="00DF576A">
      <w:r>
        <w:t>Ново-Деповская ул, 1а</w:t>
      </w:r>
    </w:p>
    <w:p w:rsidR="00DF576A" w:rsidRDefault="00DF576A" w:rsidP="00DF576A">
      <w:r>
        <w:t>Ново-Деповская ул, 2</w:t>
      </w:r>
    </w:p>
    <w:p w:rsidR="00DF576A" w:rsidRDefault="00DF576A" w:rsidP="00DF576A">
      <w:r>
        <w:t>Ново-Деповская ул, 3</w:t>
      </w:r>
    </w:p>
    <w:p w:rsidR="00DF576A" w:rsidRDefault="00DF576A" w:rsidP="00DF576A">
      <w:r>
        <w:t>Ново-Деповская ул, 3/2</w:t>
      </w:r>
    </w:p>
    <w:p w:rsidR="00DF576A" w:rsidRDefault="00DF576A" w:rsidP="00DF576A">
      <w:r>
        <w:t>Ново-Деповская ул, 4</w:t>
      </w:r>
    </w:p>
    <w:p w:rsidR="00DF576A" w:rsidRDefault="00DF576A" w:rsidP="00DF576A">
      <w:r>
        <w:t>Ново-Деповская ул, 6</w:t>
      </w:r>
    </w:p>
    <w:p w:rsidR="00DF576A" w:rsidRDefault="00DF576A" w:rsidP="00DF576A">
      <w:r>
        <w:t>Ново-Деповская ул, 7а</w:t>
      </w:r>
    </w:p>
    <w:p w:rsidR="00DF576A" w:rsidRDefault="00DF576A" w:rsidP="00DF576A">
      <w:r>
        <w:t>Ново-Деповская ул, 10</w:t>
      </w:r>
    </w:p>
    <w:p w:rsidR="00DF576A" w:rsidRDefault="00DF576A" w:rsidP="00DF576A">
      <w:r>
        <w:t>Ново-Деповская ул, 12</w:t>
      </w:r>
    </w:p>
    <w:p w:rsidR="00DF576A" w:rsidRDefault="00DF576A" w:rsidP="00DF576A">
      <w:r>
        <w:t>Ново-Деповская ул, 14</w:t>
      </w:r>
    </w:p>
    <w:p w:rsidR="00DF576A" w:rsidRDefault="00DF576A" w:rsidP="00DF576A">
      <w:r>
        <w:t>Ново-Деповская ул, 16</w:t>
      </w:r>
    </w:p>
    <w:p w:rsidR="00DF576A" w:rsidRDefault="00DF576A" w:rsidP="00DF576A">
      <w:r>
        <w:t>Ново-Деповская ул, 18а</w:t>
      </w:r>
    </w:p>
    <w:p w:rsidR="00DF576A" w:rsidRDefault="00DF576A" w:rsidP="00DF576A">
      <w:r>
        <w:t>Ново-Деповская ул, 20</w:t>
      </w:r>
    </w:p>
    <w:p w:rsidR="00DF576A" w:rsidRDefault="00DF576A" w:rsidP="00DF576A">
      <w:r>
        <w:t>Ново-Деповская ул, 26</w:t>
      </w:r>
    </w:p>
    <w:p w:rsidR="00DF576A" w:rsidRDefault="00DF576A" w:rsidP="00DF576A">
      <w:r>
        <w:t>Ново-Деповская ул, 30</w:t>
      </w:r>
    </w:p>
    <w:p w:rsidR="00DF576A" w:rsidRDefault="00DF576A" w:rsidP="00DF576A">
      <w:r>
        <w:t>Ново-Деповская ул, 32</w:t>
      </w:r>
    </w:p>
    <w:p w:rsidR="00DF576A" w:rsidRDefault="00DF576A" w:rsidP="00DF576A">
      <w:r>
        <w:t>Ново-Деповская ул, 34</w:t>
      </w:r>
    </w:p>
    <w:p w:rsidR="00DF576A" w:rsidRDefault="00DF576A" w:rsidP="00DF576A">
      <w:r>
        <w:t>Ново-Деповская ул, 36</w:t>
      </w:r>
    </w:p>
    <w:p w:rsidR="00DF576A" w:rsidRDefault="00DF576A" w:rsidP="00DF576A">
      <w:r>
        <w:t>Ново-Деповская улица (село Тимирязевское), 1б</w:t>
      </w:r>
    </w:p>
    <w:p w:rsidR="00DF576A" w:rsidRDefault="00DF576A" w:rsidP="00DF576A">
      <w:r>
        <w:t>Ново-Деповская улица (село Тимирязевское), 2</w:t>
      </w:r>
    </w:p>
    <w:p w:rsidR="00DF576A" w:rsidRDefault="00DF576A" w:rsidP="00DF576A">
      <w:r>
        <w:t>Ново-Деповская улица (село Тимирязевское), 2а</w:t>
      </w:r>
    </w:p>
    <w:p w:rsidR="00DF576A" w:rsidRDefault="00DF576A" w:rsidP="00DF576A">
      <w:r>
        <w:t>Ново-Деповская улица (село Тимирязевское), 2б</w:t>
      </w:r>
    </w:p>
    <w:p w:rsidR="00DF576A" w:rsidRDefault="00DF576A" w:rsidP="00DF576A">
      <w:r>
        <w:t>Ново-Деповская улица (село Тимирязевское), 2в</w:t>
      </w:r>
    </w:p>
    <w:p w:rsidR="00DF576A" w:rsidRDefault="00DF576A" w:rsidP="00DF576A">
      <w:r>
        <w:t>Ново-Деповская улица (село Тимирязевское), 2г/1</w:t>
      </w:r>
    </w:p>
    <w:p w:rsidR="00DF576A" w:rsidRDefault="00DF576A" w:rsidP="00DF576A">
      <w:r>
        <w:t>Ново-Деповская улица (село Тимирязевское), 3</w:t>
      </w:r>
    </w:p>
    <w:p w:rsidR="00DF576A" w:rsidRDefault="00DF576A" w:rsidP="00DF576A">
      <w:r>
        <w:t>Ново-Деповская улица (село Тимирязевское), 5</w:t>
      </w:r>
    </w:p>
    <w:p w:rsidR="00DF576A" w:rsidRDefault="00DF576A" w:rsidP="00DF576A">
      <w:r>
        <w:t>Ново-Деповская улица (село Тимирязевское), 6</w:t>
      </w:r>
    </w:p>
    <w:p w:rsidR="00DF576A" w:rsidRDefault="00DF576A" w:rsidP="00DF576A">
      <w:r>
        <w:t>Ново-Деповская улица (село Тимирязевское), 7</w:t>
      </w:r>
    </w:p>
    <w:p w:rsidR="00DF576A" w:rsidRDefault="00DF576A" w:rsidP="00DF576A">
      <w:r>
        <w:t>Ново-Деповская улица (село Тимирязевское), 8</w:t>
      </w:r>
    </w:p>
    <w:p w:rsidR="00DF576A" w:rsidRDefault="00DF576A" w:rsidP="00DF576A">
      <w:r>
        <w:t>Ново-Деповская улица (село Тимирязевское), 9</w:t>
      </w:r>
    </w:p>
    <w:p w:rsidR="00DF576A" w:rsidRDefault="00DF576A" w:rsidP="00DF576A">
      <w:r>
        <w:t>Ново-Деповская улица (село Тимирязевское), 10</w:t>
      </w:r>
    </w:p>
    <w:p w:rsidR="00DF576A" w:rsidRDefault="00DF576A" w:rsidP="00DF576A">
      <w:r>
        <w:t>Ново-Деповская улица (село Тимирязевское), 11</w:t>
      </w:r>
    </w:p>
    <w:p w:rsidR="00DF576A" w:rsidRDefault="00DF576A" w:rsidP="00DF576A">
      <w:r>
        <w:t>Ново-Деповская улица (село Тимирязевское), 11</w:t>
      </w:r>
    </w:p>
    <w:p w:rsidR="00DF576A" w:rsidRDefault="00DF576A" w:rsidP="00DF576A">
      <w:r>
        <w:t>Ново-Деповская улица (село Тимирязевское), 11а</w:t>
      </w:r>
    </w:p>
    <w:p w:rsidR="00DF576A" w:rsidRDefault="00DF576A" w:rsidP="00DF576A">
      <w:r>
        <w:t>Ново-Деповская улица (село Тимирязевское), 13</w:t>
      </w:r>
    </w:p>
    <w:p w:rsidR="00DF576A" w:rsidRDefault="00DF576A" w:rsidP="00DF576A">
      <w:r>
        <w:t>Ново-Деповская улица (село Тимирязевское), 14</w:t>
      </w:r>
    </w:p>
    <w:p w:rsidR="00DF576A" w:rsidRDefault="00DF576A" w:rsidP="00DF576A">
      <w:r>
        <w:t>Ново-Деповская улица (село Тимирязевское), 16</w:t>
      </w:r>
    </w:p>
    <w:p w:rsidR="00DF576A" w:rsidRDefault="00DF576A" w:rsidP="00DF576A">
      <w:r>
        <w:t>Ново-Деповская улица (село Тимирязевское), 30а</w:t>
      </w:r>
    </w:p>
    <w:p w:rsidR="00DF576A" w:rsidRDefault="00DF576A" w:rsidP="00DF576A">
      <w:r>
        <w:t>Ново-Логовая ул (с Дзержинское), 32/1</w:t>
      </w:r>
    </w:p>
    <w:p w:rsidR="00DF576A" w:rsidRDefault="00DF576A" w:rsidP="00DF576A">
      <w:r>
        <w:t>Ново-Логовая ул (село Дзержинское), 8а</w:t>
      </w:r>
    </w:p>
    <w:p w:rsidR="00DF576A" w:rsidRDefault="00DF576A" w:rsidP="00DF576A">
      <w:r>
        <w:t>Ново-Логовая ул (село Дзержинское), 22а</w:t>
      </w:r>
    </w:p>
    <w:p w:rsidR="00DF576A" w:rsidRDefault="00DF576A" w:rsidP="00DF576A">
      <w:r>
        <w:t>Ново-Логовая улица (село Дзержинское), 2</w:t>
      </w:r>
    </w:p>
    <w:p w:rsidR="00DF576A" w:rsidRDefault="00DF576A" w:rsidP="00DF576A">
      <w:r>
        <w:t>Ново-Логовая улица (село Дзержинское), 3</w:t>
      </w:r>
    </w:p>
    <w:p w:rsidR="00DF576A" w:rsidRDefault="00DF576A" w:rsidP="00DF576A">
      <w:r>
        <w:t>Ново-Логовая улица (село Дзержинское), 3/1</w:t>
      </w:r>
    </w:p>
    <w:p w:rsidR="00DF576A" w:rsidRDefault="00DF576A" w:rsidP="00DF576A">
      <w:r>
        <w:t>Ново-Логовая улица (село Дзержинское), 4</w:t>
      </w:r>
    </w:p>
    <w:p w:rsidR="00DF576A" w:rsidRDefault="00DF576A" w:rsidP="00DF576A">
      <w:r>
        <w:t>Ново-Логовая улица (село Дзержинское), 5</w:t>
      </w:r>
    </w:p>
    <w:p w:rsidR="00DF576A" w:rsidRDefault="00DF576A" w:rsidP="00DF576A">
      <w:r>
        <w:t>Ново-Логовая улица (село Дзержинское), 6</w:t>
      </w:r>
    </w:p>
    <w:p w:rsidR="00DF576A" w:rsidRDefault="00DF576A" w:rsidP="00DF576A">
      <w:r>
        <w:t>Ново-Логовая улица (село Дзержинское), 7</w:t>
      </w:r>
    </w:p>
    <w:p w:rsidR="00DF576A" w:rsidRDefault="00DF576A" w:rsidP="00DF576A">
      <w:r>
        <w:t>Ново-Логовая улица (село Дзержинское), 9</w:t>
      </w:r>
    </w:p>
    <w:p w:rsidR="00DF576A" w:rsidRDefault="00DF576A" w:rsidP="00DF576A">
      <w:r>
        <w:t>Ново-Логовая улица (село Дзержинское), 10</w:t>
      </w:r>
    </w:p>
    <w:p w:rsidR="00DF576A" w:rsidRDefault="00DF576A" w:rsidP="00DF576A">
      <w:r>
        <w:t>Ново-Логовая улица (село Дзержинское), 11</w:t>
      </w:r>
    </w:p>
    <w:p w:rsidR="00DF576A" w:rsidRDefault="00DF576A" w:rsidP="00DF576A">
      <w:r>
        <w:t>Ново-Логовая улица (село Дзержинское), 12</w:t>
      </w:r>
    </w:p>
    <w:p w:rsidR="00DF576A" w:rsidRDefault="00DF576A" w:rsidP="00DF576A">
      <w:r>
        <w:t>Ново-Логовая улица (село Дзержинское), 12а</w:t>
      </w:r>
    </w:p>
    <w:p w:rsidR="00DF576A" w:rsidRDefault="00DF576A" w:rsidP="00DF576A">
      <w:r>
        <w:t>Ново-Логовая улица (село Дзержинское), 14</w:t>
      </w:r>
    </w:p>
    <w:p w:rsidR="00DF576A" w:rsidRDefault="00DF576A" w:rsidP="00DF576A">
      <w:r>
        <w:t>Ново-Логовая улица (село Дзержинское), 16</w:t>
      </w:r>
    </w:p>
    <w:p w:rsidR="00DF576A" w:rsidRDefault="00DF576A" w:rsidP="00DF576A">
      <w:r>
        <w:t>Ново-Логовая улица (село Дзержинское), 18</w:t>
      </w:r>
    </w:p>
    <w:p w:rsidR="00DF576A" w:rsidRDefault="00DF576A" w:rsidP="00DF576A">
      <w:r>
        <w:t>Ново-Логовая улица (село Дзержинское), 18/1</w:t>
      </w:r>
    </w:p>
    <w:p w:rsidR="00DF576A" w:rsidRDefault="00DF576A" w:rsidP="00DF576A">
      <w:r>
        <w:t>Ново-Логовая улица (село Дзержинское), 19</w:t>
      </w:r>
    </w:p>
    <w:p w:rsidR="00DF576A" w:rsidRDefault="00DF576A" w:rsidP="00DF576A">
      <w:r>
        <w:t>Ново-Логовая улица (село Дзержинское), 20</w:t>
      </w:r>
    </w:p>
    <w:p w:rsidR="00DF576A" w:rsidRDefault="00DF576A" w:rsidP="00DF576A">
      <w:r>
        <w:t>Ново-Логовая улица (село Дзержинское), 24</w:t>
      </w:r>
    </w:p>
    <w:p w:rsidR="00DF576A" w:rsidRDefault="00DF576A" w:rsidP="00DF576A">
      <w:r>
        <w:t>Ново-Логовая улица (село Дзержинское), 26а</w:t>
      </w:r>
    </w:p>
    <w:p w:rsidR="00DF576A" w:rsidRDefault="00DF576A" w:rsidP="00DF576A">
      <w:r>
        <w:t>Ново-Логовая улица (село Дзержинское), 30</w:t>
      </w:r>
    </w:p>
    <w:p w:rsidR="00DF576A" w:rsidRDefault="00DF576A" w:rsidP="00DF576A">
      <w:r>
        <w:t>Ново-Логовая улица (село Дзержинское), 32</w:t>
      </w:r>
    </w:p>
    <w:p w:rsidR="00DF576A" w:rsidRDefault="00DF576A" w:rsidP="00DF576A">
      <w:r>
        <w:t>Ново-Логовая улица (село Дзержинское), 32</w:t>
      </w:r>
    </w:p>
    <w:p w:rsidR="00DF576A" w:rsidRDefault="00DF576A" w:rsidP="00DF576A">
      <w:r>
        <w:t>Ново-Логовая улица (село Дзержинское), 32</w:t>
      </w:r>
    </w:p>
    <w:p w:rsidR="00DF576A" w:rsidRDefault="00DF576A" w:rsidP="00DF576A">
      <w:r>
        <w:t>Ново-Трактовая ул (село Тимирязевское), 3а</w:t>
      </w:r>
    </w:p>
    <w:p w:rsidR="00DF576A" w:rsidRDefault="00DF576A" w:rsidP="00DF576A">
      <w:r>
        <w:t>Ново-Трактовая ул (село Тимирязевское), 14</w:t>
      </w:r>
    </w:p>
    <w:p w:rsidR="00DF576A" w:rsidRDefault="00DF576A" w:rsidP="00DF576A">
      <w:r>
        <w:t>Ново-Трактовая ул (село Тимирязевское), 27</w:t>
      </w:r>
    </w:p>
    <w:p w:rsidR="00DF576A" w:rsidRDefault="00DF576A" w:rsidP="00DF576A">
      <w:r>
        <w:t>Ново-Трактовая улица (село Тимирязевское), 1</w:t>
      </w:r>
    </w:p>
    <w:p w:rsidR="00DF576A" w:rsidRDefault="00DF576A" w:rsidP="00DF576A">
      <w:r>
        <w:t>Ново-Трактовая улица (село Тимирязевское), 3а</w:t>
      </w:r>
    </w:p>
    <w:p w:rsidR="00DF576A" w:rsidRDefault="00DF576A" w:rsidP="00DF576A">
      <w:r>
        <w:t>Ново-Трактовая улица (село Тимирязевское), 3а</w:t>
      </w:r>
    </w:p>
    <w:p w:rsidR="00DF576A" w:rsidRDefault="00DF576A" w:rsidP="00DF576A">
      <w:r>
        <w:t>Ново-Трактовая улица (село Тимирязевское), 12</w:t>
      </w:r>
    </w:p>
    <w:p w:rsidR="00DF576A" w:rsidRDefault="00DF576A" w:rsidP="00DF576A">
      <w:r>
        <w:t>Ново-Трактовая улица (село Тимирязевское), 12/2</w:t>
      </w:r>
    </w:p>
    <w:p w:rsidR="00DF576A" w:rsidRDefault="00DF576A" w:rsidP="00DF576A">
      <w:r>
        <w:t>Ново-Трактовая улица (село Тимирязевское), 12в</w:t>
      </w:r>
    </w:p>
    <w:p w:rsidR="00DF576A" w:rsidRDefault="00DF576A" w:rsidP="00DF576A">
      <w:r>
        <w:t>Ново-Трактовая улица (село Тимирязевское), 14а</w:t>
      </w:r>
    </w:p>
    <w:p w:rsidR="00DF576A" w:rsidRDefault="00DF576A" w:rsidP="00DF576A">
      <w:r>
        <w:t>Ново-Трактовая улица (село Тимирязевское), 14б</w:t>
      </w:r>
    </w:p>
    <w:p w:rsidR="00DF576A" w:rsidRDefault="00DF576A" w:rsidP="00DF576A">
      <w:r>
        <w:t>Ново-Трактовая улица (село Тимирязевское), 14в</w:t>
      </w:r>
    </w:p>
    <w:p w:rsidR="00DF576A" w:rsidRDefault="00DF576A" w:rsidP="00DF576A">
      <w:r>
        <w:t>Ново-Трактовая улица (село Тимирязевское), 14д</w:t>
      </w:r>
    </w:p>
    <w:p w:rsidR="00DF576A" w:rsidRDefault="00DF576A" w:rsidP="00DF576A">
      <w:r>
        <w:t>Ново-Трактовая улица (село Тимирязевское), 14ж</w:t>
      </w:r>
    </w:p>
    <w:p w:rsidR="00DF576A" w:rsidRDefault="00DF576A" w:rsidP="00DF576A">
      <w:r>
        <w:t>Ново-Трактовая улица (село Тимирязевское), 16а</w:t>
      </w:r>
    </w:p>
    <w:p w:rsidR="00DF576A" w:rsidRDefault="00DF576A" w:rsidP="00DF576A">
      <w:r>
        <w:t>Ново-Трактовая улица (село Тимирязевское), 17</w:t>
      </w:r>
    </w:p>
    <w:p w:rsidR="00DF576A" w:rsidRDefault="00DF576A" w:rsidP="00DF576A">
      <w:r>
        <w:t>Ново-Трактовая улица (село Тимирязевское), 18</w:t>
      </w:r>
    </w:p>
    <w:p w:rsidR="00DF576A" w:rsidRDefault="00DF576A" w:rsidP="00DF576A">
      <w:r>
        <w:t>Ново-Трактовая улица (село Тимирязевское), 18а</w:t>
      </w:r>
    </w:p>
    <w:p w:rsidR="00DF576A" w:rsidRDefault="00DF576A" w:rsidP="00DF576A">
      <w:r>
        <w:t>Ново-Трактовая улица (село Тимирязевское), 18в</w:t>
      </w:r>
    </w:p>
    <w:p w:rsidR="00DF576A" w:rsidRDefault="00DF576A" w:rsidP="00DF576A">
      <w:r>
        <w:t>Ново-Трактовая улица (село Тимирязевское), 18г</w:t>
      </w:r>
    </w:p>
    <w:p w:rsidR="00DF576A" w:rsidRDefault="00DF576A" w:rsidP="00DF576A">
      <w:r>
        <w:t>Ново-Трактовая улица (село Тимирязевское), 18е</w:t>
      </w:r>
    </w:p>
    <w:p w:rsidR="00DF576A" w:rsidRDefault="00DF576A" w:rsidP="00DF576A">
      <w:r>
        <w:t>Ново-Трактовая улица (село Тимирязевское), 19</w:t>
      </w:r>
    </w:p>
    <w:p w:rsidR="00DF576A" w:rsidRDefault="00DF576A" w:rsidP="00DF576A">
      <w:r>
        <w:t>Ново-Трактовая улица (село Тимирязевское), 20</w:t>
      </w:r>
    </w:p>
    <w:p w:rsidR="00DF576A" w:rsidRDefault="00DF576A" w:rsidP="00DF576A">
      <w:r>
        <w:t>Ново-Трактовая улица (село Тимирязевское), 21а</w:t>
      </w:r>
    </w:p>
    <w:p w:rsidR="00DF576A" w:rsidRDefault="00DF576A" w:rsidP="00DF576A">
      <w:r>
        <w:t>Ново-Трактовая улица (село Тимирязевское), 21б</w:t>
      </w:r>
    </w:p>
    <w:p w:rsidR="00DF576A" w:rsidRDefault="00DF576A" w:rsidP="00DF576A">
      <w:r>
        <w:t>Ново-Трактовая улица (село Тимирязевское), 22а</w:t>
      </w:r>
    </w:p>
    <w:p w:rsidR="00DF576A" w:rsidRDefault="00DF576A" w:rsidP="00DF576A">
      <w:r>
        <w:t>Ново-Трактовая улица (село Тимирязевское), 24</w:t>
      </w:r>
    </w:p>
    <w:p w:rsidR="00DF576A" w:rsidRDefault="00DF576A" w:rsidP="00DF576A">
      <w:r>
        <w:t>Ново-Трактовая улица (село Тимирязевское), 24а</w:t>
      </w:r>
    </w:p>
    <w:p w:rsidR="00DF576A" w:rsidRDefault="00DF576A" w:rsidP="00DF576A">
      <w:r>
        <w:t>Ново-Трактовая улица (село Тимирязевское), 26</w:t>
      </w:r>
    </w:p>
    <w:p w:rsidR="00DF576A" w:rsidRDefault="00DF576A" w:rsidP="00DF576A">
      <w:r>
        <w:t>Ново-Чулымский пер, 3</w:t>
      </w:r>
    </w:p>
    <w:p w:rsidR="00DF576A" w:rsidRDefault="00DF576A" w:rsidP="00DF576A">
      <w:r>
        <w:t>Ново-Чулымский пер, 6</w:t>
      </w:r>
    </w:p>
    <w:p w:rsidR="00DF576A" w:rsidRDefault="00DF576A" w:rsidP="00DF576A">
      <w:r>
        <w:t>Ново-Чулымский пер, 7</w:t>
      </w:r>
    </w:p>
    <w:p w:rsidR="00DF576A" w:rsidRDefault="00DF576A" w:rsidP="00DF576A">
      <w:r>
        <w:t>Ново-Чулымский пер, 8</w:t>
      </w:r>
    </w:p>
    <w:p w:rsidR="00DF576A" w:rsidRDefault="00DF576A" w:rsidP="00DF576A">
      <w:r>
        <w:t>Ново-Чулымский пер, 9</w:t>
      </w:r>
    </w:p>
    <w:p w:rsidR="00DF576A" w:rsidRDefault="00DF576A" w:rsidP="00DF576A">
      <w:r>
        <w:t>Ново-Чулымский пер, 10</w:t>
      </w:r>
    </w:p>
    <w:p w:rsidR="00DF576A" w:rsidRDefault="00DF576A" w:rsidP="00DF576A">
      <w:r>
        <w:t>Ново-Чулымский пер, 11</w:t>
      </w:r>
    </w:p>
    <w:p w:rsidR="00DF576A" w:rsidRDefault="00DF576A" w:rsidP="00DF576A">
      <w:r>
        <w:t>Новосибирская ул, 6</w:t>
      </w:r>
    </w:p>
    <w:p w:rsidR="00DF576A" w:rsidRDefault="00DF576A" w:rsidP="00DF576A">
      <w:r>
        <w:t>Новосибирская ул, 8</w:t>
      </w:r>
    </w:p>
    <w:p w:rsidR="00DF576A" w:rsidRDefault="00DF576A" w:rsidP="00DF576A">
      <w:r>
        <w:t>Новосибирская ул, 24</w:t>
      </w:r>
    </w:p>
    <w:p w:rsidR="00DF576A" w:rsidRDefault="00DF576A" w:rsidP="00DF576A">
      <w:r>
        <w:t>Новосибирская ул, 28</w:t>
      </w:r>
    </w:p>
    <w:p w:rsidR="00DF576A" w:rsidRDefault="00DF576A" w:rsidP="00DF576A">
      <w:r>
        <w:t>Новосибирская ул, 30</w:t>
      </w:r>
    </w:p>
    <w:p w:rsidR="00DF576A" w:rsidRDefault="00DF576A" w:rsidP="00DF576A">
      <w:r>
        <w:t>Новосибирская ул, 31</w:t>
      </w:r>
    </w:p>
    <w:p w:rsidR="00DF576A" w:rsidRDefault="00DF576A" w:rsidP="00DF576A">
      <w:r>
        <w:t>Новосибирская ул, 32</w:t>
      </w:r>
    </w:p>
    <w:p w:rsidR="00DF576A" w:rsidRDefault="00DF576A" w:rsidP="00DF576A">
      <w:r>
        <w:t>Новосибирская ул, 33</w:t>
      </w:r>
    </w:p>
    <w:p w:rsidR="00DF576A" w:rsidRDefault="00DF576A" w:rsidP="00DF576A">
      <w:r>
        <w:t>Новосибирская ул, 33а</w:t>
      </w:r>
    </w:p>
    <w:p w:rsidR="00DF576A" w:rsidRDefault="00DF576A" w:rsidP="00DF576A">
      <w:r>
        <w:t>Новосибирская ул, 33г</w:t>
      </w:r>
    </w:p>
    <w:p w:rsidR="00DF576A" w:rsidRDefault="00DF576A" w:rsidP="00DF576A">
      <w:r>
        <w:t>Новосибирская ул, 35</w:t>
      </w:r>
    </w:p>
    <w:p w:rsidR="00DF576A" w:rsidRDefault="00DF576A" w:rsidP="00DF576A">
      <w:r>
        <w:t>Новосибирская ул, 37</w:t>
      </w:r>
    </w:p>
    <w:p w:rsidR="00DF576A" w:rsidRDefault="00DF576A" w:rsidP="00DF576A">
      <w:r>
        <w:t>Новосибирская ул, 38</w:t>
      </w:r>
    </w:p>
    <w:p w:rsidR="00DF576A" w:rsidRDefault="00DF576A" w:rsidP="00DF576A">
      <w:r>
        <w:t>Новосибирская ул, 39</w:t>
      </w:r>
    </w:p>
    <w:p w:rsidR="00DF576A" w:rsidRDefault="00DF576A" w:rsidP="00DF576A">
      <w:r>
        <w:t>Новосибирская ул, 41</w:t>
      </w:r>
    </w:p>
    <w:p w:rsidR="00DF576A" w:rsidRDefault="00DF576A" w:rsidP="00DF576A">
      <w:r>
        <w:t>Новосибирская ул, 43</w:t>
      </w:r>
    </w:p>
    <w:p w:rsidR="00DF576A" w:rsidRDefault="00DF576A" w:rsidP="00DF576A">
      <w:r>
        <w:t>Новосибирская ул, 43б</w:t>
      </w:r>
    </w:p>
    <w:p w:rsidR="00DF576A" w:rsidRDefault="00DF576A" w:rsidP="00DF576A">
      <w:r>
        <w:t>Новосибирская ул, 45</w:t>
      </w:r>
    </w:p>
    <w:p w:rsidR="00DF576A" w:rsidRDefault="00DF576A" w:rsidP="00DF576A">
      <w:r>
        <w:t>Новосибирский пер, 10</w:t>
      </w:r>
    </w:p>
    <w:p w:rsidR="00DF576A" w:rsidRDefault="00DF576A" w:rsidP="00DF576A">
      <w:r>
        <w:t>Новосибирский пер, 10</w:t>
      </w:r>
    </w:p>
    <w:p w:rsidR="00DF576A" w:rsidRDefault="00DF576A" w:rsidP="00DF576A">
      <w:r>
        <w:t>Новостройка ул, 1</w:t>
      </w:r>
    </w:p>
    <w:p w:rsidR="00DF576A" w:rsidRDefault="00DF576A" w:rsidP="00DF576A">
      <w:r>
        <w:t>Новый пер, 1</w:t>
      </w:r>
    </w:p>
    <w:p w:rsidR="00DF576A" w:rsidRDefault="00DF576A" w:rsidP="00DF576A">
      <w:r>
        <w:t>Новый пер, 5</w:t>
      </w:r>
    </w:p>
    <w:p w:rsidR="00DF576A" w:rsidRDefault="00DF576A" w:rsidP="00DF576A">
      <w:r>
        <w:t>Новый пер, 8</w:t>
      </w:r>
    </w:p>
    <w:p w:rsidR="00DF576A" w:rsidRDefault="00DF576A" w:rsidP="00DF576A">
      <w:r>
        <w:t>Новый пер, 9</w:t>
      </w:r>
    </w:p>
    <w:p w:rsidR="00DF576A" w:rsidRDefault="00DF576A" w:rsidP="00DF576A">
      <w:r>
        <w:t>Новый пер, 10</w:t>
      </w:r>
    </w:p>
    <w:p w:rsidR="00DF576A" w:rsidRDefault="00DF576A" w:rsidP="00DF576A">
      <w:r>
        <w:t>Новый пер, 11</w:t>
      </w:r>
    </w:p>
    <w:p w:rsidR="00DF576A" w:rsidRDefault="00DF576A" w:rsidP="00DF576A">
      <w:r>
        <w:t>Новый пер, 12</w:t>
      </w:r>
    </w:p>
    <w:p w:rsidR="00DF576A" w:rsidRDefault="00DF576A" w:rsidP="00DF576A">
      <w:r>
        <w:t>Новый пер, 15</w:t>
      </w:r>
    </w:p>
    <w:p w:rsidR="00DF576A" w:rsidRDefault="00DF576A" w:rsidP="00DF576A">
      <w:r>
        <w:t>Новый пер, 17</w:t>
      </w:r>
    </w:p>
    <w:p w:rsidR="00DF576A" w:rsidRDefault="00DF576A" w:rsidP="00DF576A">
      <w:r>
        <w:t>Обручева пер, 2</w:t>
      </w:r>
    </w:p>
    <w:p w:rsidR="00DF576A" w:rsidRDefault="00DF576A" w:rsidP="00DF576A">
      <w:r>
        <w:t>Обручева пер, 4</w:t>
      </w:r>
    </w:p>
    <w:p w:rsidR="00DF576A" w:rsidRDefault="00DF576A" w:rsidP="00DF576A">
      <w:r>
        <w:t>Обручева пер, 10</w:t>
      </w:r>
    </w:p>
    <w:p w:rsidR="00DF576A" w:rsidRDefault="00DF576A" w:rsidP="00DF576A">
      <w:r>
        <w:t>Обручева пер, 12</w:t>
      </w:r>
    </w:p>
    <w:p w:rsidR="00DF576A" w:rsidRDefault="00DF576A" w:rsidP="00DF576A">
      <w:r>
        <w:t>Обручева ул, 2</w:t>
      </w:r>
    </w:p>
    <w:p w:rsidR="00DF576A" w:rsidRDefault="00DF576A" w:rsidP="00DF576A">
      <w:r>
        <w:t>Обручева ул, 2</w:t>
      </w:r>
    </w:p>
    <w:p w:rsidR="00DF576A" w:rsidRDefault="00DF576A" w:rsidP="00DF576A">
      <w:r>
        <w:t>Обручева ул, 4</w:t>
      </w:r>
    </w:p>
    <w:p w:rsidR="00DF576A" w:rsidRDefault="00DF576A" w:rsidP="00DF576A">
      <w:r>
        <w:t>Обручева ул, 4</w:t>
      </w:r>
    </w:p>
    <w:p w:rsidR="00DF576A" w:rsidRDefault="00DF576A" w:rsidP="00DF576A">
      <w:r>
        <w:t>Обручева ул, 6</w:t>
      </w:r>
    </w:p>
    <w:p w:rsidR="00DF576A" w:rsidRDefault="00DF576A" w:rsidP="00DF576A">
      <w:r>
        <w:t>Обручева ул, 6</w:t>
      </w:r>
    </w:p>
    <w:p w:rsidR="00DF576A" w:rsidRDefault="00DF576A" w:rsidP="00DF576A">
      <w:r>
        <w:t>Обручева ул, 6</w:t>
      </w:r>
    </w:p>
    <w:p w:rsidR="00DF576A" w:rsidRDefault="00DF576A" w:rsidP="00DF576A">
      <w:r>
        <w:t>Обручева ул, 8</w:t>
      </w:r>
    </w:p>
    <w:p w:rsidR="00DF576A" w:rsidRDefault="00DF576A" w:rsidP="00DF576A">
      <w:r>
        <w:t>Обручева ул, 8</w:t>
      </w:r>
    </w:p>
    <w:p w:rsidR="00DF576A" w:rsidRDefault="00DF576A" w:rsidP="00DF576A">
      <w:r>
        <w:t>Обручева ул, 8/1</w:t>
      </w:r>
    </w:p>
    <w:p w:rsidR="00DF576A" w:rsidRDefault="00DF576A" w:rsidP="00DF576A">
      <w:r>
        <w:t>Обручева ул, 8/1</w:t>
      </w:r>
    </w:p>
    <w:p w:rsidR="00DF576A" w:rsidRDefault="00DF576A" w:rsidP="00DF576A">
      <w:r>
        <w:t>Обручева ул, 8а</w:t>
      </w:r>
    </w:p>
    <w:p w:rsidR="00DF576A" w:rsidRDefault="00DF576A" w:rsidP="00DF576A">
      <w:r>
        <w:t>Обручева ул, 10</w:t>
      </w:r>
    </w:p>
    <w:p w:rsidR="00DF576A" w:rsidRDefault="00DF576A" w:rsidP="00DF576A">
      <w:r>
        <w:t>Обручева ул, 10</w:t>
      </w:r>
    </w:p>
    <w:p w:rsidR="00DF576A" w:rsidRDefault="00DF576A" w:rsidP="00DF576A">
      <w:r>
        <w:t>Обручева ул, 12</w:t>
      </w:r>
    </w:p>
    <w:p w:rsidR="00DF576A" w:rsidRDefault="00DF576A" w:rsidP="00DF576A">
      <w:r>
        <w:t>Обручева ул, 12б</w:t>
      </w:r>
    </w:p>
    <w:p w:rsidR="00DF576A" w:rsidRDefault="00DF576A" w:rsidP="00DF576A">
      <w:r>
        <w:t>Обручева ул, 12б</w:t>
      </w:r>
    </w:p>
    <w:p w:rsidR="00DF576A" w:rsidRDefault="00DF576A" w:rsidP="00DF576A">
      <w:r>
        <w:t>Обручева ул, 12в</w:t>
      </w:r>
    </w:p>
    <w:p w:rsidR="00DF576A" w:rsidRDefault="00DF576A" w:rsidP="00DF576A">
      <w:r>
        <w:t>Обручева ул, 14</w:t>
      </w:r>
    </w:p>
    <w:p w:rsidR="00DF576A" w:rsidRDefault="00DF576A" w:rsidP="00DF576A">
      <w:r>
        <w:t>Обручева ул, 16</w:t>
      </w:r>
    </w:p>
    <w:p w:rsidR="00DF576A" w:rsidRDefault="00DF576A" w:rsidP="00DF576A">
      <w:r>
        <w:t>Обручева ул, 16а</w:t>
      </w:r>
    </w:p>
    <w:p w:rsidR="00DF576A" w:rsidRDefault="00DF576A" w:rsidP="00DF576A">
      <w:r>
        <w:t>Обручева ул, 18</w:t>
      </w:r>
    </w:p>
    <w:p w:rsidR="00DF576A" w:rsidRDefault="00DF576A" w:rsidP="00DF576A">
      <w:r>
        <w:t>Обручева ул, 20</w:t>
      </w:r>
    </w:p>
    <w:p w:rsidR="00DF576A" w:rsidRDefault="00DF576A" w:rsidP="00DF576A">
      <w:r>
        <w:t>Обручева ул, 26</w:t>
      </w:r>
    </w:p>
    <w:p w:rsidR="00DF576A" w:rsidRDefault="00DF576A" w:rsidP="00DF576A">
      <w:r>
        <w:t>Обручева ул, 30</w:t>
      </w:r>
    </w:p>
    <w:p w:rsidR="00DF576A" w:rsidRDefault="00DF576A" w:rsidP="00DF576A">
      <w:r>
        <w:t>Обской пер, 5</w:t>
      </w:r>
    </w:p>
    <w:p w:rsidR="00DF576A" w:rsidRDefault="00DF576A" w:rsidP="00DF576A">
      <w:r>
        <w:t>Обской пер, 6</w:t>
      </w:r>
    </w:p>
    <w:p w:rsidR="00DF576A" w:rsidRDefault="00DF576A" w:rsidP="00DF576A">
      <w:r>
        <w:t>Обской пер, 7</w:t>
      </w:r>
    </w:p>
    <w:p w:rsidR="00DF576A" w:rsidRDefault="00DF576A" w:rsidP="00DF576A">
      <w:r>
        <w:t>Обской пер, 8</w:t>
      </w:r>
    </w:p>
    <w:p w:rsidR="00DF576A" w:rsidRDefault="00DF576A" w:rsidP="00DF576A">
      <w:r>
        <w:t>Обской пер, 9</w:t>
      </w:r>
    </w:p>
    <w:p w:rsidR="00DF576A" w:rsidRDefault="00DF576A" w:rsidP="00DF576A">
      <w:r>
        <w:t>Обской пер, 10</w:t>
      </w:r>
    </w:p>
    <w:p w:rsidR="00DF576A" w:rsidRDefault="00DF576A" w:rsidP="00DF576A">
      <w:r>
        <w:t>Одесская ул, 3</w:t>
      </w:r>
    </w:p>
    <w:p w:rsidR="00DF576A" w:rsidRDefault="00DF576A" w:rsidP="00DF576A">
      <w:r>
        <w:t>Одесская ул, 3а</w:t>
      </w:r>
    </w:p>
    <w:p w:rsidR="00DF576A" w:rsidRDefault="00DF576A" w:rsidP="00DF576A">
      <w:r>
        <w:t>Одесская ул, 3б</w:t>
      </w:r>
    </w:p>
    <w:p w:rsidR="00DF576A" w:rsidRDefault="00DF576A" w:rsidP="00DF576A">
      <w:r>
        <w:t>Одесская ул, 4</w:t>
      </w:r>
    </w:p>
    <w:p w:rsidR="00DF576A" w:rsidRDefault="00DF576A" w:rsidP="00DF576A">
      <w:r>
        <w:t>Одесская ул, 4а</w:t>
      </w:r>
    </w:p>
    <w:p w:rsidR="00DF576A" w:rsidRDefault="00DF576A" w:rsidP="00DF576A">
      <w:r>
        <w:t>Одесская ул, 4б</w:t>
      </w:r>
    </w:p>
    <w:p w:rsidR="00DF576A" w:rsidRDefault="00DF576A" w:rsidP="00DF576A">
      <w:r>
        <w:t>Одесская ул, 5</w:t>
      </w:r>
    </w:p>
    <w:p w:rsidR="00DF576A" w:rsidRDefault="00DF576A" w:rsidP="00DF576A">
      <w:r>
        <w:t>Одесская ул, 6</w:t>
      </w:r>
    </w:p>
    <w:p w:rsidR="00DF576A" w:rsidRDefault="00DF576A" w:rsidP="00DF576A">
      <w:r>
        <w:t>Одесская ул, 7</w:t>
      </w:r>
    </w:p>
    <w:p w:rsidR="00DF576A" w:rsidRDefault="00DF576A" w:rsidP="00DF576A">
      <w:r>
        <w:t>Одесская ул, 9 стр.1</w:t>
      </w:r>
    </w:p>
    <w:p w:rsidR="00DF576A" w:rsidRDefault="00DF576A" w:rsidP="00DF576A">
      <w:r>
        <w:t>Одесская ул, 10</w:t>
      </w:r>
    </w:p>
    <w:p w:rsidR="00DF576A" w:rsidRDefault="00DF576A" w:rsidP="00DF576A">
      <w:r>
        <w:t>Одесская ул, 11/2</w:t>
      </w:r>
    </w:p>
    <w:p w:rsidR="00DF576A" w:rsidRDefault="00DF576A" w:rsidP="00DF576A">
      <w:r>
        <w:t>Одесская ул, 13</w:t>
      </w:r>
    </w:p>
    <w:p w:rsidR="00DF576A" w:rsidRDefault="00DF576A" w:rsidP="00DF576A">
      <w:r>
        <w:t>Одесская ул, 15</w:t>
      </w:r>
    </w:p>
    <w:p w:rsidR="00DF576A" w:rsidRDefault="00DF576A" w:rsidP="00DF576A">
      <w:r>
        <w:t>Озерная улица (пос. Росинка), 3</w:t>
      </w:r>
    </w:p>
    <w:p w:rsidR="00DF576A" w:rsidRDefault="00DF576A" w:rsidP="00DF576A">
      <w:r>
        <w:t>Озерная улица (пос. Росинка), 3а</w:t>
      </w:r>
    </w:p>
    <w:p w:rsidR="00DF576A" w:rsidRDefault="00DF576A" w:rsidP="00DF576A">
      <w:r>
        <w:t>Озерная улица (пос. Росинка), 8</w:t>
      </w:r>
    </w:p>
    <w:p w:rsidR="00DF576A" w:rsidRDefault="00DF576A" w:rsidP="00DF576A">
      <w:r>
        <w:t>Октябрьская ул (село Тимирязевское), 2</w:t>
      </w:r>
    </w:p>
    <w:p w:rsidR="00DF576A" w:rsidRDefault="00DF576A" w:rsidP="00DF576A">
      <w:r>
        <w:t>Октябрьская ул (село Тимирязевское), 4</w:t>
      </w:r>
    </w:p>
    <w:p w:rsidR="00DF576A" w:rsidRDefault="00DF576A" w:rsidP="00DF576A">
      <w:r>
        <w:t>Октябрьская ул (село Тимирязевское), 6</w:t>
      </w:r>
    </w:p>
    <w:p w:rsidR="00DF576A" w:rsidRDefault="00DF576A" w:rsidP="00DF576A">
      <w:r>
        <w:t>Октябрьская ул (село Тимирязевское), 6</w:t>
      </w:r>
    </w:p>
    <w:p w:rsidR="00DF576A" w:rsidRDefault="00DF576A" w:rsidP="00DF576A">
      <w:r>
        <w:t>Октябрьская ул (село Тимирязевское), 8а</w:t>
      </w:r>
    </w:p>
    <w:p w:rsidR="00DF576A" w:rsidRDefault="00DF576A" w:rsidP="00DF576A">
      <w:r>
        <w:t>Октябрьская ул (село Тимирязевское), 10а</w:t>
      </w:r>
    </w:p>
    <w:p w:rsidR="00DF576A" w:rsidRDefault="00DF576A" w:rsidP="00DF576A">
      <w:r>
        <w:t>Октябрьская ул (село Тимирязевское), 10б</w:t>
      </w:r>
    </w:p>
    <w:p w:rsidR="00DF576A" w:rsidRDefault="00DF576A" w:rsidP="00DF576A">
      <w:r>
        <w:t>Октябрьская ул (село Тимирязевское), 10в</w:t>
      </w:r>
    </w:p>
    <w:p w:rsidR="00DF576A" w:rsidRDefault="00DF576A" w:rsidP="00DF576A">
      <w:r>
        <w:t>Октябрьская ул (село Тимирязевское), 13</w:t>
      </w:r>
    </w:p>
    <w:p w:rsidR="00DF576A" w:rsidRDefault="00DF576A" w:rsidP="00DF576A">
      <w:r>
        <w:t>Октябрьская ул (село Тимирязевское), 14а</w:t>
      </w:r>
    </w:p>
    <w:p w:rsidR="00DF576A" w:rsidRDefault="00DF576A" w:rsidP="00DF576A">
      <w:r>
        <w:t>Октябрьская ул (село Тимирязевское), 14б</w:t>
      </w:r>
    </w:p>
    <w:p w:rsidR="00DF576A" w:rsidRDefault="00DF576A" w:rsidP="00DF576A">
      <w:r>
        <w:t>Октябрьская ул (село Тимирязевское), 14б</w:t>
      </w:r>
    </w:p>
    <w:p w:rsidR="00DF576A" w:rsidRDefault="00DF576A" w:rsidP="00DF576A">
      <w:r>
        <w:t>Октябрьская ул (село Тимирязевское), 15</w:t>
      </w:r>
    </w:p>
    <w:p w:rsidR="00DF576A" w:rsidRDefault="00DF576A" w:rsidP="00DF576A">
      <w:r>
        <w:t>Октябрьская ул (село Тимирязевское), 15а</w:t>
      </w:r>
    </w:p>
    <w:p w:rsidR="00DF576A" w:rsidRDefault="00DF576A" w:rsidP="00DF576A">
      <w:r>
        <w:t>Октябрьская ул (село Тимирязевское), 16а</w:t>
      </w:r>
    </w:p>
    <w:p w:rsidR="00DF576A" w:rsidRDefault="00DF576A" w:rsidP="00DF576A">
      <w:r>
        <w:t>Октябрьская ул (село Тимирязевское), 16б</w:t>
      </w:r>
    </w:p>
    <w:p w:rsidR="00DF576A" w:rsidRDefault="00DF576A" w:rsidP="00DF576A">
      <w:r>
        <w:t>Октябрьская ул (село Тимирязевское), 17а</w:t>
      </w:r>
    </w:p>
    <w:p w:rsidR="00DF576A" w:rsidRDefault="00DF576A" w:rsidP="00DF576A">
      <w:r>
        <w:t>Октябрьская ул (село Тимирязевское), 17б</w:t>
      </w:r>
    </w:p>
    <w:p w:rsidR="00DF576A" w:rsidRDefault="00DF576A" w:rsidP="00DF576A">
      <w:r>
        <w:t>Октябрьская ул (село Тимирязевское), 21</w:t>
      </w:r>
    </w:p>
    <w:p w:rsidR="00DF576A" w:rsidRDefault="00DF576A" w:rsidP="00DF576A">
      <w:r>
        <w:t>Октябрьская ул (село Тимирязевское), 22</w:t>
      </w:r>
    </w:p>
    <w:p w:rsidR="00DF576A" w:rsidRDefault="00DF576A" w:rsidP="00DF576A">
      <w:r>
        <w:t>Октябрьская ул (село Тимирязевское), 22а</w:t>
      </w:r>
    </w:p>
    <w:p w:rsidR="00DF576A" w:rsidRDefault="00DF576A" w:rsidP="00DF576A">
      <w:r>
        <w:t>Октябрьская ул (село Тимирязевское), 24</w:t>
      </w:r>
    </w:p>
    <w:p w:rsidR="00DF576A" w:rsidRDefault="00DF576A" w:rsidP="00DF576A">
      <w:r>
        <w:t>Октябрьская ул (село Тимирязевское), 24а</w:t>
      </w:r>
    </w:p>
    <w:p w:rsidR="00DF576A" w:rsidRDefault="00DF576A" w:rsidP="00DF576A">
      <w:r>
        <w:t>Октябрьская ул (село Тимирязевское), 27</w:t>
      </w:r>
    </w:p>
    <w:p w:rsidR="00DF576A" w:rsidRDefault="00DF576A" w:rsidP="00DF576A">
      <w:r>
        <w:t>Октябрьская ул (село Тимирязевское), 27а</w:t>
      </w:r>
    </w:p>
    <w:p w:rsidR="00DF576A" w:rsidRDefault="00DF576A" w:rsidP="00DF576A">
      <w:r>
        <w:t>Октябрьская ул (село Тимирязевское), 36</w:t>
      </w:r>
    </w:p>
    <w:p w:rsidR="00DF576A" w:rsidRDefault="00DF576A" w:rsidP="00DF576A">
      <w:r>
        <w:t>Октябрьская ул (село Тимирязевское), 36/1</w:t>
      </w:r>
    </w:p>
    <w:p w:rsidR="00DF576A" w:rsidRDefault="00DF576A" w:rsidP="00DF576A">
      <w:r>
        <w:t>Октябрьская ул (село Тимирязевское), 36а</w:t>
      </w:r>
    </w:p>
    <w:p w:rsidR="00DF576A" w:rsidRDefault="00DF576A" w:rsidP="00DF576A">
      <w:r>
        <w:t>Октябрьская ул (село Тимирязевское), 36а</w:t>
      </w:r>
    </w:p>
    <w:p w:rsidR="00DF576A" w:rsidRDefault="00DF576A" w:rsidP="00DF576A">
      <w:r>
        <w:t>Октябрьская ул (село Тимирязевское), 36а/1</w:t>
      </w:r>
    </w:p>
    <w:p w:rsidR="00DF576A" w:rsidRDefault="00DF576A" w:rsidP="00DF576A">
      <w:r>
        <w:t>Октябрьская ул (село Тимирязевское), 38б</w:t>
      </w:r>
    </w:p>
    <w:p w:rsidR="00DF576A" w:rsidRDefault="00DF576A" w:rsidP="00DF576A">
      <w:r>
        <w:t>Октябрьская ул (село Тимирязевское), 39в</w:t>
      </w:r>
    </w:p>
    <w:p w:rsidR="00DF576A" w:rsidRDefault="00DF576A" w:rsidP="00DF576A">
      <w:r>
        <w:t>Октябрьская ул (село Тимирязевское), 41</w:t>
      </w:r>
    </w:p>
    <w:p w:rsidR="00DF576A" w:rsidRDefault="00DF576A" w:rsidP="00DF576A">
      <w:r>
        <w:t>Октябрьская ул (село Тимирязевское), 41/1</w:t>
      </w:r>
    </w:p>
    <w:p w:rsidR="00DF576A" w:rsidRDefault="00DF576A" w:rsidP="00DF576A">
      <w:r>
        <w:t>Октябрьская ул (село Тимирязевское), 42</w:t>
      </w:r>
    </w:p>
    <w:p w:rsidR="00DF576A" w:rsidRDefault="00DF576A" w:rsidP="00DF576A">
      <w:r>
        <w:t>Октябрьская ул (село Тимирязевское), 42/1</w:t>
      </w:r>
    </w:p>
    <w:p w:rsidR="00DF576A" w:rsidRDefault="00DF576A" w:rsidP="00DF576A">
      <w:r>
        <w:t>Октябрьская ул (село Тимирязевское), 42/2 стр.1</w:t>
      </w:r>
    </w:p>
    <w:p w:rsidR="00DF576A" w:rsidRDefault="00DF576A" w:rsidP="00DF576A">
      <w:r>
        <w:t>Октябрьская ул (село Тимирязевское), 42г</w:t>
      </w:r>
    </w:p>
    <w:p w:rsidR="00DF576A" w:rsidRDefault="00DF576A" w:rsidP="00DF576A">
      <w:r>
        <w:t>Октябрьская ул (село Тимирязевское), 43</w:t>
      </w:r>
    </w:p>
    <w:p w:rsidR="00DF576A" w:rsidRDefault="00DF576A" w:rsidP="00DF576A">
      <w:r>
        <w:t>Октябрьская ул (село Тимирязевское), 43/1</w:t>
      </w:r>
    </w:p>
    <w:p w:rsidR="00DF576A" w:rsidRDefault="00DF576A" w:rsidP="00DF576A">
      <w:r>
        <w:t>Октябрьская ул (село Тимирязевское), 46</w:t>
      </w:r>
    </w:p>
    <w:p w:rsidR="00DF576A" w:rsidRDefault="00DF576A" w:rsidP="00DF576A">
      <w:r>
        <w:t>Октябрьская ул (село Тимирязевское), 48</w:t>
      </w:r>
    </w:p>
    <w:p w:rsidR="00DF576A" w:rsidRDefault="00DF576A" w:rsidP="00DF576A">
      <w:r>
        <w:t>Октябрьская ул (село Тимирязевское), 50а</w:t>
      </w:r>
    </w:p>
    <w:p w:rsidR="00DF576A" w:rsidRDefault="00DF576A" w:rsidP="00DF576A">
      <w:r>
        <w:t>Октябрьская ул (село Тимирязевское), 52</w:t>
      </w:r>
    </w:p>
    <w:p w:rsidR="00DF576A" w:rsidRDefault="00DF576A" w:rsidP="00DF576A">
      <w:r>
        <w:t>Октябрьская ул (село Тимирязевское), 52а</w:t>
      </w:r>
    </w:p>
    <w:p w:rsidR="00DF576A" w:rsidRDefault="00DF576A" w:rsidP="00DF576A">
      <w:r>
        <w:t>Октябрьская ул (село Тимирязевское), 56</w:t>
      </w:r>
    </w:p>
    <w:p w:rsidR="00DF576A" w:rsidRDefault="00DF576A" w:rsidP="00DF576A">
      <w:r>
        <w:t>Октябрьская ул (село Тимирязевское), 57</w:t>
      </w:r>
    </w:p>
    <w:p w:rsidR="00DF576A" w:rsidRDefault="00DF576A" w:rsidP="00DF576A">
      <w:r>
        <w:t>Октябрьская ул (село Тимирязевское), 58</w:t>
      </w:r>
    </w:p>
    <w:p w:rsidR="00DF576A" w:rsidRDefault="00DF576A" w:rsidP="00DF576A">
      <w:r>
        <w:t>Октябрьская ул (село Тимирязевское), 58 стр.1</w:t>
      </w:r>
    </w:p>
    <w:p w:rsidR="00DF576A" w:rsidRDefault="00DF576A" w:rsidP="00DF576A">
      <w:r>
        <w:t>Октябрьская ул (село Тимирязевское), 59</w:t>
      </w:r>
    </w:p>
    <w:p w:rsidR="00DF576A" w:rsidRDefault="00DF576A" w:rsidP="00DF576A">
      <w:r>
        <w:t>Октябрьская ул (село Тимирязевское), 59</w:t>
      </w:r>
    </w:p>
    <w:p w:rsidR="00DF576A" w:rsidRDefault="00DF576A" w:rsidP="00DF576A">
      <w:r>
        <w:t>Октябрьская ул (село Тимирязевское), 60</w:t>
      </w:r>
    </w:p>
    <w:p w:rsidR="00DF576A" w:rsidRDefault="00DF576A" w:rsidP="00DF576A">
      <w:r>
        <w:t>Октябрьская ул (село Тимирязевское), 61</w:t>
      </w:r>
    </w:p>
    <w:p w:rsidR="00DF576A" w:rsidRDefault="00DF576A" w:rsidP="00DF576A">
      <w:r>
        <w:t>Октябрьская ул (село Тимирязевское), 62</w:t>
      </w:r>
    </w:p>
    <w:p w:rsidR="00DF576A" w:rsidRDefault="00DF576A" w:rsidP="00DF576A">
      <w:r>
        <w:t>Октябрьская ул (село Тимирязевское), 62а</w:t>
      </w:r>
    </w:p>
    <w:p w:rsidR="00DF576A" w:rsidRDefault="00DF576A" w:rsidP="00DF576A">
      <w:r>
        <w:t>Октябрьская ул (село Тимирязевское), 63</w:t>
      </w:r>
    </w:p>
    <w:p w:rsidR="00DF576A" w:rsidRDefault="00DF576A" w:rsidP="00DF576A">
      <w:r>
        <w:t>Октябрьская ул (село Тимирязевское), 64</w:t>
      </w:r>
    </w:p>
    <w:p w:rsidR="00DF576A" w:rsidRDefault="00DF576A" w:rsidP="00DF576A">
      <w:r>
        <w:t>Октябрьская ул (село Тимирязевское), 66а</w:t>
      </w:r>
    </w:p>
    <w:p w:rsidR="00DF576A" w:rsidRDefault="00DF576A" w:rsidP="00DF576A">
      <w:r>
        <w:t>Октябрьская ул (село Тимирязевское), 67</w:t>
      </w:r>
    </w:p>
    <w:p w:rsidR="00DF576A" w:rsidRDefault="00DF576A" w:rsidP="00DF576A">
      <w:r>
        <w:t>Октябрьская ул (село Тимирязевское), 67</w:t>
      </w:r>
    </w:p>
    <w:p w:rsidR="00DF576A" w:rsidRDefault="00DF576A" w:rsidP="00DF576A">
      <w:r>
        <w:t>Октябрьская ул (село Тимирязевское), 68</w:t>
      </w:r>
    </w:p>
    <w:p w:rsidR="00DF576A" w:rsidRDefault="00DF576A" w:rsidP="00DF576A">
      <w:r>
        <w:t>Октябрьская ул (село Тимирязевское), 68а</w:t>
      </w:r>
    </w:p>
    <w:p w:rsidR="00DF576A" w:rsidRDefault="00DF576A" w:rsidP="00DF576A">
      <w:r>
        <w:t>Октябрьская ул (село Тимирязевское), 69</w:t>
      </w:r>
    </w:p>
    <w:p w:rsidR="00DF576A" w:rsidRDefault="00DF576A" w:rsidP="00DF576A">
      <w:r>
        <w:t>Октябрьская ул (село Тимирязевское), 71/2 стр.6</w:t>
      </w:r>
    </w:p>
    <w:p w:rsidR="00DF576A" w:rsidRDefault="00DF576A" w:rsidP="00DF576A">
      <w:r>
        <w:t>Октябрьская ул (село Тимирязевское), 71а</w:t>
      </w:r>
    </w:p>
    <w:p w:rsidR="00DF576A" w:rsidRDefault="00DF576A" w:rsidP="00DF576A">
      <w:r>
        <w:t>Октябрьская ул (село Тимирязевское), 71а</w:t>
      </w:r>
    </w:p>
    <w:p w:rsidR="00DF576A" w:rsidRDefault="00DF576A" w:rsidP="00DF576A">
      <w:r>
        <w:t>Октябрьская ул (село Тимирязевское), 71а</w:t>
      </w:r>
    </w:p>
    <w:p w:rsidR="00DF576A" w:rsidRDefault="00DF576A" w:rsidP="00DF576A">
      <w:r>
        <w:t>Октябрьская ул (село Тимирязевское), 71а</w:t>
      </w:r>
    </w:p>
    <w:p w:rsidR="00DF576A" w:rsidRDefault="00DF576A" w:rsidP="00DF576A">
      <w:r>
        <w:t>Октябрьская ул (село Тимирязевское), 71а</w:t>
      </w:r>
    </w:p>
    <w:p w:rsidR="00DF576A" w:rsidRDefault="00DF576A" w:rsidP="00DF576A">
      <w:r>
        <w:t>Октябрьская ул (село Тимирязевское), 71а</w:t>
      </w:r>
    </w:p>
    <w:p w:rsidR="00DF576A" w:rsidRDefault="00DF576A" w:rsidP="00DF576A">
      <w:r>
        <w:t>Октябрьская ул (село Тимирязевское), 71б</w:t>
      </w:r>
    </w:p>
    <w:p w:rsidR="00DF576A" w:rsidRDefault="00DF576A" w:rsidP="00DF576A">
      <w:r>
        <w:t>Октябрьская ул (село Тимирязевское), 73</w:t>
      </w:r>
    </w:p>
    <w:p w:rsidR="00DF576A" w:rsidRDefault="00DF576A" w:rsidP="00DF576A">
      <w:r>
        <w:t>Октябрьская ул (село Тимирязевское), 74 стр.1</w:t>
      </w:r>
    </w:p>
    <w:p w:rsidR="00DF576A" w:rsidRDefault="00DF576A" w:rsidP="00DF576A">
      <w:r>
        <w:t>Октябрьская ул (село Тимирязевское), 74 стр.2</w:t>
      </w:r>
    </w:p>
    <w:p w:rsidR="00DF576A" w:rsidRDefault="00DF576A" w:rsidP="00DF576A">
      <w:r>
        <w:t>Октябрьская ул (село Тимирязевское), 75</w:t>
      </w:r>
    </w:p>
    <w:p w:rsidR="00DF576A" w:rsidRDefault="00DF576A" w:rsidP="00DF576A">
      <w:r>
        <w:t>Октябрьская ул (село Тимирязевское), 76</w:t>
      </w:r>
    </w:p>
    <w:p w:rsidR="00DF576A" w:rsidRDefault="00DF576A" w:rsidP="00DF576A">
      <w:r>
        <w:t>Октябрьская ул (село Тимирязевское), 78 стр.1</w:t>
      </w:r>
    </w:p>
    <w:p w:rsidR="00DF576A" w:rsidRDefault="00DF576A" w:rsidP="00DF576A">
      <w:r>
        <w:t>Октябрьская ул (село Тимирязевское), 80/1</w:t>
      </w:r>
    </w:p>
    <w:p w:rsidR="00DF576A" w:rsidRDefault="00DF576A" w:rsidP="00DF576A">
      <w:r>
        <w:t>Октябрьская ул (село Тимирязевское), 80/1 стр.1</w:t>
      </w:r>
    </w:p>
    <w:p w:rsidR="00DF576A" w:rsidRDefault="00DF576A" w:rsidP="00DF576A">
      <w:r>
        <w:t>Октябрьская ул (село Тимирязевское), 82 стр.1</w:t>
      </w:r>
    </w:p>
    <w:p w:rsidR="00DF576A" w:rsidRDefault="00DF576A" w:rsidP="00DF576A">
      <w:r>
        <w:t>Октябрьская ул (село Тимирязевское), 82/2</w:t>
      </w:r>
    </w:p>
    <w:p w:rsidR="00DF576A" w:rsidRDefault="00DF576A" w:rsidP="00DF576A">
      <w:r>
        <w:t>Октябрьская ул (село Тимирязевское), 82/2</w:t>
      </w:r>
    </w:p>
    <w:p w:rsidR="00DF576A" w:rsidRDefault="00DF576A" w:rsidP="00DF576A">
      <w:r>
        <w:t>Октябрьская ул (село Тимирязевское), 82а</w:t>
      </w:r>
    </w:p>
    <w:p w:rsidR="00DF576A" w:rsidRDefault="00DF576A" w:rsidP="00DF576A">
      <w:r>
        <w:t>Октябрьская ул (село Тимирязевское), 82а</w:t>
      </w:r>
    </w:p>
    <w:p w:rsidR="00DF576A" w:rsidRDefault="00DF576A" w:rsidP="00DF576A">
      <w:r>
        <w:t>Октябрьская ул (село Тимирязевское), 82а</w:t>
      </w:r>
    </w:p>
    <w:p w:rsidR="00DF576A" w:rsidRDefault="00DF576A" w:rsidP="00DF576A">
      <w:r>
        <w:t>Октябрьская ул (село Тимирязевское), 82а</w:t>
      </w:r>
    </w:p>
    <w:p w:rsidR="00DF576A" w:rsidRDefault="00DF576A" w:rsidP="00DF576A">
      <w:r>
        <w:t>Октябрьская ул (село Тимирязевское), 82в стр.1</w:t>
      </w:r>
    </w:p>
    <w:p w:rsidR="00DF576A" w:rsidRDefault="00DF576A" w:rsidP="00DF576A">
      <w:r>
        <w:t>Октябрьская ул (село Тимирязевское), 82в стр.1</w:t>
      </w:r>
    </w:p>
    <w:p w:rsidR="00DF576A" w:rsidRDefault="00DF576A" w:rsidP="00DF576A">
      <w:r>
        <w:t>Октябрьская ул (село Тимирязевское), 84</w:t>
      </w:r>
    </w:p>
    <w:p w:rsidR="00DF576A" w:rsidRDefault="00DF576A" w:rsidP="00DF576A">
      <w:r>
        <w:t>Октябрьская ул (село Тимирязевское), 84а</w:t>
      </w:r>
    </w:p>
    <w:p w:rsidR="00DF576A" w:rsidRDefault="00DF576A" w:rsidP="00DF576A">
      <w:r>
        <w:t>Октябрьская ул (село Тимирязевское), 86</w:t>
      </w:r>
    </w:p>
    <w:p w:rsidR="00DF576A" w:rsidRDefault="00DF576A" w:rsidP="00DF576A">
      <w:r>
        <w:t>Октябрьская ул (село Тимирязевское), 86</w:t>
      </w:r>
    </w:p>
    <w:p w:rsidR="00DF576A" w:rsidRDefault="00DF576A" w:rsidP="00DF576A">
      <w:r>
        <w:t>Октябрьская ул (село Тимирязевское), 87</w:t>
      </w:r>
    </w:p>
    <w:p w:rsidR="00DF576A" w:rsidRDefault="00DF576A" w:rsidP="00DF576A">
      <w:r>
        <w:t>Октябрьская ул (село Тимирязевское), 88/4</w:t>
      </w:r>
    </w:p>
    <w:p w:rsidR="00DF576A" w:rsidRDefault="00DF576A" w:rsidP="00DF576A">
      <w:r>
        <w:t>Октябрьская ул (село Тимирязевское), 88/4</w:t>
      </w:r>
    </w:p>
    <w:p w:rsidR="00DF576A" w:rsidRDefault="00DF576A" w:rsidP="00DF576A">
      <w:r>
        <w:t>Октябрьская ул (село Тимирязевское), 88/4</w:t>
      </w:r>
    </w:p>
    <w:p w:rsidR="00DF576A" w:rsidRDefault="00DF576A" w:rsidP="00DF576A">
      <w:r>
        <w:t>Октябрьская ул (село Тимирязевское), 88/4</w:t>
      </w:r>
    </w:p>
    <w:p w:rsidR="00DF576A" w:rsidRDefault="00DF576A" w:rsidP="00DF576A">
      <w:r>
        <w:t>Октябрьская ул (село Тимирязевское), 89б</w:t>
      </w:r>
    </w:p>
    <w:p w:rsidR="00DF576A" w:rsidRDefault="00DF576A" w:rsidP="00DF576A">
      <w:r>
        <w:t>Октябрьская ул (село Тимирязевское), 90</w:t>
      </w:r>
    </w:p>
    <w:p w:rsidR="00DF576A" w:rsidRDefault="00DF576A" w:rsidP="00DF576A">
      <w:r>
        <w:t>Октябрьская ул (село Тимирязевское), 91а</w:t>
      </w:r>
    </w:p>
    <w:p w:rsidR="00DF576A" w:rsidRDefault="00DF576A" w:rsidP="00DF576A">
      <w:r>
        <w:t>Октябрьская ул (село Тимирязевское), 92</w:t>
      </w:r>
    </w:p>
    <w:p w:rsidR="00DF576A" w:rsidRDefault="00DF576A" w:rsidP="00DF576A">
      <w:r>
        <w:t>Октябрьская ул (село Тимирязевское), 93</w:t>
      </w:r>
    </w:p>
    <w:p w:rsidR="00DF576A" w:rsidRDefault="00DF576A" w:rsidP="00DF576A">
      <w:r>
        <w:t>Октябрьская ул (село Тимирязевское), 103</w:t>
      </w:r>
    </w:p>
    <w:p w:rsidR="00DF576A" w:rsidRDefault="00DF576A" w:rsidP="00DF576A">
      <w:r>
        <w:t>Октябрьская ул (село Тимирязевское), 105</w:t>
      </w:r>
    </w:p>
    <w:p w:rsidR="00DF576A" w:rsidRDefault="00DF576A" w:rsidP="00DF576A">
      <w:r>
        <w:t>Октябрьская ул (село Тимирязевское), 105а</w:t>
      </w:r>
    </w:p>
    <w:p w:rsidR="00DF576A" w:rsidRDefault="00DF576A" w:rsidP="00DF576A">
      <w:r>
        <w:t>Октябрьская ул (село Тимирязевское), 107</w:t>
      </w:r>
    </w:p>
    <w:p w:rsidR="00DF576A" w:rsidRDefault="00DF576A" w:rsidP="00DF576A">
      <w:r>
        <w:t>Октябрьская ул (село Тимирязевское), 108б</w:t>
      </w:r>
    </w:p>
    <w:p w:rsidR="00DF576A" w:rsidRDefault="00DF576A" w:rsidP="00DF576A">
      <w:r>
        <w:t>Октябрьская ул (село Тимирязевское), 112</w:t>
      </w:r>
    </w:p>
    <w:p w:rsidR="00DF576A" w:rsidRDefault="00DF576A" w:rsidP="00DF576A">
      <w:r>
        <w:t>Октябрьская ул (село Тимирязевское), 112/1</w:t>
      </w:r>
    </w:p>
    <w:p w:rsidR="00DF576A" w:rsidRDefault="00DF576A" w:rsidP="00DF576A">
      <w:r>
        <w:t>Октябрьская ул (село Тимирязевское), 115/1</w:t>
      </w:r>
    </w:p>
    <w:p w:rsidR="00DF576A" w:rsidRDefault="00DF576A" w:rsidP="00DF576A">
      <w:r>
        <w:t>Октябрьская ул (село Тимирязевское), 115а</w:t>
      </w:r>
    </w:p>
    <w:p w:rsidR="00DF576A" w:rsidRDefault="00DF576A" w:rsidP="00DF576A">
      <w:r>
        <w:t>Октябрьская ул (село Тимирязевское), 115б</w:t>
      </w:r>
    </w:p>
    <w:p w:rsidR="00DF576A" w:rsidRDefault="00DF576A" w:rsidP="00DF576A">
      <w:r>
        <w:t>Октябрьская ул (село Тимирязевское), 116</w:t>
      </w:r>
    </w:p>
    <w:p w:rsidR="00DF576A" w:rsidRDefault="00DF576A" w:rsidP="00DF576A">
      <w:r>
        <w:t>Октябрьская ул (село Тимирязевское), 117а</w:t>
      </w:r>
    </w:p>
    <w:p w:rsidR="00DF576A" w:rsidRDefault="00DF576A" w:rsidP="00DF576A">
      <w:r>
        <w:t>Октябрьская ул (село Тимирязевское), 119 стр. 1</w:t>
      </w:r>
    </w:p>
    <w:p w:rsidR="00DF576A" w:rsidRDefault="00DF576A" w:rsidP="00DF576A">
      <w:r>
        <w:t>Октябрьская ул (село Тимирязевское), 120</w:t>
      </w:r>
    </w:p>
    <w:p w:rsidR="00DF576A" w:rsidRDefault="00DF576A" w:rsidP="00DF576A">
      <w:r>
        <w:t>Октябрьская ул (село Тимирязевское), 120а</w:t>
      </w:r>
    </w:p>
    <w:p w:rsidR="00DF576A" w:rsidRDefault="00DF576A" w:rsidP="00DF576A">
      <w:r>
        <w:t>Октябрьская ул (село Тимирязевское), 121</w:t>
      </w:r>
    </w:p>
    <w:p w:rsidR="00DF576A" w:rsidRDefault="00DF576A" w:rsidP="00DF576A">
      <w:r>
        <w:t>Октябрьская ул (село Тимирязевское), 129</w:t>
      </w:r>
    </w:p>
    <w:p w:rsidR="00DF576A" w:rsidRDefault="00DF576A" w:rsidP="00DF576A">
      <w:r>
        <w:t>Октябрьская ул (село Тимирязевское), 131</w:t>
      </w:r>
    </w:p>
    <w:p w:rsidR="00DF576A" w:rsidRDefault="00DF576A" w:rsidP="00DF576A">
      <w:r>
        <w:t>Октябрьская ул (село Тимирязевское), 135</w:t>
      </w:r>
    </w:p>
    <w:p w:rsidR="00DF576A" w:rsidRDefault="00DF576A" w:rsidP="00DF576A">
      <w:r>
        <w:t>Октябрьская ул (село Тимирязевское), 157</w:t>
      </w:r>
    </w:p>
    <w:p w:rsidR="00DF576A" w:rsidRDefault="00DF576A" w:rsidP="00DF576A">
      <w:r>
        <w:t>Октябрьская ул (село Тимирязевское), 167а</w:t>
      </w:r>
    </w:p>
    <w:p w:rsidR="00DF576A" w:rsidRDefault="00DF576A" w:rsidP="00DF576A">
      <w:r>
        <w:t>Октябрьская ул (село Тимирязевское), 179</w:t>
      </w:r>
    </w:p>
    <w:p w:rsidR="00DF576A" w:rsidRDefault="00DF576A" w:rsidP="00DF576A">
      <w:r>
        <w:t>Октябрьская ул (село Тимирязевское), 183</w:t>
      </w:r>
    </w:p>
    <w:p w:rsidR="00DF576A" w:rsidRDefault="00DF576A" w:rsidP="00DF576A">
      <w:r>
        <w:t>Октябрьская ул (село Тимирязевское), 183в</w:t>
      </w:r>
    </w:p>
    <w:p w:rsidR="00DF576A" w:rsidRDefault="00DF576A" w:rsidP="00DF576A">
      <w:r>
        <w:t>Октябрьская ул, 2</w:t>
      </w:r>
    </w:p>
    <w:p w:rsidR="00DF576A" w:rsidRDefault="00DF576A" w:rsidP="00DF576A">
      <w:r>
        <w:t>Октябрьская ул, 4</w:t>
      </w:r>
    </w:p>
    <w:p w:rsidR="00DF576A" w:rsidRDefault="00DF576A" w:rsidP="00DF576A">
      <w:r>
        <w:t>Октябрьская ул, 5</w:t>
      </w:r>
    </w:p>
    <w:p w:rsidR="00DF576A" w:rsidRDefault="00DF576A" w:rsidP="00DF576A">
      <w:r>
        <w:t>Октябрьская ул, 6</w:t>
      </w:r>
    </w:p>
    <w:p w:rsidR="00DF576A" w:rsidRDefault="00DF576A" w:rsidP="00DF576A">
      <w:r>
        <w:t>Октябрьская ул, 8</w:t>
      </w:r>
    </w:p>
    <w:p w:rsidR="00DF576A" w:rsidRDefault="00DF576A" w:rsidP="00DF576A">
      <w:r>
        <w:t>Октябрьская ул, 10</w:t>
      </w:r>
    </w:p>
    <w:p w:rsidR="00DF576A" w:rsidRDefault="00DF576A" w:rsidP="00DF576A">
      <w:r>
        <w:t>Октябрьская ул, 10а</w:t>
      </w:r>
    </w:p>
    <w:p w:rsidR="00DF576A" w:rsidRDefault="00DF576A" w:rsidP="00DF576A">
      <w:r>
        <w:t>Октябрьская ул, 12</w:t>
      </w:r>
    </w:p>
    <w:p w:rsidR="00DF576A" w:rsidRDefault="00DF576A" w:rsidP="00DF576A">
      <w:r>
        <w:t>Октябрьская ул, 13</w:t>
      </w:r>
    </w:p>
    <w:p w:rsidR="00DF576A" w:rsidRDefault="00DF576A" w:rsidP="00DF576A">
      <w:r>
        <w:t>Октябрьская ул, 14а</w:t>
      </w:r>
    </w:p>
    <w:p w:rsidR="00DF576A" w:rsidRDefault="00DF576A" w:rsidP="00DF576A">
      <w:r>
        <w:t>Октябрьская ул, 15/1</w:t>
      </w:r>
    </w:p>
    <w:p w:rsidR="00DF576A" w:rsidRDefault="00DF576A" w:rsidP="00DF576A">
      <w:r>
        <w:t>Октябрьская ул, 16</w:t>
      </w:r>
    </w:p>
    <w:p w:rsidR="00DF576A" w:rsidRDefault="00DF576A" w:rsidP="00DF576A">
      <w:r>
        <w:t>Октябрьская ул, 16а</w:t>
      </w:r>
    </w:p>
    <w:p w:rsidR="00DF576A" w:rsidRDefault="00DF576A" w:rsidP="00DF576A">
      <w:r>
        <w:t>Октябрьская ул, 16в</w:t>
      </w:r>
    </w:p>
    <w:p w:rsidR="00DF576A" w:rsidRDefault="00DF576A" w:rsidP="00DF576A">
      <w:r>
        <w:t>Октябрьская ул, 17</w:t>
      </w:r>
    </w:p>
    <w:p w:rsidR="00DF576A" w:rsidRDefault="00DF576A" w:rsidP="00DF576A">
      <w:r>
        <w:t>Октябрьская ул, 17/1</w:t>
      </w:r>
    </w:p>
    <w:p w:rsidR="00DF576A" w:rsidRDefault="00DF576A" w:rsidP="00DF576A">
      <w:r>
        <w:t>Октябрьская ул, 18</w:t>
      </w:r>
    </w:p>
    <w:p w:rsidR="00DF576A" w:rsidRDefault="00DF576A" w:rsidP="00DF576A">
      <w:r>
        <w:t>Октябрьская ул, 18/1</w:t>
      </w:r>
    </w:p>
    <w:p w:rsidR="00DF576A" w:rsidRDefault="00DF576A" w:rsidP="00DF576A">
      <w:r>
        <w:t>Октябрьская ул, 19</w:t>
      </w:r>
    </w:p>
    <w:p w:rsidR="00DF576A" w:rsidRDefault="00DF576A" w:rsidP="00DF576A">
      <w:r>
        <w:t>Октябрьская ул, 20</w:t>
      </w:r>
    </w:p>
    <w:p w:rsidR="00DF576A" w:rsidRDefault="00DF576A" w:rsidP="00DF576A">
      <w:r>
        <w:t>Октябрьская ул, 21</w:t>
      </w:r>
    </w:p>
    <w:p w:rsidR="00DF576A" w:rsidRDefault="00DF576A" w:rsidP="00DF576A">
      <w:r>
        <w:t>Октябрьская ул, 22</w:t>
      </w:r>
    </w:p>
    <w:p w:rsidR="00DF576A" w:rsidRDefault="00DF576A" w:rsidP="00DF576A">
      <w:r>
        <w:t>Октябрьская ул, 22/1</w:t>
      </w:r>
    </w:p>
    <w:p w:rsidR="00DF576A" w:rsidRDefault="00DF576A" w:rsidP="00DF576A">
      <w:r>
        <w:t>Октябрьская ул, 23</w:t>
      </w:r>
    </w:p>
    <w:p w:rsidR="00DF576A" w:rsidRDefault="00DF576A" w:rsidP="00DF576A">
      <w:r>
        <w:t>Октябрьская ул, 23</w:t>
      </w:r>
    </w:p>
    <w:p w:rsidR="00DF576A" w:rsidRDefault="00DF576A" w:rsidP="00DF576A">
      <w:r>
        <w:t>Октябрьская ул, 24</w:t>
      </w:r>
    </w:p>
    <w:p w:rsidR="00DF576A" w:rsidRDefault="00DF576A" w:rsidP="00DF576A">
      <w:r>
        <w:t>Октябрьская ул, 25</w:t>
      </w:r>
    </w:p>
    <w:p w:rsidR="00DF576A" w:rsidRDefault="00DF576A" w:rsidP="00DF576A">
      <w:r>
        <w:t>Октябрьская ул, 26</w:t>
      </w:r>
    </w:p>
    <w:p w:rsidR="00DF576A" w:rsidRDefault="00DF576A" w:rsidP="00DF576A">
      <w:r>
        <w:t>Октябрьская ул, 27</w:t>
      </w:r>
    </w:p>
    <w:p w:rsidR="00DF576A" w:rsidRDefault="00DF576A" w:rsidP="00DF576A">
      <w:r>
        <w:t>Октябрьская ул, 28</w:t>
      </w:r>
    </w:p>
    <w:p w:rsidR="00DF576A" w:rsidRDefault="00DF576A" w:rsidP="00DF576A">
      <w:r>
        <w:t>Октябрьская ул, 28а</w:t>
      </w:r>
    </w:p>
    <w:p w:rsidR="00DF576A" w:rsidRDefault="00DF576A" w:rsidP="00DF576A">
      <w:r>
        <w:t>Октябрьская ул, 29</w:t>
      </w:r>
    </w:p>
    <w:p w:rsidR="00DF576A" w:rsidRDefault="00DF576A" w:rsidP="00DF576A">
      <w:r>
        <w:t>Октябрьская ул, 29/1</w:t>
      </w:r>
    </w:p>
    <w:p w:rsidR="00DF576A" w:rsidRDefault="00DF576A" w:rsidP="00DF576A">
      <w:r>
        <w:t>Октябрьская ул, 30</w:t>
      </w:r>
    </w:p>
    <w:p w:rsidR="00DF576A" w:rsidRDefault="00DF576A" w:rsidP="00DF576A">
      <w:r>
        <w:t>Октябрьская ул, 31</w:t>
      </w:r>
    </w:p>
    <w:p w:rsidR="00DF576A" w:rsidRDefault="00DF576A" w:rsidP="00DF576A">
      <w:r>
        <w:t>Октябрьская ул, 31/1</w:t>
      </w:r>
    </w:p>
    <w:p w:rsidR="00DF576A" w:rsidRDefault="00DF576A" w:rsidP="00DF576A">
      <w:r>
        <w:t>Октябрьская ул, 32</w:t>
      </w:r>
    </w:p>
    <w:p w:rsidR="00DF576A" w:rsidRDefault="00DF576A" w:rsidP="00DF576A">
      <w:r>
        <w:t>Октябрьская ул, 32а</w:t>
      </w:r>
    </w:p>
    <w:p w:rsidR="00DF576A" w:rsidRDefault="00DF576A" w:rsidP="00DF576A">
      <w:r>
        <w:t>Октябрьская ул, 33</w:t>
      </w:r>
    </w:p>
    <w:p w:rsidR="00DF576A" w:rsidRDefault="00DF576A" w:rsidP="00DF576A">
      <w:r>
        <w:t>Октябрьская ул, 34</w:t>
      </w:r>
    </w:p>
    <w:p w:rsidR="00DF576A" w:rsidRDefault="00DF576A" w:rsidP="00DF576A">
      <w:r>
        <w:t>Октябрьская ул, 35</w:t>
      </w:r>
    </w:p>
    <w:p w:rsidR="00DF576A" w:rsidRDefault="00DF576A" w:rsidP="00DF576A">
      <w:r>
        <w:t>Октябрьская ул, 36</w:t>
      </w:r>
    </w:p>
    <w:p w:rsidR="00DF576A" w:rsidRDefault="00DF576A" w:rsidP="00DF576A">
      <w:r>
        <w:t>Октябрьская ул, 37</w:t>
      </w:r>
    </w:p>
    <w:p w:rsidR="00DF576A" w:rsidRDefault="00DF576A" w:rsidP="00DF576A">
      <w:r>
        <w:t>Октябрьская ул, 38</w:t>
      </w:r>
    </w:p>
    <w:p w:rsidR="00DF576A" w:rsidRDefault="00DF576A" w:rsidP="00DF576A">
      <w:r>
        <w:t>Октябрьская ул, 39</w:t>
      </w:r>
    </w:p>
    <w:p w:rsidR="00DF576A" w:rsidRDefault="00DF576A" w:rsidP="00DF576A">
      <w:r>
        <w:t>Октябрьская ул, 39/1</w:t>
      </w:r>
    </w:p>
    <w:p w:rsidR="00DF576A" w:rsidRDefault="00DF576A" w:rsidP="00DF576A">
      <w:r>
        <w:t>Октябрьская ул, 40</w:t>
      </w:r>
    </w:p>
    <w:p w:rsidR="00DF576A" w:rsidRDefault="00DF576A" w:rsidP="00DF576A">
      <w:r>
        <w:t>Октябрьская ул, 41</w:t>
      </w:r>
    </w:p>
    <w:p w:rsidR="00DF576A" w:rsidRDefault="00DF576A" w:rsidP="00DF576A">
      <w:r>
        <w:t>Октябрьская ул, 42</w:t>
      </w:r>
    </w:p>
    <w:p w:rsidR="00DF576A" w:rsidRDefault="00DF576A" w:rsidP="00DF576A">
      <w:r>
        <w:t>Октябрьская ул, 43</w:t>
      </w:r>
    </w:p>
    <w:p w:rsidR="00DF576A" w:rsidRDefault="00DF576A" w:rsidP="00DF576A">
      <w:r>
        <w:t>Октябрьская ул, 43</w:t>
      </w:r>
    </w:p>
    <w:p w:rsidR="00DF576A" w:rsidRDefault="00DF576A" w:rsidP="00DF576A">
      <w:r>
        <w:t>Октябрьская ул, 43</w:t>
      </w:r>
    </w:p>
    <w:p w:rsidR="00DF576A" w:rsidRDefault="00DF576A" w:rsidP="00DF576A">
      <w:r>
        <w:t>Октябрьская ул, 43/1</w:t>
      </w:r>
    </w:p>
    <w:p w:rsidR="00DF576A" w:rsidRDefault="00DF576A" w:rsidP="00DF576A">
      <w:r>
        <w:t>Октябрьская ул, 44</w:t>
      </w:r>
    </w:p>
    <w:p w:rsidR="00DF576A" w:rsidRDefault="00DF576A" w:rsidP="00DF576A">
      <w:r>
        <w:t>Октябрьская ул, 45</w:t>
      </w:r>
    </w:p>
    <w:p w:rsidR="00DF576A" w:rsidRDefault="00DF576A" w:rsidP="00DF576A">
      <w:r>
        <w:t>Октябрьская ул, 46</w:t>
      </w:r>
    </w:p>
    <w:p w:rsidR="00DF576A" w:rsidRDefault="00DF576A" w:rsidP="00DF576A">
      <w:r>
        <w:t>Октябрьская ул, 47</w:t>
      </w:r>
    </w:p>
    <w:p w:rsidR="00DF576A" w:rsidRDefault="00DF576A" w:rsidP="00DF576A">
      <w:r>
        <w:t>Октябрьская ул, 49</w:t>
      </w:r>
    </w:p>
    <w:p w:rsidR="00DF576A" w:rsidRDefault="00DF576A" w:rsidP="00DF576A">
      <w:r>
        <w:t>Октябрьская ул, 51</w:t>
      </w:r>
    </w:p>
    <w:p w:rsidR="00DF576A" w:rsidRDefault="00DF576A" w:rsidP="00DF576A">
      <w:r>
        <w:t>Октябрьская ул, 51а</w:t>
      </w:r>
    </w:p>
    <w:p w:rsidR="00DF576A" w:rsidRDefault="00DF576A" w:rsidP="00DF576A">
      <w:r>
        <w:t>Октябрьская ул, с. Тимирязевское, 140</w:t>
      </w:r>
    </w:p>
    <w:p w:rsidR="00DF576A" w:rsidRDefault="00DF576A" w:rsidP="00DF576A">
      <w:r>
        <w:t>Октябрьская ул. (село Тимирязевское), 19а</w:t>
      </w:r>
    </w:p>
    <w:p w:rsidR="00DF576A" w:rsidRDefault="00DF576A" w:rsidP="00DF576A">
      <w:r>
        <w:t>Октябрьская ул. (село Тимирязевское), 29</w:t>
      </w:r>
    </w:p>
    <w:p w:rsidR="00DF576A" w:rsidRDefault="00DF576A" w:rsidP="00DF576A">
      <w:r>
        <w:t>Октябрьская ул. (село Тимирязевское), 32</w:t>
      </w:r>
    </w:p>
    <w:p w:rsidR="00DF576A" w:rsidRDefault="00DF576A" w:rsidP="00DF576A">
      <w:r>
        <w:t>Октябрьская ул. (село Тимирязевское), 34</w:t>
      </w:r>
    </w:p>
    <w:p w:rsidR="00DF576A" w:rsidRDefault="00DF576A" w:rsidP="00DF576A">
      <w:r>
        <w:t>Октябрьская ул. (село Тимирязевское), 38</w:t>
      </w:r>
    </w:p>
    <w:p w:rsidR="00DF576A" w:rsidRDefault="00DF576A" w:rsidP="00DF576A">
      <w:r>
        <w:t>Октябрьская ул. (село Тимирязевское), 39б</w:t>
      </w:r>
    </w:p>
    <w:p w:rsidR="00DF576A" w:rsidRDefault="00DF576A" w:rsidP="00DF576A">
      <w:r>
        <w:t>Октябрьская ул. (село Тимирязевское), 80</w:t>
      </w:r>
    </w:p>
    <w:p w:rsidR="00DF576A" w:rsidRDefault="00DF576A" w:rsidP="00DF576A">
      <w:r>
        <w:t>Октябрьская ул. (село Тимирязевское), 93а</w:t>
      </w:r>
    </w:p>
    <w:p w:rsidR="00DF576A" w:rsidRDefault="00DF576A" w:rsidP="00DF576A">
      <w:r>
        <w:t>Октябрьская ул. (село Тимирязевское), 93в</w:t>
      </w:r>
    </w:p>
    <w:p w:rsidR="00DF576A" w:rsidRDefault="00DF576A" w:rsidP="00DF576A">
      <w:r>
        <w:t>Октябрьская ул. (село Тимирязевское), 96</w:t>
      </w:r>
    </w:p>
    <w:p w:rsidR="00DF576A" w:rsidRDefault="00DF576A" w:rsidP="00DF576A">
      <w:r>
        <w:t>Октябрьская ул. (село Тимирязевское), 99</w:t>
      </w:r>
    </w:p>
    <w:p w:rsidR="00DF576A" w:rsidRDefault="00DF576A" w:rsidP="00DF576A">
      <w:r>
        <w:t>Октябрьская ул. (село Тимирязевское), 101а</w:t>
      </w:r>
    </w:p>
    <w:p w:rsidR="00DF576A" w:rsidRDefault="00DF576A" w:rsidP="00DF576A">
      <w:r>
        <w:t>Октябрьская ул. (село Тимирязевское), 102а</w:t>
      </w:r>
    </w:p>
    <w:p w:rsidR="00DF576A" w:rsidRDefault="00DF576A" w:rsidP="00DF576A">
      <w:r>
        <w:t>Октябрьская ул. (село Тимирязевское), 104б</w:t>
      </w:r>
    </w:p>
    <w:p w:rsidR="00DF576A" w:rsidRDefault="00DF576A" w:rsidP="00DF576A">
      <w:r>
        <w:t>Октябрьская ул. (село Тимирязевское), 104б кв.2</w:t>
      </w:r>
    </w:p>
    <w:p w:rsidR="00DF576A" w:rsidRDefault="00DF576A" w:rsidP="00DF576A">
      <w:r>
        <w:t>Октябрьская ул. (село Тимирязевское), 115г</w:t>
      </w:r>
    </w:p>
    <w:p w:rsidR="00DF576A" w:rsidRDefault="00DF576A" w:rsidP="00DF576A">
      <w:r>
        <w:t>Октябрьская ул. (село Тимирязевское), 117а</w:t>
      </w:r>
    </w:p>
    <w:p w:rsidR="00DF576A" w:rsidRDefault="00DF576A" w:rsidP="00DF576A">
      <w:r>
        <w:t>Октябрьская ул. (село Тимирязевское), 117а стр.1</w:t>
      </w:r>
    </w:p>
    <w:p w:rsidR="00DF576A" w:rsidRDefault="00DF576A" w:rsidP="00DF576A">
      <w:r>
        <w:t>Октябрьская ул. (село Тимирязевское), 147</w:t>
      </w:r>
    </w:p>
    <w:p w:rsidR="00DF576A" w:rsidRDefault="00DF576A" w:rsidP="00DF576A">
      <w:r>
        <w:t>Октябрьский Взвоз ул, 8</w:t>
      </w:r>
    </w:p>
    <w:p w:rsidR="00DF576A" w:rsidRDefault="00DF576A" w:rsidP="00DF576A">
      <w:r>
        <w:t>Октябрьский Взвоз ул, 10</w:t>
      </w:r>
    </w:p>
    <w:p w:rsidR="00DF576A" w:rsidRDefault="00DF576A" w:rsidP="00DF576A">
      <w:r>
        <w:t>Олега Крутикова ул ( п. Озерки ), 13</w:t>
      </w:r>
    </w:p>
    <w:p w:rsidR="00DF576A" w:rsidRDefault="00DF576A" w:rsidP="00DF576A">
      <w:r>
        <w:t>Олега Крутикова ул. ( п. Озерки ), 6 стр.1</w:t>
      </w:r>
    </w:p>
    <w:p w:rsidR="00DF576A" w:rsidRDefault="00DF576A" w:rsidP="00DF576A">
      <w:r>
        <w:t>Олега Крутикова улица ( п. Озерки ), 1</w:t>
      </w:r>
    </w:p>
    <w:p w:rsidR="00DF576A" w:rsidRDefault="00DF576A" w:rsidP="00DF576A">
      <w:r>
        <w:t>Олега Крутикова улица ( п. Озерки ), 2</w:t>
      </w:r>
    </w:p>
    <w:p w:rsidR="00DF576A" w:rsidRDefault="00DF576A" w:rsidP="00DF576A">
      <w:r>
        <w:t>Олега Крутикова улица ( п. Озерки ), 3</w:t>
      </w:r>
    </w:p>
    <w:p w:rsidR="00DF576A" w:rsidRDefault="00DF576A" w:rsidP="00DF576A">
      <w:r>
        <w:t>Олега Крутикова улица ( п. Озерки ), 5</w:t>
      </w:r>
    </w:p>
    <w:p w:rsidR="00DF576A" w:rsidRDefault="00DF576A" w:rsidP="00DF576A">
      <w:r>
        <w:t>Олега Крутикова улица ( п. Озерки ), 7</w:t>
      </w:r>
    </w:p>
    <w:p w:rsidR="00DF576A" w:rsidRDefault="00DF576A" w:rsidP="00DF576A">
      <w:r>
        <w:t>Олега Крутикова улица ( п. Озерки ), 8</w:t>
      </w:r>
    </w:p>
    <w:p w:rsidR="00DF576A" w:rsidRDefault="00DF576A" w:rsidP="00DF576A">
      <w:r>
        <w:t>Олега Крутикова улица ( п. Озерки ), 8</w:t>
      </w:r>
    </w:p>
    <w:p w:rsidR="00DF576A" w:rsidRDefault="00DF576A" w:rsidP="00DF576A">
      <w:r>
        <w:t>Олега Крутикова улица ( п. Озерки ), 9</w:t>
      </w:r>
    </w:p>
    <w:p w:rsidR="00DF576A" w:rsidRDefault="00DF576A" w:rsidP="00DF576A">
      <w:r>
        <w:t>Олега Крутикова улица ( п. Озерки ), 11</w:t>
      </w:r>
    </w:p>
    <w:p w:rsidR="00DF576A" w:rsidRDefault="00DF576A" w:rsidP="00DF576A">
      <w:r>
        <w:t>Ольховый переулок (пос. Росинка), 3</w:t>
      </w:r>
    </w:p>
    <w:p w:rsidR="00DF576A" w:rsidRDefault="00DF576A" w:rsidP="00DF576A">
      <w:r>
        <w:t>Ольховый переулок (пос. Росинка), 5</w:t>
      </w:r>
    </w:p>
    <w:p w:rsidR="00DF576A" w:rsidRDefault="00DF576A" w:rsidP="00DF576A">
      <w:r>
        <w:t>Ольховый переулок (пос. Росинка), 6</w:t>
      </w:r>
    </w:p>
    <w:p w:rsidR="00DF576A" w:rsidRDefault="00DF576A" w:rsidP="00DF576A">
      <w:r>
        <w:t>Ольховый переулок (пос. Росинка), 9</w:t>
      </w:r>
    </w:p>
    <w:p w:rsidR="00DF576A" w:rsidRDefault="00DF576A" w:rsidP="00DF576A">
      <w:r>
        <w:t>Ольховый переулок (пос. Росинка), 13</w:t>
      </w:r>
    </w:p>
    <w:p w:rsidR="00DF576A" w:rsidRDefault="00DF576A" w:rsidP="00DF576A">
      <w:r>
        <w:t>Ольховый переулок (пос. Росинка), 17</w:t>
      </w:r>
    </w:p>
    <w:p w:rsidR="00DF576A" w:rsidRDefault="00DF576A" w:rsidP="00DF576A">
      <w:r>
        <w:t>Ольховый переулок (пос. Росинка), 19</w:t>
      </w:r>
    </w:p>
    <w:p w:rsidR="00DF576A" w:rsidRDefault="00DF576A" w:rsidP="00DF576A">
      <w:r>
        <w:t>Ольховый переулок (пос. Росинка), 25</w:t>
      </w:r>
    </w:p>
    <w:p w:rsidR="00DF576A" w:rsidRDefault="00DF576A" w:rsidP="00DF576A">
      <w:r>
        <w:t>Ольховый переулок (пос. Росинка), 27</w:t>
      </w:r>
    </w:p>
    <w:p w:rsidR="00DF576A" w:rsidRDefault="00DF576A" w:rsidP="00DF576A">
      <w:r>
        <w:t>Ольховый переулок (пос. Росинка), 29</w:t>
      </w:r>
    </w:p>
    <w:p w:rsidR="00DF576A" w:rsidRDefault="00DF576A" w:rsidP="00DF576A">
      <w:r>
        <w:t>Ольховый переулок (пос. Росинка), 31</w:t>
      </w:r>
    </w:p>
    <w:p w:rsidR="00DF576A" w:rsidRDefault="00DF576A" w:rsidP="00DF576A">
      <w:r>
        <w:t>Ольховый переулок (пос. Росинка), 33</w:t>
      </w:r>
    </w:p>
    <w:p w:rsidR="00DF576A" w:rsidRDefault="00DF576A" w:rsidP="00DF576A">
      <w:r>
        <w:t>Ольховый переулок (пос. Росинка), 35</w:t>
      </w:r>
    </w:p>
    <w:p w:rsidR="00DF576A" w:rsidRDefault="00DF576A" w:rsidP="00DF576A">
      <w:r>
        <w:t>Ольховый переулок (пос. Росинка), 39</w:t>
      </w:r>
    </w:p>
    <w:p w:rsidR="00DF576A" w:rsidRDefault="00DF576A" w:rsidP="00DF576A">
      <w:r>
        <w:t>Ольховый переулок (пос. Росинка), 41</w:t>
      </w:r>
    </w:p>
    <w:p w:rsidR="00DF576A" w:rsidRDefault="00DF576A" w:rsidP="00DF576A">
      <w:r>
        <w:t>Ореховый пер (п.Росинка), 1</w:t>
      </w:r>
    </w:p>
    <w:p w:rsidR="00DF576A" w:rsidRDefault="00DF576A" w:rsidP="00DF576A">
      <w:r>
        <w:t>Ореховый пер (п.Росинка), 1б</w:t>
      </w:r>
    </w:p>
    <w:p w:rsidR="00DF576A" w:rsidRDefault="00DF576A" w:rsidP="00DF576A">
      <w:r>
        <w:t>Ореховый пер (п.Росинка), 4</w:t>
      </w:r>
    </w:p>
    <w:p w:rsidR="00DF576A" w:rsidRDefault="00DF576A" w:rsidP="00DF576A">
      <w:r>
        <w:t>Ореховый пер (п.Росинка), 6</w:t>
      </w:r>
    </w:p>
    <w:p w:rsidR="00DF576A" w:rsidRDefault="00DF576A" w:rsidP="00DF576A">
      <w:r>
        <w:t>Ореховый пер (п.Росинка), 8</w:t>
      </w:r>
    </w:p>
    <w:p w:rsidR="00DF576A" w:rsidRDefault="00DF576A" w:rsidP="00DF576A">
      <w:r>
        <w:t>Ореховый пер (пос. Росинка), 1а</w:t>
      </w:r>
    </w:p>
    <w:p w:rsidR="00DF576A" w:rsidRDefault="00DF576A" w:rsidP="00DF576A">
      <w:r>
        <w:t>Осенний пер, 2</w:t>
      </w:r>
    </w:p>
    <w:p w:rsidR="00DF576A" w:rsidRDefault="00DF576A" w:rsidP="00DF576A">
      <w:r>
        <w:t>Осенний пер, 3</w:t>
      </w:r>
    </w:p>
    <w:p w:rsidR="00DF576A" w:rsidRDefault="00DF576A" w:rsidP="00DF576A">
      <w:r>
        <w:t>Осенний пер, 11</w:t>
      </w:r>
    </w:p>
    <w:p w:rsidR="00DF576A" w:rsidRDefault="00DF576A" w:rsidP="00DF576A">
      <w:r>
        <w:t>Осенний пер, 25</w:t>
      </w:r>
    </w:p>
    <w:p w:rsidR="00DF576A" w:rsidRDefault="00DF576A" w:rsidP="00DF576A">
      <w:r>
        <w:t>Островского Николая пер, 7</w:t>
      </w:r>
    </w:p>
    <w:p w:rsidR="00DF576A" w:rsidRDefault="00DF576A" w:rsidP="00DF576A">
      <w:r>
        <w:t>Островского Николая пер, 8</w:t>
      </w:r>
    </w:p>
    <w:p w:rsidR="00DF576A" w:rsidRDefault="00DF576A" w:rsidP="00DF576A">
      <w:r>
        <w:t>Островского Николая пер, 8</w:t>
      </w:r>
    </w:p>
    <w:p w:rsidR="00DF576A" w:rsidRDefault="00DF576A" w:rsidP="00DF576A">
      <w:r>
        <w:t>Островского Николая пер, 29</w:t>
      </w:r>
    </w:p>
    <w:p w:rsidR="00DF576A" w:rsidRDefault="00DF576A" w:rsidP="00DF576A">
      <w:r>
        <w:t>Островского Николая пер, 29б</w:t>
      </w:r>
    </w:p>
    <w:p w:rsidR="00DF576A" w:rsidRDefault="00DF576A" w:rsidP="00DF576A">
      <w:r>
        <w:t>Офицерский пер, 1</w:t>
      </w:r>
    </w:p>
    <w:p w:rsidR="00DF576A" w:rsidRDefault="00DF576A" w:rsidP="00DF576A">
      <w:r>
        <w:t>Офицерский пер, 1а</w:t>
      </w:r>
    </w:p>
    <w:p w:rsidR="00DF576A" w:rsidRDefault="00DF576A" w:rsidP="00DF576A">
      <w:r>
        <w:t>Офицерский пер, 2</w:t>
      </w:r>
    </w:p>
    <w:p w:rsidR="00DF576A" w:rsidRDefault="00DF576A" w:rsidP="00DF576A">
      <w:r>
        <w:t>Офицерский пер, 3</w:t>
      </w:r>
    </w:p>
    <w:p w:rsidR="00DF576A" w:rsidRDefault="00DF576A" w:rsidP="00DF576A">
      <w:r>
        <w:t>Офицерский пер, 4</w:t>
      </w:r>
    </w:p>
    <w:p w:rsidR="00DF576A" w:rsidRDefault="00DF576A" w:rsidP="00DF576A">
      <w:r>
        <w:t>Офицерский пер, 5</w:t>
      </w:r>
    </w:p>
    <w:p w:rsidR="00DF576A" w:rsidRDefault="00DF576A" w:rsidP="00DF576A">
      <w:r>
        <w:t>Офицерский пер, 11</w:t>
      </w:r>
    </w:p>
    <w:p w:rsidR="00DF576A" w:rsidRDefault="00DF576A" w:rsidP="00DF576A">
      <w:r>
        <w:t>Офицерский пер, 13</w:t>
      </w:r>
    </w:p>
    <w:p w:rsidR="00DF576A" w:rsidRDefault="00DF576A" w:rsidP="00DF576A">
      <w:r>
        <w:t>Павла Нарановича ул, 1</w:t>
      </w:r>
    </w:p>
    <w:p w:rsidR="00DF576A" w:rsidRDefault="00DF576A" w:rsidP="00DF576A">
      <w:r>
        <w:t>Павла Нарановича ул, 1</w:t>
      </w:r>
    </w:p>
    <w:p w:rsidR="00DF576A" w:rsidRDefault="00DF576A" w:rsidP="00DF576A">
      <w:r>
        <w:t>Павла Нарановича ул, 1а</w:t>
      </w:r>
    </w:p>
    <w:p w:rsidR="00DF576A" w:rsidRDefault="00DF576A" w:rsidP="00DF576A">
      <w:r>
        <w:t>Павла Нарановича ул, 1а</w:t>
      </w:r>
    </w:p>
    <w:p w:rsidR="00DF576A" w:rsidRDefault="00DF576A" w:rsidP="00DF576A">
      <w:r>
        <w:t>Павла Нарановича ул, 1б</w:t>
      </w:r>
    </w:p>
    <w:p w:rsidR="00DF576A" w:rsidRDefault="00DF576A" w:rsidP="00DF576A">
      <w:r>
        <w:t>Павла Нарановича ул, 2</w:t>
      </w:r>
    </w:p>
    <w:p w:rsidR="00DF576A" w:rsidRDefault="00DF576A" w:rsidP="00DF576A">
      <w:r>
        <w:t>Павла Нарановича ул, 2</w:t>
      </w:r>
    </w:p>
    <w:p w:rsidR="00DF576A" w:rsidRDefault="00DF576A" w:rsidP="00DF576A">
      <w:r>
        <w:t>Павла Нарановича ул, 3</w:t>
      </w:r>
    </w:p>
    <w:p w:rsidR="00DF576A" w:rsidRDefault="00DF576A" w:rsidP="00DF576A">
      <w:r>
        <w:t>Павла Нарановича ул, 3</w:t>
      </w:r>
    </w:p>
    <w:p w:rsidR="00DF576A" w:rsidRDefault="00DF576A" w:rsidP="00DF576A">
      <w:r>
        <w:t>Павла Нарановича ул, 4</w:t>
      </w:r>
    </w:p>
    <w:p w:rsidR="00DF576A" w:rsidRDefault="00DF576A" w:rsidP="00DF576A">
      <w:r>
        <w:t>Павла Нарановича ул, 6</w:t>
      </w:r>
    </w:p>
    <w:p w:rsidR="00DF576A" w:rsidRDefault="00DF576A" w:rsidP="00DF576A">
      <w:r>
        <w:t>Павла Нарановича ул, 6</w:t>
      </w:r>
    </w:p>
    <w:p w:rsidR="00DF576A" w:rsidRDefault="00DF576A" w:rsidP="00DF576A">
      <w:r>
        <w:t>Павла Нарановича ул, 8</w:t>
      </w:r>
    </w:p>
    <w:p w:rsidR="00DF576A" w:rsidRDefault="00DF576A" w:rsidP="00DF576A">
      <w:r>
        <w:t>Павла Нарановича ул, 10</w:t>
      </w:r>
    </w:p>
    <w:p w:rsidR="00DF576A" w:rsidRDefault="00DF576A" w:rsidP="00DF576A">
      <w:r>
        <w:t>Павла Нарановича ул, 10</w:t>
      </w:r>
    </w:p>
    <w:p w:rsidR="00DF576A" w:rsidRDefault="00DF576A" w:rsidP="00DF576A">
      <w:r>
        <w:t>Павлова ул, 1а</w:t>
      </w:r>
    </w:p>
    <w:p w:rsidR="00DF576A" w:rsidRDefault="00DF576A" w:rsidP="00DF576A">
      <w:r>
        <w:t>Павлова ул, 3</w:t>
      </w:r>
    </w:p>
    <w:p w:rsidR="00DF576A" w:rsidRDefault="00DF576A" w:rsidP="00DF576A">
      <w:r>
        <w:t>Павлова ул, 5</w:t>
      </w:r>
    </w:p>
    <w:p w:rsidR="00DF576A" w:rsidRDefault="00DF576A" w:rsidP="00DF576A">
      <w:r>
        <w:t>Павлова ул, 7</w:t>
      </w:r>
    </w:p>
    <w:p w:rsidR="00DF576A" w:rsidRDefault="00DF576A" w:rsidP="00DF576A">
      <w:r>
        <w:t>Павлова ул, 10</w:t>
      </w:r>
    </w:p>
    <w:p w:rsidR="00DF576A" w:rsidRDefault="00DF576A" w:rsidP="00DF576A">
      <w:r>
        <w:t>Павлова ул, 11</w:t>
      </w:r>
    </w:p>
    <w:p w:rsidR="00DF576A" w:rsidRDefault="00DF576A" w:rsidP="00DF576A">
      <w:r>
        <w:t>Павлова ул, 13</w:t>
      </w:r>
    </w:p>
    <w:p w:rsidR="00DF576A" w:rsidRDefault="00DF576A" w:rsidP="00DF576A">
      <w:r>
        <w:t>Павлова ул, 15</w:t>
      </w:r>
    </w:p>
    <w:p w:rsidR="00DF576A" w:rsidRDefault="00DF576A" w:rsidP="00DF576A">
      <w:r>
        <w:t>Павлова ул, 16</w:t>
      </w:r>
    </w:p>
    <w:p w:rsidR="00DF576A" w:rsidRDefault="00DF576A" w:rsidP="00DF576A">
      <w:r>
        <w:t>Парковая ул, 1</w:t>
      </w:r>
    </w:p>
    <w:p w:rsidR="00DF576A" w:rsidRDefault="00DF576A" w:rsidP="00DF576A">
      <w:r>
        <w:t>Парковая ул, 1а</w:t>
      </w:r>
    </w:p>
    <w:p w:rsidR="00DF576A" w:rsidRDefault="00DF576A" w:rsidP="00DF576A">
      <w:r>
        <w:t>Парковая ул, 2</w:t>
      </w:r>
    </w:p>
    <w:p w:rsidR="00DF576A" w:rsidRDefault="00DF576A" w:rsidP="00DF576A">
      <w:r>
        <w:t>Парковая ул, 4</w:t>
      </w:r>
    </w:p>
    <w:p w:rsidR="00DF576A" w:rsidRDefault="00DF576A" w:rsidP="00DF576A">
      <w:r>
        <w:t>Парковая ул, 9</w:t>
      </w:r>
    </w:p>
    <w:p w:rsidR="00DF576A" w:rsidRDefault="00DF576A" w:rsidP="00DF576A">
      <w:r>
        <w:t>Парковая ул, 9а</w:t>
      </w:r>
    </w:p>
    <w:p w:rsidR="00DF576A" w:rsidRDefault="00DF576A" w:rsidP="00DF576A">
      <w:r>
        <w:t>Парковая ул, 10</w:t>
      </w:r>
    </w:p>
    <w:p w:rsidR="00DF576A" w:rsidRDefault="00DF576A" w:rsidP="00DF576A">
      <w:r>
        <w:t>Парковая ул, 11</w:t>
      </w:r>
    </w:p>
    <w:p w:rsidR="00DF576A" w:rsidRDefault="00DF576A" w:rsidP="00DF576A">
      <w:r>
        <w:t>Парковая ул, 18</w:t>
      </w:r>
    </w:p>
    <w:p w:rsidR="00DF576A" w:rsidRDefault="00DF576A" w:rsidP="00DF576A">
      <w:r>
        <w:t>Парковая ул, 19</w:t>
      </w:r>
    </w:p>
    <w:p w:rsidR="00DF576A" w:rsidRDefault="00DF576A" w:rsidP="00DF576A">
      <w:r>
        <w:t>Парковая ул, 23</w:t>
      </w:r>
    </w:p>
    <w:p w:rsidR="00DF576A" w:rsidRDefault="00DF576A" w:rsidP="00DF576A">
      <w:r>
        <w:t>Парковая ул, 24</w:t>
      </w:r>
    </w:p>
    <w:p w:rsidR="00DF576A" w:rsidRDefault="00DF576A" w:rsidP="00DF576A">
      <w:r>
        <w:t>Парковая ул, 26а</w:t>
      </w:r>
    </w:p>
    <w:p w:rsidR="00DF576A" w:rsidRDefault="00DF576A" w:rsidP="00DF576A">
      <w:r>
        <w:t>Парковая ул, 26б</w:t>
      </w:r>
    </w:p>
    <w:p w:rsidR="00DF576A" w:rsidRDefault="00DF576A" w:rsidP="00DF576A">
      <w:r>
        <w:t>Парковая ул, 26в</w:t>
      </w:r>
    </w:p>
    <w:p w:rsidR="00DF576A" w:rsidRDefault="00DF576A" w:rsidP="00DF576A">
      <w:r>
        <w:t>Парковая ул, 26г</w:t>
      </w:r>
    </w:p>
    <w:p w:rsidR="00DF576A" w:rsidRDefault="00DF576A" w:rsidP="00DF576A">
      <w:r>
        <w:t>Парковая ул, 26е</w:t>
      </w:r>
    </w:p>
    <w:p w:rsidR="00DF576A" w:rsidRDefault="00DF576A" w:rsidP="00DF576A">
      <w:r>
        <w:t>Парковая ул, 30 стр.1</w:t>
      </w:r>
    </w:p>
    <w:p w:rsidR="00DF576A" w:rsidRDefault="00DF576A" w:rsidP="00DF576A">
      <w:r>
        <w:t>Парковая ул, 30 стр.1</w:t>
      </w:r>
    </w:p>
    <w:p w:rsidR="00DF576A" w:rsidRDefault="00DF576A" w:rsidP="00DF576A">
      <w:r>
        <w:t>Парковая ул, 30 стр.1</w:t>
      </w:r>
    </w:p>
    <w:p w:rsidR="00DF576A" w:rsidRDefault="00DF576A" w:rsidP="00DF576A">
      <w:r>
        <w:t>Парковая ул, 30 стр.1</w:t>
      </w:r>
    </w:p>
    <w:p w:rsidR="00DF576A" w:rsidRDefault="00DF576A" w:rsidP="00DF576A">
      <w:r>
        <w:t>Парковая ул, 32</w:t>
      </w:r>
    </w:p>
    <w:p w:rsidR="00DF576A" w:rsidRDefault="00DF576A" w:rsidP="00DF576A">
      <w:r>
        <w:t>Парковая ул, 32б</w:t>
      </w:r>
    </w:p>
    <w:p w:rsidR="00DF576A" w:rsidRDefault="00DF576A" w:rsidP="00DF576A">
      <w:r>
        <w:t>Паровозный пер, 1</w:t>
      </w:r>
    </w:p>
    <w:p w:rsidR="00DF576A" w:rsidRDefault="00DF576A" w:rsidP="00DF576A">
      <w:r>
        <w:t>Паровозный пер, 3</w:t>
      </w:r>
    </w:p>
    <w:p w:rsidR="00DF576A" w:rsidRDefault="00DF576A" w:rsidP="00DF576A">
      <w:r>
        <w:t>Паровозный пер, 9</w:t>
      </w:r>
    </w:p>
    <w:p w:rsidR="00DF576A" w:rsidRDefault="00DF576A" w:rsidP="00DF576A">
      <w:r>
        <w:t>Паровозный пер, 10</w:t>
      </w:r>
    </w:p>
    <w:p w:rsidR="00DF576A" w:rsidRDefault="00DF576A" w:rsidP="00DF576A">
      <w:r>
        <w:t>Паровозный пер, 13</w:t>
      </w:r>
    </w:p>
    <w:p w:rsidR="00DF576A" w:rsidRDefault="00DF576A" w:rsidP="00DF576A">
      <w:r>
        <w:t>Паровозный пер, 15</w:t>
      </w:r>
    </w:p>
    <w:p w:rsidR="00DF576A" w:rsidRDefault="00DF576A" w:rsidP="00DF576A">
      <w:r>
        <w:t>Паровозный пер, 15а</w:t>
      </w:r>
    </w:p>
    <w:p w:rsidR="00DF576A" w:rsidRDefault="00DF576A" w:rsidP="00DF576A">
      <w:r>
        <w:t>Паровозный пер, 16</w:t>
      </w:r>
    </w:p>
    <w:p w:rsidR="00DF576A" w:rsidRDefault="00DF576A" w:rsidP="00DF576A">
      <w:r>
        <w:t>Паровозный пер, 17</w:t>
      </w:r>
    </w:p>
    <w:p w:rsidR="00DF576A" w:rsidRDefault="00DF576A" w:rsidP="00DF576A">
      <w:r>
        <w:t>Паровозный пер, 18</w:t>
      </w:r>
    </w:p>
    <w:p w:rsidR="00DF576A" w:rsidRDefault="00DF576A" w:rsidP="00DF576A">
      <w:r>
        <w:t>Паровозный пер, 19</w:t>
      </w:r>
    </w:p>
    <w:p w:rsidR="00DF576A" w:rsidRDefault="00DF576A" w:rsidP="00DF576A">
      <w:r>
        <w:t>Паровозный пер, 20</w:t>
      </w:r>
    </w:p>
    <w:p w:rsidR="00DF576A" w:rsidRDefault="00DF576A" w:rsidP="00DF576A">
      <w:r>
        <w:t>Паровозный пер, 21а</w:t>
      </w:r>
    </w:p>
    <w:p w:rsidR="00DF576A" w:rsidRDefault="00DF576A" w:rsidP="00DF576A">
      <w:r>
        <w:t>Паровозный пер, 22</w:t>
      </w:r>
    </w:p>
    <w:p w:rsidR="00DF576A" w:rsidRDefault="00DF576A" w:rsidP="00DF576A">
      <w:r>
        <w:t>Паровозный пер, 23а</w:t>
      </w:r>
    </w:p>
    <w:p w:rsidR="00DF576A" w:rsidRDefault="00DF576A" w:rsidP="00DF576A">
      <w:r>
        <w:t>Паровозный пер, 23б</w:t>
      </w:r>
    </w:p>
    <w:p w:rsidR="00DF576A" w:rsidRDefault="00DF576A" w:rsidP="00DF576A">
      <w:r>
        <w:t>Паровозный пер, 23г</w:t>
      </w:r>
    </w:p>
    <w:p w:rsidR="00DF576A" w:rsidRDefault="00DF576A" w:rsidP="00DF576A">
      <w:r>
        <w:t>Паровозный пер, 24</w:t>
      </w:r>
    </w:p>
    <w:p w:rsidR="00DF576A" w:rsidRDefault="00DF576A" w:rsidP="00DF576A">
      <w:r>
        <w:t>Паровозный пер, 24а</w:t>
      </w:r>
    </w:p>
    <w:p w:rsidR="00DF576A" w:rsidRDefault="00DF576A" w:rsidP="00DF576A">
      <w:r>
        <w:t>Паровозный пер, 26а</w:t>
      </w:r>
    </w:p>
    <w:p w:rsidR="00DF576A" w:rsidRDefault="00DF576A" w:rsidP="00DF576A">
      <w:r>
        <w:t>Паровозный пер, 27</w:t>
      </w:r>
    </w:p>
    <w:p w:rsidR="00DF576A" w:rsidRDefault="00DF576A" w:rsidP="00DF576A">
      <w:r>
        <w:t>Паровозный пер, 27б</w:t>
      </w:r>
    </w:p>
    <w:p w:rsidR="00DF576A" w:rsidRDefault="00DF576A" w:rsidP="00DF576A">
      <w:r>
        <w:t>Паровозный пер, 28</w:t>
      </w:r>
    </w:p>
    <w:p w:rsidR="00DF576A" w:rsidRDefault="00DF576A" w:rsidP="00DF576A">
      <w:r>
        <w:t>Паровозный пер, 29</w:t>
      </w:r>
    </w:p>
    <w:p w:rsidR="00DF576A" w:rsidRDefault="00DF576A" w:rsidP="00DF576A">
      <w:r>
        <w:t>Паровозный пер, 30</w:t>
      </w:r>
    </w:p>
    <w:p w:rsidR="00DF576A" w:rsidRDefault="00DF576A" w:rsidP="00DF576A">
      <w:r>
        <w:t>Паровозный пер, 32</w:t>
      </w:r>
    </w:p>
    <w:p w:rsidR="00DF576A" w:rsidRDefault="00DF576A" w:rsidP="00DF576A">
      <w:r>
        <w:t>Паровозный пер, 32б</w:t>
      </w:r>
    </w:p>
    <w:p w:rsidR="00DF576A" w:rsidRDefault="00DF576A" w:rsidP="00DF576A">
      <w:r>
        <w:t>Паровозный пер, 34</w:t>
      </w:r>
    </w:p>
    <w:p w:rsidR="00DF576A" w:rsidRDefault="00DF576A" w:rsidP="00DF576A">
      <w:r>
        <w:t>Паровозный пер, 34а</w:t>
      </w:r>
    </w:p>
    <w:p w:rsidR="00DF576A" w:rsidRDefault="00DF576A" w:rsidP="00DF576A">
      <w:r>
        <w:t>Паровозный пер, 34б</w:t>
      </w:r>
    </w:p>
    <w:p w:rsidR="00DF576A" w:rsidRDefault="00DF576A" w:rsidP="00DF576A">
      <w:r>
        <w:t>Паровозный пер, 34в</w:t>
      </w:r>
    </w:p>
    <w:p w:rsidR="00DF576A" w:rsidRDefault="00DF576A" w:rsidP="00DF576A">
      <w:r>
        <w:t>Паровозный пер, 34г</w:t>
      </w:r>
    </w:p>
    <w:p w:rsidR="00DF576A" w:rsidRDefault="00DF576A" w:rsidP="00DF576A">
      <w:r>
        <w:t>Паровозный пер, 36а</w:t>
      </w:r>
    </w:p>
    <w:p w:rsidR="00DF576A" w:rsidRDefault="00DF576A" w:rsidP="00DF576A">
      <w:r>
        <w:t>Паровозный пер, 36б</w:t>
      </w:r>
    </w:p>
    <w:p w:rsidR="00DF576A" w:rsidRDefault="00DF576A" w:rsidP="00DF576A">
      <w:r>
        <w:t>Паровозный пер, 36в</w:t>
      </w:r>
    </w:p>
    <w:p w:rsidR="00DF576A" w:rsidRDefault="00DF576A" w:rsidP="00DF576A">
      <w:r>
        <w:t>Паровозный пер, 36г</w:t>
      </w:r>
    </w:p>
    <w:p w:rsidR="00DF576A" w:rsidRDefault="00DF576A" w:rsidP="00DF576A">
      <w:r>
        <w:t>Паровозный пер, 36д</w:t>
      </w:r>
    </w:p>
    <w:p w:rsidR="00DF576A" w:rsidRDefault="00DF576A" w:rsidP="00DF576A">
      <w:r>
        <w:t>Паровозный пер, 36е</w:t>
      </w:r>
    </w:p>
    <w:p w:rsidR="00DF576A" w:rsidRDefault="00DF576A" w:rsidP="00DF576A">
      <w:r>
        <w:t>Паровозный пер, 38</w:t>
      </w:r>
    </w:p>
    <w:p w:rsidR="00DF576A" w:rsidRDefault="00DF576A" w:rsidP="00DF576A">
      <w:r>
        <w:t>Паровозный пер, 40</w:t>
      </w:r>
    </w:p>
    <w:p w:rsidR="00DF576A" w:rsidRDefault="00DF576A" w:rsidP="00DF576A">
      <w:r>
        <w:t>Паровозный пер, 42</w:t>
      </w:r>
    </w:p>
    <w:p w:rsidR="00DF576A" w:rsidRDefault="00DF576A" w:rsidP="00DF576A">
      <w:r>
        <w:t>Паровозный пер, 44</w:t>
      </w:r>
    </w:p>
    <w:p w:rsidR="00DF576A" w:rsidRDefault="00DF576A" w:rsidP="00DF576A">
      <w:r>
        <w:t>Паровозный проезд, 1</w:t>
      </w:r>
    </w:p>
    <w:p w:rsidR="00DF576A" w:rsidRDefault="00DF576A" w:rsidP="00DF576A">
      <w:r>
        <w:t>Паровозный проезд, 3</w:t>
      </w:r>
    </w:p>
    <w:p w:rsidR="00DF576A" w:rsidRDefault="00DF576A" w:rsidP="00DF576A">
      <w:r>
        <w:t>Паровозный проезд, 4</w:t>
      </w:r>
    </w:p>
    <w:p w:rsidR="00DF576A" w:rsidRDefault="00DF576A" w:rsidP="00DF576A">
      <w:r>
        <w:t>Паровозный проезд, 5</w:t>
      </w:r>
    </w:p>
    <w:p w:rsidR="00DF576A" w:rsidRDefault="00DF576A" w:rsidP="00DF576A">
      <w:r>
        <w:t>Паровозный проезд, 5а</w:t>
      </w:r>
    </w:p>
    <w:p w:rsidR="00DF576A" w:rsidRDefault="00DF576A" w:rsidP="00DF576A">
      <w:r>
        <w:t>Паровозный проезд, 6</w:t>
      </w:r>
    </w:p>
    <w:p w:rsidR="00DF576A" w:rsidRDefault="00DF576A" w:rsidP="00DF576A">
      <w:r>
        <w:t>Паровозный проезд, 7а</w:t>
      </w:r>
    </w:p>
    <w:p w:rsidR="00DF576A" w:rsidRDefault="00DF576A" w:rsidP="00DF576A">
      <w:r>
        <w:t>Паровозный проезд, 8</w:t>
      </w:r>
    </w:p>
    <w:p w:rsidR="00DF576A" w:rsidRDefault="00DF576A" w:rsidP="00DF576A">
      <w:r>
        <w:t>Паровозный проезд, 10</w:t>
      </w:r>
    </w:p>
    <w:p w:rsidR="00DF576A" w:rsidRDefault="00DF576A" w:rsidP="00DF576A">
      <w:r>
        <w:t>Паровозный проезд, 14</w:t>
      </w:r>
    </w:p>
    <w:p w:rsidR="00DF576A" w:rsidRDefault="00DF576A" w:rsidP="00DF576A">
      <w:r>
        <w:t>Партизанская ул, 1а</w:t>
      </w:r>
    </w:p>
    <w:p w:rsidR="00DF576A" w:rsidRDefault="00DF576A" w:rsidP="00DF576A">
      <w:r>
        <w:t>Партизанская ул, 2</w:t>
      </w:r>
    </w:p>
    <w:p w:rsidR="00DF576A" w:rsidRDefault="00DF576A" w:rsidP="00DF576A">
      <w:r>
        <w:t>Партизанская ул, 2а</w:t>
      </w:r>
    </w:p>
    <w:p w:rsidR="00DF576A" w:rsidRDefault="00DF576A" w:rsidP="00DF576A">
      <w:r>
        <w:t>Партизанская ул, 3</w:t>
      </w:r>
    </w:p>
    <w:p w:rsidR="00DF576A" w:rsidRDefault="00DF576A" w:rsidP="00DF576A">
      <w:r>
        <w:t>Партизанская ул, 3а</w:t>
      </w:r>
    </w:p>
    <w:p w:rsidR="00DF576A" w:rsidRDefault="00DF576A" w:rsidP="00DF576A">
      <w:r>
        <w:t>Партизанская ул, 4</w:t>
      </w:r>
    </w:p>
    <w:p w:rsidR="00DF576A" w:rsidRDefault="00DF576A" w:rsidP="00DF576A">
      <w:r>
        <w:t>Партизанская ул, 4/1</w:t>
      </w:r>
    </w:p>
    <w:p w:rsidR="00DF576A" w:rsidRDefault="00DF576A" w:rsidP="00DF576A">
      <w:r>
        <w:t>Партизанская ул, 5</w:t>
      </w:r>
    </w:p>
    <w:p w:rsidR="00DF576A" w:rsidRDefault="00DF576A" w:rsidP="00DF576A">
      <w:r>
        <w:t>Партизанская ул, 6</w:t>
      </w:r>
    </w:p>
    <w:p w:rsidR="00DF576A" w:rsidRDefault="00DF576A" w:rsidP="00DF576A">
      <w:r>
        <w:t>Партизанская ул, 7</w:t>
      </w:r>
    </w:p>
    <w:p w:rsidR="00DF576A" w:rsidRDefault="00DF576A" w:rsidP="00DF576A">
      <w:r>
        <w:t>Партизанская ул, 8</w:t>
      </w:r>
    </w:p>
    <w:p w:rsidR="00DF576A" w:rsidRDefault="00DF576A" w:rsidP="00DF576A">
      <w:r>
        <w:t>Партизанская ул, 8 стр.1</w:t>
      </w:r>
    </w:p>
    <w:p w:rsidR="00DF576A" w:rsidRDefault="00DF576A" w:rsidP="00DF576A">
      <w:r>
        <w:t>Партизанская ул, 8/1</w:t>
      </w:r>
    </w:p>
    <w:p w:rsidR="00DF576A" w:rsidRDefault="00DF576A" w:rsidP="00DF576A">
      <w:r>
        <w:t>Партизанская ул, 8в</w:t>
      </w:r>
    </w:p>
    <w:p w:rsidR="00DF576A" w:rsidRDefault="00DF576A" w:rsidP="00DF576A">
      <w:r>
        <w:t>Партизанская ул, 8г</w:t>
      </w:r>
    </w:p>
    <w:p w:rsidR="00DF576A" w:rsidRDefault="00DF576A" w:rsidP="00DF576A">
      <w:r>
        <w:t>Партизанская ул, 8д</w:t>
      </w:r>
    </w:p>
    <w:p w:rsidR="00DF576A" w:rsidRDefault="00DF576A" w:rsidP="00DF576A">
      <w:r>
        <w:t>Партизанская ул, 9</w:t>
      </w:r>
    </w:p>
    <w:p w:rsidR="00DF576A" w:rsidRDefault="00DF576A" w:rsidP="00DF576A">
      <w:r>
        <w:t>Партизанская ул, 9/1</w:t>
      </w:r>
    </w:p>
    <w:p w:rsidR="00DF576A" w:rsidRDefault="00DF576A" w:rsidP="00DF576A">
      <w:r>
        <w:t>Партизанская ул, 9/2</w:t>
      </w:r>
    </w:p>
    <w:p w:rsidR="00DF576A" w:rsidRDefault="00DF576A" w:rsidP="00DF576A">
      <w:r>
        <w:t>Партизанская ул, 9/3</w:t>
      </w:r>
    </w:p>
    <w:p w:rsidR="00DF576A" w:rsidRDefault="00DF576A" w:rsidP="00DF576A">
      <w:r>
        <w:t>Партизанская ул, 9/5</w:t>
      </w:r>
    </w:p>
    <w:p w:rsidR="00DF576A" w:rsidRDefault="00DF576A" w:rsidP="00DF576A">
      <w:r>
        <w:t>Партизанская ул, 9б</w:t>
      </w:r>
    </w:p>
    <w:p w:rsidR="00DF576A" w:rsidRDefault="00DF576A" w:rsidP="00DF576A">
      <w:r>
        <w:t>Партизанская ул, 10</w:t>
      </w:r>
    </w:p>
    <w:p w:rsidR="00DF576A" w:rsidRDefault="00DF576A" w:rsidP="00DF576A">
      <w:r>
        <w:t>Партизанская ул, 11/1</w:t>
      </w:r>
    </w:p>
    <w:p w:rsidR="00DF576A" w:rsidRDefault="00DF576A" w:rsidP="00DF576A">
      <w:r>
        <w:t>Партизанская ул, 15/2</w:t>
      </w:r>
    </w:p>
    <w:p w:rsidR="00DF576A" w:rsidRDefault="00DF576A" w:rsidP="00DF576A">
      <w:r>
        <w:t>Партизанская ул, 15/2</w:t>
      </w:r>
    </w:p>
    <w:p w:rsidR="00DF576A" w:rsidRDefault="00DF576A" w:rsidP="00DF576A">
      <w:r>
        <w:t>Партизанская ул, 15а</w:t>
      </w:r>
    </w:p>
    <w:p w:rsidR="00DF576A" w:rsidRDefault="00DF576A" w:rsidP="00DF576A">
      <w:r>
        <w:t>Партизанская ул, 16</w:t>
      </w:r>
    </w:p>
    <w:p w:rsidR="00DF576A" w:rsidRDefault="00DF576A" w:rsidP="00DF576A">
      <w:r>
        <w:t>Партизанская ул, 16а</w:t>
      </w:r>
    </w:p>
    <w:p w:rsidR="00DF576A" w:rsidRDefault="00DF576A" w:rsidP="00DF576A">
      <w:r>
        <w:t>Партизанская ул, 17</w:t>
      </w:r>
    </w:p>
    <w:p w:rsidR="00DF576A" w:rsidRDefault="00DF576A" w:rsidP="00DF576A">
      <w:r>
        <w:t>Партизанская ул, 19</w:t>
      </w:r>
    </w:p>
    <w:p w:rsidR="00DF576A" w:rsidRDefault="00DF576A" w:rsidP="00DF576A">
      <w:r>
        <w:t>Партизанская ул, 21</w:t>
      </w:r>
    </w:p>
    <w:p w:rsidR="00DF576A" w:rsidRDefault="00DF576A" w:rsidP="00DF576A">
      <w:r>
        <w:t>Партизанская ул, 21/1</w:t>
      </w:r>
    </w:p>
    <w:p w:rsidR="00DF576A" w:rsidRDefault="00DF576A" w:rsidP="00DF576A">
      <w:r>
        <w:t>Партизанская ул, 21а</w:t>
      </w:r>
    </w:p>
    <w:p w:rsidR="00DF576A" w:rsidRDefault="00DF576A" w:rsidP="00DF576A">
      <w:r>
        <w:t>Партизанская ул, 23</w:t>
      </w:r>
    </w:p>
    <w:p w:rsidR="00DF576A" w:rsidRDefault="00DF576A" w:rsidP="00DF576A">
      <w:r>
        <w:t>Партизанская ул, 23/1</w:t>
      </w:r>
    </w:p>
    <w:p w:rsidR="00DF576A" w:rsidRDefault="00DF576A" w:rsidP="00DF576A">
      <w:r>
        <w:t>Партизанская ул, 25</w:t>
      </w:r>
    </w:p>
    <w:p w:rsidR="00DF576A" w:rsidRDefault="00DF576A" w:rsidP="00DF576A">
      <w:r>
        <w:t>Партизанская ул, 25/1</w:t>
      </w:r>
    </w:p>
    <w:p w:rsidR="00DF576A" w:rsidRDefault="00DF576A" w:rsidP="00DF576A">
      <w:r>
        <w:t>Пастера ул, 2</w:t>
      </w:r>
    </w:p>
    <w:p w:rsidR="00DF576A" w:rsidRDefault="00DF576A" w:rsidP="00DF576A">
      <w:r>
        <w:t>Пастера ул, 2в</w:t>
      </w:r>
    </w:p>
    <w:p w:rsidR="00DF576A" w:rsidRDefault="00DF576A" w:rsidP="00DF576A">
      <w:r>
        <w:t>Пастера ул, 2г</w:t>
      </w:r>
    </w:p>
    <w:p w:rsidR="00DF576A" w:rsidRDefault="00DF576A" w:rsidP="00DF576A">
      <w:r>
        <w:t>Пастера ул, 8</w:t>
      </w:r>
    </w:p>
    <w:p w:rsidR="00DF576A" w:rsidRDefault="00DF576A" w:rsidP="00DF576A">
      <w:r>
        <w:t>Пастера ул, 9</w:t>
      </w:r>
    </w:p>
    <w:p w:rsidR="00DF576A" w:rsidRDefault="00DF576A" w:rsidP="00DF576A">
      <w:r>
        <w:t>Пастера ул, 9/1</w:t>
      </w:r>
    </w:p>
    <w:p w:rsidR="00DF576A" w:rsidRDefault="00DF576A" w:rsidP="00DF576A">
      <w:r>
        <w:t>Пастера ул, 9/2</w:t>
      </w:r>
    </w:p>
    <w:p w:rsidR="00DF576A" w:rsidRDefault="00DF576A" w:rsidP="00DF576A">
      <w:r>
        <w:t>Пастера ул, 9/3</w:t>
      </w:r>
    </w:p>
    <w:p w:rsidR="00DF576A" w:rsidRDefault="00DF576A" w:rsidP="00DF576A">
      <w:r>
        <w:t>Пастера ул, 9/4</w:t>
      </w:r>
    </w:p>
    <w:p w:rsidR="00DF576A" w:rsidRDefault="00DF576A" w:rsidP="00DF576A">
      <w:r>
        <w:t>Пастера ул, 10</w:t>
      </w:r>
    </w:p>
    <w:p w:rsidR="00DF576A" w:rsidRDefault="00DF576A" w:rsidP="00DF576A">
      <w:r>
        <w:t>Пастера ул, 11</w:t>
      </w:r>
    </w:p>
    <w:p w:rsidR="00DF576A" w:rsidRDefault="00DF576A" w:rsidP="00DF576A">
      <w:r>
        <w:t>Пастера ул, 11/1</w:t>
      </w:r>
    </w:p>
    <w:p w:rsidR="00DF576A" w:rsidRDefault="00DF576A" w:rsidP="00DF576A">
      <w:r>
        <w:t>Пастера ул, 13</w:t>
      </w:r>
    </w:p>
    <w:p w:rsidR="00DF576A" w:rsidRDefault="00DF576A" w:rsidP="00DF576A">
      <w:r>
        <w:t>Пастера ул, 14</w:t>
      </w:r>
    </w:p>
    <w:p w:rsidR="00DF576A" w:rsidRDefault="00DF576A" w:rsidP="00DF576A">
      <w:r>
        <w:t>Пастера ул, 15</w:t>
      </w:r>
    </w:p>
    <w:p w:rsidR="00DF576A" w:rsidRDefault="00DF576A" w:rsidP="00DF576A">
      <w:r>
        <w:t>Пастера ул, 16</w:t>
      </w:r>
    </w:p>
    <w:p w:rsidR="00DF576A" w:rsidRDefault="00DF576A" w:rsidP="00DF576A">
      <w:r>
        <w:t>Пастера ул, 17 стр.1</w:t>
      </w:r>
    </w:p>
    <w:p w:rsidR="00DF576A" w:rsidRDefault="00DF576A" w:rsidP="00DF576A">
      <w:r>
        <w:t>Пастера ул, 18</w:t>
      </w:r>
    </w:p>
    <w:p w:rsidR="00DF576A" w:rsidRDefault="00DF576A" w:rsidP="00DF576A">
      <w:r>
        <w:t>Пастера ул, 19</w:t>
      </w:r>
    </w:p>
    <w:p w:rsidR="00DF576A" w:rsidRDefault="00DF576A" w:rsidP="00DF576A">
      <w:r>
        <w:t>Пастера ул, 19а</w:t>
      </w:r>
    </w:p>
    <w:p w:rsidR="00DF576A" w:rsidRDefault="00DF576A" w:rsidP="00DF576A">
      <w:r>
        <w:t>Пастера ул, 20</w:t>
      </w:r>
    </w:p>
    <w:p w:rsidR="00DF576A" w:rsidRDefault="00DF576A" w:rsidP="00DF576A">
      <w:r>
        <w:t>Пастера ул, 21</w:t>
      </w:r>
    </w:p>
    <w:p w:rsidR="00DF576A" w:rsidRDefault="00DF576A" w:rsidP="00DF576A">
      <w:r>
        <w:t>Пастера ул, 21</w:t>
      </w:r>
    </w:p>
    <w:p w:rsidR="00DF576A" w:rsidRDefault="00DF576A" w:rsidP="00DF576A">
      <w:r>
        <w:t>Пастера ул, 22</w:t>
      </w:r>
    </w:p>
    <w:p w:rsidR="00DF576A" w:rsidRDefault="00DF576A" w:rsidP="00DF576A">
      <w:r>
        <w:t>Пастера ул, 22а</w:t>
      </w:r>
    </w:p>
    <w:p w:rsidR="00DF576A" w:rsidRDefault="00DF576A" w:rsidP="00DF576A">
      <w:r>
        <w:t>Пастера ул, 23</w:t>
      </w:r>
    </w:p>
    <w:p w:rsidR="00DF576A" w:rsidRDefault="00DF576A" w:rsidP="00DF576A">
      <w:r>
        <w:t>Пастера ул, 24</w:t>
      </w:r>
    </w:p>
    <w:p w:rsidR="00DF576A" w:rsidRDefault="00DF576A" w:rsidP="00DF576A">
      <w:r>
        <w:t>Пастера ул, 25</w:t>
      </w:r>
    </w:p>
    <w:p w:rsidR="00DF576A" w:rsidRDefault="00DF576A" w:rsidP="00DF576A">
      <w:r>
        <w:t>Пастера ул, 26</w:t>
      </w:r>
    </w:p>
    <w:p w:rsidR="00DF576A" w:rsidRDefault="00DF576A" w:rsidP="00DF576A">
      <w:r>
        <w:t>Пастера ул, 26в</w:t>
      </w:r>
    </w:p>
    <w:p w:rsidR="00DF576A" w:rsidRDefault="00DF576A" w:rsidP="00DF576A">
      <w:r>
        <w:t>Пастера ул, 27</w:t>
      </w:r>
    </w:p>
    <w:p w:rsidR="00DF576A" w:rsidRDefault="00DF576A" w:rsidP="00DF576A">
      <w:r>
        <w:t>Пастера ул, 28</w:t>
      </w:r>
    </w:p>
    <w:p w:rsidR="00DF576A" w:rsidRDefault="00DF576A" w:rsidP="00DF576A">
      <w:r>
        <w:t>Пастера ул, 29</w:t>
      </w:r>
    </w:p>
    <w:p w:rsidR="00DF576A" w:rsidRDefault="00DF576A" w:rsidP="00DF576A">
      <w:r>
        <w:t>Пастера ул, 29/1</w:t>
      </w:r>
    </w:p>
    <w:p w:rsidR="00DF576A" w:rsidRDefault="00DF576A" w:rsidP="00DF576A">
      <w:r>
        <w:t>Пастера ул, 30</w:t>
      </w:r>
    </w:p>
    <w:p w:rsidR="00DF576A" w:rsidRDefault="00DF576A" w:rsidP="00DF576A">
      <w:r>
        <w:t>Пастера ул, 31</w:t>
      </w:r>
    </w:p>
    <w:p w:rsidR="00DF576A" w:rsidRDefault="00DF576A" w:rsidP="00DF576A">
      <w:r>
        <w:t>Пастера ул, 31/1</w:t>
      </w:r>
    </w:p>
    <w:p w:rsidR="00DF576A" w:rsidRDefault="00DF576A" w:rsidP="00DF576A">
      <w:r>
        <w:t>Пастера ул, 33</w:t>
      </w:r>
    </w:p>
    <w:p w:rsidR="00DF576A" w:rsidRDefault="00DF576A" w:rsidP="00DF576A">
      <w:r>
        <w:t>Пастера ул, 33/1</w:t>
      </w:r>
    </w:p>
    <w:p w:rsidR="00DF576A" w:rsidRDefault="00DF576A" w:rsidP="00DF576A">
      <w:r>
        <w:t>Пастера ул, 34</w:t>
      </w:r>
    </w:p>
    <w:p w:rsidR="00DF576A" w:rsidRDefault="00DF576A" w:rsidP="00DF576A">
      <w:r>
        <w:t>Пастера ул, 35</w:t>
      </w:r>
    </w:p>
    <w:p w:rsidR="00DF576A" w:rsidRDefault="00DF576A" w:rsidP="00DF576A">
      <w:r>
        <w:t>Пастера ул, 36</w:t>
      </w:r>
    </w:p>
    <w:p w:rsidR="00DF576A" w:rsidRDefault="00DF576A" w:rsidP="00DF576A">
      <w:r>
        <w:t>Пастера ул, 37</w:t>
      </w:r>
    </w:p>
    <w:p w:rsidR="00DF576A" w:rsidRDefault="00DF576A" w:rsidP="00DF576A">
      <w:r>
        <w:t>Пастера ул, 37/1</w:t>
      </w:r>
    </w:p>
    <w:p w:rsidR="00DF576A" w:rsidRDefault="00DF576A" w:rsidP="00DF576A">
      <w:r>
        <w:t>Пастера ул, 38</w:t>
      </w:r>
    </w:p>
    <w:p w:rsidR="00DF576A" w:rsidRDefault="00DF576A" w:rsidP="00DF576A">
      <w:r>
        <w:t>Пастера ул, 40</w:t>
      </w:r>
    </w:p>
    <w:p w:rsidR="00DF576A" w:rsidRDefault="00DF576A" w:rsidP="00DF576A">
      <w:r>
        <w:t>Пастера ул, 42</w:t>
      </w:r>
    </w:p>
    <w:p w:rsidR="00DF576A" w:rsidRDefault="00DF576A" w:rsidP="00DF576A">
      <w:r>
        <w:t>Пастера ул, 43</w:t>
      </w:r>
    </w:p>
    <w:p w:rsidR="00DF576A" w:rsidRDefault="00DF576A" w:rsidP="00DF576A">
      <w:r>
        <w:t>Пастера ул, 43 стр 1</w:t>
      </w:r>
    </w:p>
    <w:p w:rsidR="00DF576A" w:rsidRDefault="00DF576A" w:rsidP="00DF576A">
      <w:r>
        <w:t>Пастера ул, 44</w:t>
      </w:r>
    </w:p>
    <w:p w:rsidR="00DF576A" w:rsidRDefault="00DF576A" w:rsidP="00DF576A">
      <w:r>
        <w:t>Пастера ул, 50</w:t>
      </w:r>
    </w:p>
    <w:p w:rsidR="00DF576A" w:rsidRDefault="00DF576A" w:rsidP="00DF576A">
      <w:r>
        <w:t>Пастера ул, 52</w:t>
      </w:r>
    </w:p>
    <w:p w:rsidR="00DF576A" w:rsidRDefault="00DF576A" w:rsidP="00DF576A">
      <w:r>
        <w:t>Первомайский пер, 1/1</w:t>
      </w:r>
    </w:p>
    <w:p w:rsidR="00DF576A" w:rsidRDefault="00DF576A" w:rsidP="00DF576A">
      <w:r>
        <w:t>Первомайский пер, 1а</w:t>
      </w:r>
    </w:p>
    <w:p w:rsidR="00DF576A" w:rsidRDefault="00DF576A" w:rsidP="00DF576A">
      <w:r>
        <w:t>Первомайский пер, 3</w:t>
      </w:r>
    </w:p>
    <w:p w:rsidR="00DF576A" w:rsidRDefault="00DF576A" w:rsidP="00DF576A">
      <w:r>
        <w:t>Первомайский пер, 3а</w:t>
      </w:r>
    </w:p>
    <w:p w:rsidR="00DF576A" w:rsidRDefault="00DF576A" w:rsidP="00DF576A">
      <w:r>
        <w:t>Первомайский пер, 3а стр.1</w:t>
      </w:r>
    </w:p>
    <w:p w:rsidR="00DF576A" w:rsidRDefault="00DF576A" w:rsidP="00DF576A">
      <w:r>
        <w:t>Первомайский пер, 5 стр.1</w:t>
      </w:r>
    </w:p>
    <w:p w:rsidR="00DF576A" w:rsidRDefault="00DF576A" w:rsidP="00DF576A">
      <w:r>
        <w:t>Первомайский пер, 6</w:t>
      </w:r>
    </w:p>
    <w:p w:rsidR="00DF576A" w:rsidRDefault="00DF576A" w:rsidP="00DF576A">
      <w:r>
        <w:t>Первомайский пер, 6</w:t>
      </w:r>
    </w:p>
    <w:p w:rsidR="00DF576A" w:rsidRDefault="00DF576A" w:rsidP="00DF576A">
      <w:r>
        <w:t>Первомайский пер, 8</w:t>
      </w:r>
    </w:p>
    <w:p w:rsidR="00DF576A" w:rsidRDefault="00DF576A" w:rsidP="00DF576A">
      <w:r>
        <w:t>Переездный пер, 1</w:t>
      </w:r>
    </w:p>
    <w:p w:rsidR="00DF576A" w:rsidRDefault="00DF576A" w:rsidP="00DF576A">
      <w:r>
        <w:t>Переездный пер, 2</w:t>
      </w:r>
    </w:p>
    <w:p w:rsidR="00DF576A" w:rsidRDefault="00DF576A" w:rsidP="00DF576A">
      <w:r>
        <w:t>Переездный пер, 3</w:t>
      </w:r>
    </w:p>
    <w:p w:rsidR="00DF576A" w:rsidRDefault="00DF576A" w:rsidP="00DF576A">
      <w:r>
        <w:t>Песочный пер, 21</w:t>
      </w:r>
    </w:p>
    <w:p w:rsidR="00DF576A" w:rsidRDefault="00DF576A" w:rsidP="00DF576A">
      <w:r>
        <w:t>Песочный пер, 23</w:t>
      </w:r>
    </w:p>
    <w:p w:rsidR="00DF576A" w:rsidRDefault="00DF576A" w:rsidP="00DF576A">
      <w:r>
        <w:t>Песочный пер, 25</w:t>
      </w:r>
    </w:p>
    <w:p w:rsidR="00DF576A" w:rsidRDefault="00DF576A" w:rsidP="00DF576A">
      <w:r>
        <w:t>Песочный пер, 27</w:t>
      </w:r>
    </w:p>
    <w:p w:rsidR="00DF576A" w:rsidRDefault="00DF576A" w:rsidP="00DF576A">
      <w:r>
        <w:t>Песочный пер, 29</w:t>
      </w:r>
    </w:p>
    <w:p w:rsidR="00DF576A" w:rsidRDefault="00DF576A" w:rsidP="00DF576A">
      <w:r>
        <w:t>Песочный пер, 31</w:t>
      </w:r>
    </w:p>
    <w:p w:rsidR="00DF576A" w:rsidRDefault="00DF576A" w:rsidP="00DF576A">
      <w:r>
        <w:t>Песочный пер, 35</w:t>
      </w:r>
    </w:p>
    <w:p w:rsidR="00DF576A" w:rsidRDefault="00DF576A" w:rsidP="00DF576A">
      <w:r>
        <w:t>Песочный пер, 37</w:t>
      </w:r>
    </w:p>
    <w:p w:rsidR="00DF576A" w:rsidRDefault="00DF576A" w:rsidP="00DF576A">
      <w:r>
        <w:t>Песочный пер, 39</w:t>
      </w:r>
    </w:p>
    <w:p w:rsidR="00DF576A" w:rsidRDefault="00DF576A" w:rsidP="00DF576A">
      <w:r>
        <w:t>Песочный пер, 40</w:t>
      </w:r>
    </w:p>
    <w:p w:rsidR="00DF576A" w:rsidRDefault="00DF576A" w:rsidP="00DF576A">
      <w:r>
        <w:t>Песочный пер, 40а</w:t>
      </w:r>
    </w:p>
    <w:p w:rsidR="00DF576A" w:rsidRDefault="00DF576A" w:rsidP="00DF576A">
      <w:r>
        <w:t>Песочный пер, 41</w:t>
      </w:r>
    </w:p>
    <w:p w:rsidR="00DF576A" w:rsidRDefault="00DF576A" w:rsidP="00DF576A">
      <w:r>
        <w:t>Песочный пер, 42</w:t>
      </w:r>
    </w:p>
    <w:p w:rsidR="00DF576A" w:rsidRDefault="00DF576A" w:rsidP="00DF576A">
      <w:r>
        <w:t>Песочный пер, 43</w:t>
      </w:r>
    </w:p>
    <w:p w:rsidR="00DF576A" w:rsidRDefault="00DF576A" w:rsidP="00DF576A">
      <w:r>
        <w:t>Песочный пер, 45</w:t>
      </w:r>
    </w:p>
    <w:p w:rsidR="00DF576A" w:rsidRDefault="00DF576A" w:rsidP="00DF576A">
      <w:r>
        <w:t>Песочный пер, 48</w:t>
      </w:r>
    </w:p>
    <w:p w:rsidR="00DF576A" w:rsidRDefault="00DF576A" w:rsidP="00DF576A">
      <w:r>
        <w:t>Песочный пер, 50</w:t>
      </w:r>
    </w:p>
    <w:p w:rsidR="00DF576A" w:rsidRDefault="00DF576A" w:rsidP="00DF576A">
      <w:r>
        <w:t>Песочный пер, 50/1</w:t>
      </w:r>
    </w:p>
    <w:p w:rsidR="00DF576A" w:rsidRDefault="00DF576A" w:rsidP="00DF576A">
      <w:r>
        <w:t>Песочный пер, 50а</w:t>
      </w:r>
    </w:p>
    <w:p w:rsidR="00DF576A" w:rsidRDefault="00DF576A" w:rsidP="00DF576A">
      <w:r>
        <w:t>Песочный пер, 52</w:t>
      </w:r>
    </w:p>
    <w:p w:rsidR="00DF576A" w:rsidRDefault="00DF576A" w:rsidP="00DF576A">
      <w:r>
        <w:t>Песочный пер, 52/1</w:t>
      </w:r>
    </w:p>
    <w:p w:rsidR="00DF576A" w:rsidRDefault="00DF576A" w:rsidP="00DF576A">
      <w:r>
        <w:t>Песочный пер, 54</w:t>
      </w:r>
    </w:p>
    <w:p w:rsidR="00DF576A" w:rsidRDefault="00DF576A" w:rsidP="00DF576A">
      <w:r>
        <w:t>Песочный пер, 56</w:t>
      </w:r>
    </w:p>
    <w:p w:rsidR="00DF576A" w:rsidRDefault="00DF576A" w:rsidP="00DF576A">
      <w:r>
        <w:t>Песочный пер, 58</w:t>
      </w:r>
    </w:p>
    <w:p w:rsidR="00DF576A" w:rsidRDefault="00DF576A" w:rsidP="00DF576A">
      <w:r>
        <w:t>Песочный пер, 60</w:t>
      </w:r>
    </w:p>
    <w:p w:rsidR="00DF576A" w:rsidRDefault="00DF576A" w:rsidP="00DF576A">
      <w:r>
        <w:t>Песчаный пер (село Тимирязевское), 3</w:t>
      </w:r>
    </w:p>
    <w:p w:rsidR="00DF576A" w:rsidRDefault="00DF576A" w:rsidP="00DF576A">
      <w:r>
        <w:t>Песчаный пер (село Тимирязевское), 3 стр.1</w:t>
      </w:r>
    </w:p>
    <w:p w:rsidR="00DF576A" w:rsidRDefault="00DF576A" w:rsidP="00DF576A">
      <w:r>
        <w:t>Песчаный пер (село Тимирязевское), 4</w:t>
      </w:r>
    </w:p>
    <w:p w:rsidR="00DF576A" w:rsidRDefault="00DF576A" w:rsidP="00DF576A">
      <w:r>
        <w:t>Песчаный пер (село Тимирязевское), 9</w:t>
      </w:r>
    </w:p>
    <w:p w:rsidR="00DF576A" w:rsidRDefault="00DF576A" w:rsidP="00DF576A">
      <w:r>
        <w:t>Песчаный пер (село Тимирязевское), 11</w:t>
      </w:r>
    </w:p>
    <w:p w:rsidR="00DF576A" w:rsidRDefault="00DF576A" w:rsidP="00DF576A">
      <w:r>
        <w:t>Песчаный пер (село Тимирязевское), 13</w:t>
      </w:r>
    </w:p>
    <w:p w:rsidR="00DF576A" w:rsidRDefault="00DF576A" w:rsidP="00DF576A">
      <w:r>
        <w:t>Песчаный пер (село Тимирязевское), 14</w:t>
      </w:r>
    </w:p>
    <w:p w:rsidR="00DF576A" w:rsidRDefault="00DF576A" w:rsidP="00DF576A">
      <w:r>
        <w:t>Петра Федоровского ул, 1</w:t>
      </w:r>
    </w:p>
    <w:p w:rsidR="00DF576A" w:rsidRDefault="00DF576A" w:rsidP="00DF576A">
      <w:r>
        <w:t>Петра Федоровского ул, 4</w:t>
      </w:r>
    </w:p>
    <w:p w:rsidR="00DF576A" w:rsidRDefault="00DF576A" w:rsidP="00DF576A">
      <w:r>
        <w:t>Петра Федоровского ул, 4</w:t>
      </w:r>
    </w:p>
    <w:p w:rsidR="00DF576A" w:rsidRDefault="00DF576A" w:rsidP="00DF576A">
      <w:r>
        <w:t>Петровская ул (село Дзержинское), 1</w:t>
      </w:r>
    </w:p>
    <w:p w:rsidR="00DF576A" w:rsidRDefault="00DF576A" w:rsidP="00DF576A">
      <w:r>
        <w:t>Петровская ул (село Дзержинское), 1а</w:t>
      </w:r>
    </w:p>
    <w:p w:rsidR="00DF576A" w:rsidRDefault="00DF576A" w:rsidP="00DF576A">
      <w:r>
        <w:t>Петровская ул (село Дзержинское), 2</w:t>
      </w:r>
    </w:p>
    <w:p w:rsidR="00DF576A" w:rsidRDefault="00DF576A" w:rsidP="00DF576A">
      <w:r>
        <w:t>Петровская ул (село Дзержинское), 6</w:t>
      </w:r>
    </w:p>
    <w:p w:rsidR="00DF576A" w:rsidRDefault="00DF576A" w:rsidP="00DF576A">
      <w:r>
        <w:t>Петровская ул (село Дзержинское), 9</w:t>
      </w:r>
    </w:p>
    <w:p w:rsidR="00DF576A" w:rsidRDefault="00DF576A" w:rsidP="00DF576A">
      <w:r>
        <w:t>Петровская ул (село Дзержинское), 11</w:t>
      </w:r>
    </w:p>
    <w:p w:rsidR="00DF576A" w:rsidRDefault="00DF576A" w:rsidP="00DF576A">
      <w:r>
        <w:t>Петровская ул (село Дзержинское), 12</w:t>
      </w:r>
    </w:p>
    <w:p w:rsidR="00DF576A" w:rsidRDefault="00DF576A" w:rsidP="00DF576A">
      <w:r>
        <w:t>Петровская ул (село Дзержинское), 13</w:t>
      </w:r>
    </w:p>
    <w:p w:rsidR="00DF576A" w:rsidRDefault="00DF576A" w:rsidP="00DF576A">
      <w:r>
        <w:t>Петровская ул (село Дзержинское), 15</w:t>
      </w:r>
    </w:p>
    <w:p w:rsidR="00DF576A" w:rsidRDefault="00DF576A" w:rsidP="00DF576A">
      <w:r>
        <w:t>Петровская ул (село Дзержинское), 16</w:t>
      </w:r>
    </w:p>
    <w:p w:rsidR="00DF576A" w:rsidRDefault="00DF576A" w:rsidP="00DF576A">
      <w:r>
        <w:t>Петровская ул (село Дзержинское), 18</w:t>
      </w:r>
    </w:p>
    <w:p w:rsidR="00DF576A" w:rsidRDefault="00DF576A" w:rsidP="00DF576A">
      <w:r>
        <w:t>Петровская ул (село Дзержинское), 19</w:t>
      </w:r>
    </w:p>
    <w:p w:rsidR="00DF576A" w:rsidRDefault="00DF576A" w:rsidP="00DF576A">
      <w:r>
        <w:t>Петровская ул (село Дзержинское), 20</w:t>
      </w:r>
    </w:p>
    <w:p w:rsidR="00DF576A" w:rsidRDefault="00DF576A" w:rsidP="00DF576A">
      <w:r>
        <w:t>Петровская ул (село Дзержинское), 21</w:t>
      </w:r>
    </w:p>
    <w:p w:rsidR="00DF576A" w:rsidRDefault="00DF576A" w:rsidP="00DF576A">
      <w:r>
        <w:t>Петровская ул (село Дзержинское), 22</w:t>
      </w:r>
    </w:p>
    <w:p w:rsidR="00DF576A" w:rsidRDefault="00DF576A" w:rsidP="00DF576A">
      <w:r>
        <w:t>Петровская ул (село Дзержинское), 25</w:t>
      </w:r>
    </w:p>
    <w:p w:rsidR="00DF576A" w:rsidRDefault="00DF576A" w:rsidP="00DF576A">
      <w:r>
        <w:t>Петровская ул (село Дзержинское), 26</w:t>
      </w:r>
    </w:p>
    <w:p w:rsidR="00DF576A" w:rsidRDefault="00DF576A" w:rsidP="00DF576A">
      <w:r>
        <w:t>Петровская ул (село Дзержинское), 27</w:t>
      </w:r>
    </w:p>
    <w:p w:rsidR="00DF576A" w:rsidRDefault="00DF576A" w:rsidP="00DF576A">
      <w:r>
        <w:t>Петровская ул (село Дзержинское), 28</w:t>
      </w:r>
    </w:p>
    <w:p w:rsidR="00DF576A" w:rsidRDefault="00DF576A" w:rsidP="00DF576A">
      <w:r>
        <w:t>Петровская ул (село Дзержинское), 29</w:t>
      </w:r>
    </w:p>
    <w:p w:rsidR="00DF576A" w:rsidRDefault="00DF576A" w:rsidP="00DF576A">
      <w:r>
        <w:t>Петровская ул (село Дзержинское), 29а</w:t>
      </w:r>
    </w:p>
    <w:p w:rsidR="00DF576A" w:rsidRDefault="00DF576A" w:rsidP="00DF576A">
      <w:r>
        <w:t>Петровская ул (село Дзержинское), 30</w:t>
      </w:r>
    </w:p>
    <w:p w:rsidR="00DF576A" w:rsidRDefault="00DF576A" w:rsidP="00DF576A">
      <w:r>
        <w:t>Петровская ул (село Дзержинское), 31</w:t>
      </w:r>
    </w:p>
    <w:p w:rsidR="00DF576A" w:rsidRDefault="00DF576A" w:rsidP="00DF576A">
      <w:r>
        <w:t>Петровская ул (село Дзержинское), 32</w:t>
      </w:r>
    </w:p>
    <w:p w:rsidR="00DF576A" w:rsidRDefault="00DF576A" w:rsidP="00DF576A">
      <w:r>
        <w:t>Петровская ул (село Дзержинское), 34б</w:t>
      </w:r>
    </w:p>
    <w:p w:rsidR="00DF576A" w:rsidRDefault="00DF576A" w:rsidP="00DF576A">
      <w:r>
        <w:t>Петровская ул (село Дзержинское), 35</w:t>
      </w:r>
    </w:p>
    <w:p w:rsidR="00DF576A" w:rsidRDefault="00DF576A" w:rsidP="00DF576A">
      <w:r>
        <w:t>Петровская ул (село Дзержинское), 36</w:t>
      </w:r>
    </w:p>
    <w:p w:rsidR="00DF576A" w:rsidRDefault="00DF576A" w:rsidP="00DF576A">
      <w:r>
        <w:t>Петровская ул (село Дзержинское), 37</w:t>
      </w:r>
    </w:p>
    <w:p w:rsidR="00DF576A" w:rsidRDefault="00DF576A" w:rsidP="00DF576A">
      <w:r>
        <w:t>Петровская ул (село Дзержинское), 38</w:t>
      </w:r>
    </w:p>
    <w:p w:rsidR="00DF576A" w:rsidRDefault="00DF576A" w:rsidP="00DF576A">
      <w:r>
        <w:t>Петровская ул (село Дзержинское), 39</w:t>
      </w:r>
    </w:p>
    <w:p w:rsidR="00DF576A" w:rsidRDefault="00DF576A" w:rsidP="00DF576A">
      <w:r>
        <w:t>Петровская ул (село Дзержинское), 45/1</w:t>
      </w:r>
    </w:p>
    <w:p w:rsidR="00DF576A" w:rsidRDefault="00DF576A" w:rsidP="00DF576A">
      <w:r>
        <w:t>Петровская ул (село Дзержинское), 45/1</w:t>
      </w:r>
    </w:p>
    <w:p w:rsidR="00DF576A" w:rsidRDefault="00DF576A" w:rsidP="00DF576A">
      <w:r>
        <w:t>Петровская ул (село Дзержинское), 46</w:t>
      </w:r>
    </w:p>
    <w:p w:rsidR="00DF576A" w:rsidRDefault="00DF576A" w:rsidP="00DF576A">
      <w:r>
        <w:t>Петровская ул (село Дзержинское), 47</w:t>
      </w:r>
    </w:p>
    <w:p w:rsidR="00DF576A" w:rsidRDefault="00DF576A" w:rsidP="00DF576A">
      <w:r>
        <w:t>Петровская ул (село Дзержинское), 48</w:t>
      </w:r>
    </w:p>
    <w:p w:rsidR="00DF576A" w:rsidRDefault="00DF576A" w:rsidP="00DF576A">
      <w:r>
        <w:t>Петровская ул (село Дзержинское), 49</w:t>
      </w:r>
    </w:p>
    <w:p w:rsidR="00DF576A" w:rsidRDefault="00DF576A" w:rsidP="00DF576A">
      <w:r>
        <w:t>Петровская ул (село Дзержинское), 52</w:t>
      </w:r>
    </w:p>
    <w:p w:rsidR="00DF576A" w:rsidRDefault="00DF576A" w:rsidP="00DF576A">
      <w:r>
        <w:t>Петровская ул (село Дзержинское), 54</w:t>
      </w:r>
    </w:p>
    <w:p w:rsidR="00DF576A" w:rsidRDefault="00DF576A" w:rsidP="00DF576A">
      <w:r>
        <w:t>Петровская ул (село Дзержинское), 55</w:t>
      </w:r>
    </w:p>
    <w:p w:rsidR="00DF576A" w:rsidRDefault="00DF576A" w:rsidP="00DF576A">
      <w:r>
        <w:t>Петровская ул (село Дзержинское), 58</w:t>
      </w:r>
    </w:p>
    <w:p w:rsidR="00DF576A" w:rsidRDefault="00DF576A" w:rsidP="00DF576A">
      <w:r>
        <w:t>Петровская ул (село Дзержинское), 60</w:t>
      </w:r>
    </w:p>
    <w:p w:rsidR="00DF576A" w:rsidRDefault="00DF576A" w:rsidP="00DF576A">
      <w:r>
        <w:t>Петровская ул (село Дзержинское), 61</w:t>
      </w:r>
    </w:p>
    <w:p w:rsidR="00DF576A" w:rsidRDefault="00DF576A" w:rsidP="00DF576A">
      <w:r>
        <w:t>Петровская ул (село Дзержинское), 62а</w:t>
      </w:r>
    </w:p>
    <w:p w:rsidR="00DF576A" w:rsidRDefault="00DF576A" w:rsidP="00DF576A">
      <w:r>
        <w:t>Петровская ул (село Дзержинское), 63</w:t>
      </w:r>
    </w:p>
    <w:p w:rsidR="00DF576A" w:rsidRDefault="00DF576A" w:rsidP="00DF576A">
      <w:r>
        <w:t>Петровская ул (село Дзержинское), 64</w:t>
      </w:r>
    </w:p>
    <w:p w:rsidR="00DF576A" w:rsidRDefault="00DF576A" w:rsidP="00DF576A">
      <w:r>
        <w:t>Петровская ул (село Дзержинское), 64а</w:t>
      </w:r>
    </w:p>
    <w:p w:rsidR="00DF576A" w:rsidRDefault="00DF576A" w:rsidP="00DF576A">
      <w:r>
        <w:t>Петровская ул (село Дзержинское), 65</w:t>
      </w:r>
    </w:p>
    <w:p w:rsidR="00DF576A" w:rsidRDefault="00DF576A" w:rsidP="00DF576A">
      <w:r>
        <w:t>Петровская ул (село Дзержинское), 66</w:t>
      </w:r>
    </w:p>
    <w:p w:rsidR="00DF576A" w:rsidRDefault="00DF576A" w:rsidP="00DF576A">
      <w:r>
        <w:t>Петровская ул (село Дзержинское), 67</w:t>
      </w:r>
    </w:p>
    <w:p w:rsidR="00DF576A" w:rsidRDefault="00DF576A" w:rsidP="00DF576A">
      <w:r>
        <w:t>Петровская ул (село Дзержинское), 68</w:t>
      </w:r>
    </w:p>
    <w:p w:rsidR="00DF576A" w:rsidRDefault="00DF576A" w:rsidP="00DF576A">
      <w:r>
        <w:t>Петровская ул (село Дзержинское), 69</w:t>
      </w:r>
    </w:p>
    <w:p w:rsidR="00DF576A" w:rsidRDefault="00DF576A" w:rsidP="00DF576A">
      <w:r>
        <w:t>Петровская ул (село Дзержинское), 69а</w:t>
      </w:r>
    </w:p>
    <w:p w:rsidR="00DF576A" w:rsidRDefault="00DF576A" w:rsidP="00DF576A">
      <w:r>
        <w:t>Петровская ул (село Дзержинское), 70</w:t>
      </w:r>
    </w:p>
    <w:p w:rsidR="00DF576A" w:rsidRDefault="00DF576A" w:rsidP="00DF576A">
      <w:r>
        <w:t>Петровская ул (село Дзержинское), 72</w:t>
      </w:r>
    </w:p>
    <w:p w:rsidR="00DF576A" w:rsidRDefault="00DF576A" w:rsidP="00DF576A">
      <w:r>
        <w:t>Петровская ул (село Дзержинское), 72а</w:t>
      </w:r>
    </w:p>
    <w:p w:rsidR="00DF576A" w:rsidRDefault="00DF576A" w:rsidP="00DF576A">
      <w:r>
        <w:t>Петровская ул (село Дзержинское), 72а стр.2</w:t>
      </w:r>
    </w:p>
    <w:p w:rsidR="00DF576A" w:rsidRDefault="00DF576A" w:rsidP="00DF576A">
      <w:r>
        <w:t>Петровская ул (село Дзержинское), 73</w:t>
      </w:r>
    </w:p>
    <w:p w:rsidR="00DF576A" w:rsidRDefault="00DF576A" w:rsidP="00DF576A">
      <w:r>
        <w:t>Петровская ул (село Дзержинское), 75</w:t>
      </w:r>
    </w:p>
    <w:p w:rsidR="00DF576A" w:rsidRDefault="00DF576A" w:rsidP="00DF576A">
      <w:r>
        <w:t>Петровская ул (село Дзержинское), 87</w:t>
      </w:r>
    </w:p>
    <w:p w:rsidR="00DF576A" w:rsidRDefault="00DF576A" w:rsidP="00DF576A">
      <w:r>
        <w:t>Пионерская ул (пос. Кузовлево), 10</w:t>
      </w:r>
    </w:p>
    <w:p w:rsidR="00DF576A" w:rsidRDefault="00DF576A" w:rsidP="00DF576A">
      <w:r>
        <w:t>Пионерская ул (пос. Кузовлево), 10 стр.1</w:t>
      </w:r>
    </w:p>
    <w:p w:rsidR="00DF576A" w:rsidRDefault="00DF576A" w:rsidP="00DF576A">
      <w:r>
        <w:t>Пионерская улица (пос. Кузовлево), 2</w:t>
      </w:r>
    </w:p>
    <w:p w:rsidR="00DF576A" w:rsidRDefault="00DF576A" w:rsidP="00DF576A">
      <w:r>
        <w:t>Пионерская улица (пос. Кузовлево), 3</w:t>
      </w:r>
    </w:p>
    <w:p w:rsidR="00DF576A" w:rsidRDefault="00DF576A" w:rsidP="00DF576A">
      <w:r>
        <w:t>Пионерская улица (пос. Кузовлево), 3</w:t>
      </w:r>
    </w:p>
    <w:p w:rsidR="00DF576A" w:rsidRDefault="00DF576A" w:rsidP="00DF576A">
      <w:r>
        <w:t>Пионерская улица (пос. Кузовлево), 4</w:t>
      </w:r>
    </w:p>
    <w:p w:rsidR="00DF576A" w:rsidRDefault="00DF576A" w:rsidP="00DF576A">
      <w:r>
        <w:t>Пионерская улица (пос. Кузовлево), 4а</w:t>
      </w:r>
    </w:p>
    <w:p w:rsidR="00DF576A" w:rsidRDefault="00DF576A" w:rsidP="00DF576A">
      <w:r>
        <w:t>Пионерская улица (пос. Кузовлево), 5</w:t>
      </w:r>
    </w:p>
    <w:p w:rsidR="00DF576A" w:rsidRDefault="00DF576A" w:rsidP="00DF576A">
      <w:r>
        <w:t>Пионерская улица (пос. Кузовлево), 7</w:t>
      </w:r>
    </w:p>
    <w:p w:rsidR="00DF576A" w:rsidRDefault="00DF576A" w:rsidP="00DF576A">
      <w:r>
        <w:t>Пионерская улица (пос. Кузовлево), 8</w:t>
      </w:r>
    </w:p>
    <w:p w:rsidR="00DF576A" w:rsidRDefault="00DF576A" w:rsidP="00DF576A">
      <w:r>
        <w:t>Пионерская улица (пос. Кузовлево), 9</w:t>
      </w:r>
    </w:p>
    <w:p w:rsidR="00DF576A" w:rsidRDefault="00DF576A" w:rsidP="00DF576A">
      <w:r>
        <w:t>Пионерская улица (пос. Кузовлево), 11</w:t>
      </w:r>
    </w:p>
    <w:p w:rsidR="00DF576A" w:rsidRDefault="00DF576A" w:rsidP="00DF576A">
      <w:r>
        <w:t>Пионерская улица (пос. Кузовлево), 13а</w:t>
      </w:r>
    </w:p>
    <w:p w:rsidR="00DF576A" w:rsidRDefault="00DF576A" w:rsidP="00DF576A">
      <w:r>
        <w:t>Пионерская улица (пос. Кузовлево), 14</w:t>
      </w:r>
    </w:p>
    <w:p w:rsidR="00DF576A" w:rsidRDefault="00DF576A" w:rsidP="00DF576A">
      <w:r>
        <w:t>Пионерская улица (пос. Кузовлево), 15</w:t>
      </w:r>
    </w:p>
    <w:p w:rsidR="00DF576A" w:rsidRDefault="00DF576A" w:rsidP="00DF576A">
      <w:r>
        <w:t>Пионерская улица (пос. Кузовлево), 17</w:t>
      </w:r>
    </w:p>
    <w:p w:rsidR="00DF576A" w:rsidRDefault="00DF576A" w:rsidP="00DF576A">
      <w:r>
        <w:t>Пионерская улица (пос. Кузовлево), 18</w:t>
      </w:r>
    </w:p>
    <w:p w:rsidR="00DF576A" w:rsidRDefault="00DF576A" w:rsidP="00DF576A">
      <w:r>
        <w:t>Пионерская улица (пос. Кузовлево), 20</w:t>
      </w:r>
    </w:p>
    <w:p w:rsidR="00DF576A" w:rsidRDefault="00DF576A" w:rsidP="00DF576A">
      <w:r>
        <w:t>Пионерская улица (пос. Кузовлево), 20</w:t>
      </w:r>
    </w:p>
    <w:p w:rsidR="00DF576A" w:rsidRDefault="00DF576A" w:rsidP="00DF576A">
      <w:r>
        <w:t>Пионерская улица (пос. Кузовлево), 21</w:t>
      </w:r>
    </w:p>
    <w:p w:rsidR="00DF576A" w:rsidRDefault="00DF576A" w:rsidP="00DF576A">
      <w:r>
        <w:t>Пионерская улица (пос. Кузовлево), 23</w:t>
      </w:r>
    </w:p>
    <w:p w:rsidR="00DF576A" w:rsidRDefault="00DF576A" w:rsidP="00DF576A">
      <w:r>
        <w:t>Пирусского ул, 2</w:t>
      </w:r>
    </w:p>
    <w:p w:rsidR="00DF576A" w:rsidRDefault="00DF576A" w:rsidP="00DF576A">
      <w:r>
        <w:t>Пирусского ул, 2а</w:t>
      </w:r>
    </w:p>
    <w:p w:rsidR="00DF576A" w:rsidRDefault="00DF576A" w:rsidP="00DF576A">
      <w:r>
        <w:t>Пирусского ул, 3</w:t>
      </w:r>
    </w:p>
    <w:p w:rsidR="00DF576A" w:rsidRDefault="00DF576A" w:rsidP="00DF576A">
      <w:r>
        <w:t>Пирусского ул, 4</w:t>
      </w:r>
    </w:p>
    <w:p w:rsidR="00DF576A" w:rsidRDefault="00DF576A" w:rsidP="00DF576A">
      <w:r>
        <w:t>Пирусского ул, 5</w:t>
      </w:r>
    </w:p>
    <w:p w:rsidR="00DF576A" w:rsidRDefault="00DF576A" w:rsidP="00DF576A">
      <w:r>
        <w:t>Пирусского ул, 7</w:t>
      </w:r>
    </w:p>
    <w:p w:rsidR="00DF576A" w:rsidRDefault="00DF576A" w:rsidP="00DF576A">
      <w:r>
        <w:t>Пирусского ул, 9а</w:t>
      </w:r>
    </w:p>
    <w:p w:rsidR="00DF576A" w:rsidRDefault="00DF576A" w:rsidP="00DF576A">
      <w:r>
        <w:t>Пирусского ул, 9б</w:t>
      </w:r>
    </w:p>
    <w:p w:rsidR="00DF576A" w:rsidRDefault="00DF576A" w:rsidP="00DF576A">
      <w:r>
        <w:t>Пирусского ул, 9в</w:t>
      </w:r>
    </w:p>
    <w:p w:rsidR="00DF576A" w:rsidRDefault="00DF576A" w:rsidP="00DF576A">
      <w:r>
        <w:t>Пирусского ул, 10</w:t>
      </w:r>
    </w:p>
    <w:p w:rsidR="00DF576A" w:rsidRDefault="00DF576A" w:rsidP="00DF576A">
      <w:r>
        <w:t>Пирусского ул, 11</w:t>
      </w:r>
    </w:p>
    <w:p w:rsidR="00DF576A" w:rsidRDefault="00DF576A" w:rsidP="00DF576A">
      <w:r>
        <w:t>Пирусского ул, 13</w:t>
      </w:r>
    </w:p>
    <w:p w:rsidR="00DF576A" w:rsidRDefault="00DF576A" w:rsidP="00DF576A">
      <w:r>
        <w:t>Пирусского ул, 15</w:t>
      </w:r>
    </w:p>
    <w:p w:rsidR="00DF576A" w:rsidRDefault="00DF576A" w:rsidP="00DF576A">
      <w:r>
        <w:t>Пирусского ул, 16</w:t>
      </w:r>
    </w:p>
    <w:p w:rsidR="00DF576A" w:rsidRDefault="00DF576A" w:rsidP="00DF576A">
      <w:r>
        <w:t>Пирусского ул, 18</w:t>
      </w:r>
    </w:p>
    <w:p w:rsidR="00DF576A" w:rsidRDefault="00DF576A" w:rsidP="00DF576A">
      <w:r>
        <w:t>Пирусского ул, 22</w:t>
      </w:r>
    </w:p>
    <w:p w:rsidR="00DF576A" w:rsidRDefault="00DF576A" w:rsidP="00DF576A">
      <w:r>
        <w:t>Пирусского ул, 24</w:t>
      </w:r>
    </w:p>
    <w:p w:rsidR="00DF576A" w:rsidRDefault="00DF576A" w:rsidP="00DF576A">
      <w:r>
        <w:t>Пирусского ул, 26</w:t>
      </w:r>
    </w:p>
    <w:p w:rsidR="00DF576A" w:rsidRDefault="00DF576A" w:rsidP="00DF576A">
      <w:r>
        <w:t>Пирусского ул, 28</w:t>
      </w:r>
    </w:p>
    <w:p w:rsidR="00DF576A" w:rsidRDefault="00DF576A" w:rsidP="00DF576A">
      <w:r>
        <w:t>Пирусского ул, 30</w:t>
      </w:r>
    </w:p>
    <w:p w:rsidR="00DF576A" w:rsidRDefault="00DF576A" w:rsidP="00DF576A">
      <w:r>
        <w:t>Плавниковая ул, 1</w:t>
      </w:r>
    </w:p>
    <w:p w:rsidR="00DF576A" w:rsidRDefault="00DF576A" w:rsidP="00DF576A">
      <w:r>
        <w:t>Плавниковая ул, 3</w:t>
      </w:r>
    </w:p>
    <w:p w:rsidR="00DF576A" w:rsidRDefault="00DF576A" w:rsidP="00DF576A">
      <w:r>
        <w:t>Плавниковая ул, 4</w:t>
      </w:r>
    </w:p>
    <w:p w:rsidR="00DF576A" w:rsidRDefault="00DF576A" w:rsidP="00DF576A">
      <w:r>
        <w:t>Плавниковая ул, 5</w:t>
      </w:r>
    </w:p>
    <w:p w:rsidR="00DF576A" w:rsidRDefault="00DF576A" w:rsidP="00DF576A">
      <w:r>
        <w:t>Плавниковая ул, 5а</w:t>
      </w:r>
    </w:p>
    <w:p w:rsidR="00DF576A" w:rsidRDefault="00DF576A" w:rsidP="00DF576A">
      <w:r>
        <w:t>Плавниковая ул, 6</w:t>
      </w:r>
    </w:p>
    <w:p w:rsidR="00DF576A" w:rsidRDefault="00DF576A" w:rsidP="00DF576A">
      <w:r>
        <w:t>Плавниковая ул, 7</w:t>
      </w:r>
    </w:p>
    <w:p w:rsidR="00DF576A" w:rsidRDefault="00DF576A" w:rsidP="00DF576A">
      <w:r>
        <w:t>Плавниковая ул, 8</w:t>
      </w:r>
    </w:p>
    <w:p w:rsidR="00DF576A" w:rsidRDefault="00DF576A" w:rsidP="00DF576A">
      <w:r>
        <w:t>Плавниковая ул, 8/1</w:t>
      </w:r>
    </w:p>
    <w:p w:rsidR="00DF576A" w:rsidRDefault="00DF576A" w:rsidP="00DF576A">
      <w:r>
        <w:t>Плавниковая ул, 12</w:t>
      </w:r>
    </w:p>
    <w:p w:rsidR="00DF576A" w:rsidRDefault="00DF576A" w:rsidP="00DF576A">
      <w:r>
        <w:t>Победы ул, 24</w:t>
      </w:r>
    </w:p>
    <w:p w:rsidR="00DF576A" w:rsidRDefault="00DF576A" w:rsidP="00DF576A">
      <w:r>
        <w:t>Погрузконтора ул, 1</w:t>
      </w:r>
    </w:p>
    <w:p w:rsidR="00DF576A" w:rsidRDefault="00DF576A" w:rsidP="00DF576A">
      <w:r>
        <w:t>Погрузконтора ул, 2</w:t>
      </w:r>
    </w:p>
    <w:p w:rsidR="00DF576A" w:rsidRDefault="00DF576A" w:rsidP="00DF576A">
      <w:r>
        <w:t>Подшипниковый пер, 1</w:t>
      </w:r>
    </w:p>
    <w:p w:rsidR="00DF576A" w:rsidRDefault="00DF576A" w:rsidP="00DF576A">
      <w:r>
        <w:t>Подшипниковый пер, 2</w:t>
      </w:r>
    </w:p>
    <w:p w:rsidR="00DF576A" w:rsidRDefault="00DF576A" w:rsidP="00DF576A">
      <w:r>
        <w:t>Подшипниковый пер, 3</w:t>
      </w:r>
    </w:p>
    <w:p w:rsidR="00DF576A" w:rsidRDefault="00DF576A" w:rsidP="00DF576A">
      <w:r>
        <w:t>Подшипниковый пер, 4</w:t>
      </w:r>
    </w:p>
    <w:p w:rsidR="00DF576A" w:rsidRDefault="00DF576A" w:rsidP="00DF576A">
      <w:r>
        <w:t>Полевая ул, 1</w:t>
      </w:r>
    </w:p>
    <w:p w:rsidR="00DF576A" w:rsidRDefault="00DF576A" w:rsidP="00DF576A">
      <w:r>
        <w:t>Полевая ул, 1а</w:t>
      </w:r>
    </w:p>
    <w:p w:rsidR="00DF576A" w:rsidRDefault="00DF576A" w:rsidP="00DF576A">
      <w:r>
        <w:t>Полевая ул, 3</w:t>
      </w:r>
    </w:p>
    <w:p w:rsidR="00DF576A" w:rsidRDefault="00DF576A" w:rsidP="00DF576A">
      <w:r>
        <w:t>Полевая ул, 6</w:t>
      </w:r>
    </w:p>
    <w:p w:rsidR="00DF576A" w:rsidRDefault="00DF576A" w:rsidP="00DF576A">
      <w:r>
        <w:t>Полевая ул, 7</w:t>
      </w:r>
    </w:p>
    <w:p w:rsidR="00DF576A" w:rsidRDefault="00DF576A" w:rsidP="00DF576A">
      <w:r>
        <w:t>Полевая ул, 8</w:t>
      </w:r>
    </w:p>
    <w:p w:rsidR="00DF576A" w:rsidRDefault="00DF576A" w:rsidP="00DF576A">
      <w:r>
        <w:t>Полевая ул, 10</w:t>
      </w:r>
    </w:p>
    <w:p w:rsidR="00DF576A" w:rsidRDefault="00DF576A" w:rsidP="00DF576A">
      <w:r>
        <w:t>Полевая ул, 11</w:t>
      </w:r>
    </w:p>
    <w:p w:rsidR="00DF576A" w:rsidRDefault="00DF576A" w:rsidP="00DF576A">
      <w:r>
        <w:t>Полевая ул, 12</w:t>
      </w:r>
    </w:p>
    <w:p w:rsidR="00DF576A" w:rsidRDefault="00DF576A" w:rsidP="00DF576A">
      <w:r>
        <w:t>Полевая ул, 16</w:t>
      </w:r>
    </w:p>
    <w:p w:rsidR="00DF576A" w:rsidRDefault="00DF576A" w:rsidP="00DF576A">
      <w:r>
        <w:t>Полевая ул, 19</w:t>
      </w:r>
    </w:p>
    <w:p w:rsidR="00DF576A" w:rsidRDefault="00DF576A" w:rsidP="00DF576A">
      <w:r>
        <w:t>Полевая ул, 22</w:t>
      </w:r>
    </w:p>
    <w:p w:rsidR="00DF576A" w:rsidRDefault="00DF576A" w:rsidP="00DF576A">
      <w:r>
        <w:t>Ползунова ул, 3</w:t>
      </w:r>
    </w:p>
    <w:p w:rsidR="00DF576A" w:rsidRDefault="00DF576A" w:rsidP="00DF576A">
      <w:r>
        <w:t>Ползунова ул, 5</w:t>
      </w:r>
    </w:p>
    <w:p w:rsidR="00DF576A" w:rsidRDefault="00DF576A" w:rsidP="00DF576A">
      <w:r>
        <w:t>Ползунова ул, 7</w:t>
      </w:r>
    </w:p>
    <w:p w:rsidR="00DF576A" w:rsidRDefault="00DF576A" w:rsidP="00DF576A">
      <w:r>
        <w:t>Полтавский пер, 3</w:t>
      </w:r>
    </w:p>
    <w:p w:rsidR="00DF576A" w:rsidRDefault="00DF576A" w:rsidP="00DF576A">
      <w:r>
        <w:t>Полтавский пер, 4</w:t>
      </w:r>
    </w:p>
    <w:p w:rsidR="00DF576A" w:rsidRDefault="00DF576A" w:rsidP="00DF576A">
      <w:r>
        <w:t>Полтавский пер, 5</w:t>
      </w:r>
    </w:p>
    <w:p w:rsidR="00DF576A" w:rsidRDefault="00DF576A" w:rsidP="00DF576A">
      <w:r>
        <w:t>Полтавский пер, 6</w:t>
      </w:r>
    </w:p>
    <w:p w:rsidR="00DF576A" w:rsidRDefault="00DF576A" w:rsidP="00DF576A">
      <w:r>
        <w:t>Полтавский пер, 7</w:t>
      </w:r>
    </w:p>
    <w:p w:rsidR="00DF576A" w:rsidRDefault="00DF576A" w:rsidP="00DF576A">
      <w:r>
        <w:t>Полтавский пер, 8</w:t>
      </w:r>
    </w:p>
    <w:p w:rsidR="00DF576A" w:rsidRDefault="00DF576A" w:rsidP="00DF576A">
      <w:r>
        <w:t>Полтавский пер, 9</w:t>
      </w:r>
    </w:p>
    <w:p w:rsidR="00DF576A" w:rsidRDefault="00DF576A" w:rsidP="00DF576A">
      <w:r>
        <w:t>Полтавский пер, 10</w:t>
      </w:r>
    </w:p>
    <w:p w:rsidR="00DF576A" w:rsidRDefault="00DF576A" w:rsidP="00DF576A">
      <w:r>
        <w:t>Полтавский пер, 11</w:t>
      </w:r>
    </w:p>
    <w:p w:rsidR="00DF576A" w:rsidRDefault="00DF576A" w:rsidP="00DF576A">
      <w:r>
        <w:t>Полтавский пер, 12</w:t>
      </w:r>
    </w:p>
    <w:p w:rsidR="00DF576A" w:rsidRDefault="00DF576A" w:rsidP="00DF576A">
      <w:r>
        <w:t>Полтавский пер, 14</w:t>
      </w:r>
    </w:p>
    <w:p w:rsidR="00DF576A" w:rsidRDefault="00DF576A" w:rsidP="00DF576A">
      <w:r>
        <w:t>Полтавский пер, 37</w:t>
      </w:r>
    </w:p>
    <w:p w:rsidR="00DF576A" w:rsidRDefault="00DF576A" w:rsidP="00DF576A">
      <w:r>
        <w:t>Полтавский пер, 42</w:t>
      </w:r>
    </w:p>
    <w:p w:rsidR="00DF576A" w:rsidRDefault="00DF576A" w:rsidP="00DF576A">
      <w:r>
        <w:t>Полынный переулок (с.Дзержинское), 3</w:t>
      </w:r>
    </w:p>
    <w:p w:rsidR="00DF576A" w:rsidRDefault="00DF576A" w:rsidP="00DF576A">
      <w:r>
        <w:t>Полынный переулок (с.Дзержинское), 6</w:t>
      </w:r>
    </w:p>
    <w:p w:rsidR="00DF576A" w:rsidRDefault="00DF576A" w:rsidP="00DF576A">
      <w:r>
        <w:t>Полынный переулок (с.Дзержинское), 7</w:t>
      </w:r>
    </w:p>
    <w:p w:rsidR="00DF576A" w:rsidRDefault="00DF576A" w:rsidP="00DF576A">
      <w:r>
        <w:t>Полынный переулок (с.Дзержинское), 9</w:t>
      </w:r>
    </w:p>
    <w:p w:rsidR="00DF576A" w:rsidRDefault="00DF576A" w:rsidP="00DF576A">
      <w:r>
        <w:t>Полынный переулок (с.Дзержинское), 14</w:t>
      </w:r>
    </w:p>
    <w:p w:rsidR="00DF576A" w:rsidRDefault="00DF576A" w:rsidP="00DF576A">
      <w:r>
        <w:t>Полярный пер, п. Росинка, 2 стр.1</w:t>
      </w:r>
    </w:p>
    <w:p w:rsidR="00DF576A" w:rsidRDefault="00DF576A" w:rsidP="00DF576A">
      <w:r>
        <w:t>Полярный пер, п. Росинка, 5</w:t>
      </w:r>
    </w:p>
    <w:p w:rsidR="00DF576A" w:rsidRDefault="00DF576A" w:rsidP="00DF576A">
      <w:r>
        <w:t>Полярный пер, п. Росинка, 5а</w:t>
      </w:r>
    </w:p>
    <w:p w:rsidR="00DF576A" w:rsidRDefault="00DF576A" w:rsidP="00DF576A">
      <w:r>
        <w:t>Полярный пер, п. Росинка, 8</w:t>
      </w:r>
    </w:p>
    <w:p w:rsidR="00DF576A" w:rsidRDefault="00DF576A" w:rsidP="00DF576A">
      <w:r>
        <w:t>Полярный пер, п. Росинка, 9</w:t>
      </w:r>
    </w:p>
    <w:p w:rsidR="00DF576A" w:rsidRDefault="00DF576A" w:rsidP="00DF576A">
      <w:r>
        <w:t>Полярный пер, п. Росинка, 9а</w:t>
      </w:r>
    </w:p>
    <w:p w:rsidR="00DF576A" w:rsidRDefault="00DF576A" w:rsidP="00DF576A">
      <w:r>
        <w:t>Полярный пер, п. Росинка, 10</w:t>
      </w:r>
    </w:p>
    <w:p w:rsidR="00DF576A" w:rsidRDefault="00DF576A" w:rsidP="00DF576A">
      <w:r>
        <w:t>Полярный пер, п. Росинка, 12</w:t>
      </w:r>
    </w:p>
    <w:p w:rsidR="00DF576A" w:rsidRDefault="00DF576A" w:rsidP="00DF576A">
      <w:r>
        <w:t>Полярный пер, п. Росинка, 12</w:t>
      </w:r>
    </w:p>
    <w:p w:rsidR="00DF576A" w:rsidRDefault="00DF576A" w:rsidP="00DF576A">
      <w:r>
        <w:t>Полярный пер, п. Росинка, 13</w:t>
      </w:r>
    </w:p>
    <w:p w:rsidR="00DF576A" w:rsidRDefault="00DF576A" w:rsidP="00DF576A">
      <w:r>
        <w:t>Потанина ул, 1</w:t>
      </w:r>
    </w:p>
    <w:p w:rsidR="00DF576A" w:rsidRDefault="00DF576A" w:rsidP="00DF576A">
      <w:r>
        <w:t>Потанина ул, 2</w:t>
      </w:r>
    </w:p>
    <w:p w:rsidR="00DF576A" w:rsidRDefault="00DF576A" w:rsidP="00DF576A">
      <w:r>
        <w:t>Потанина ул, 2а</w:t>
      </w:r>
    </w:p>
    <w:p w:rsidR="00DF576A" w:rsidRDefault="00DF576A" w:rsidP="00DF576A">
      <w:r>
        <w:t>Потанина ул, 3</w:t>
      </w:r>
    </w:p>
    <w:p w:rsidR="00DF576A" w:rsidRDefault="00DF576A" w:rsidP="00DF576A">
      <w:r>
        <w:t>Потанина ул, 4</w:t>
      </w:r>
    </w:p>
    <w:p w:rsidR="00DF576A" w:rsidRDefault="00DF576A" w:rsidP="00DF576A">
      <w:r>
        <w:t>Потанина ул, 4а</w:t>
      </w:r>
    </w:p>
    <w:p w:rsidR="00DF576A" w:rsidRDefault="00DF576A" w:rsidP="00DF576A">
      <w:r>
        <w:t>Потанина ул, 5</w:t>
      </w:r>
    </w:p>
    <w:p w:rsidR="00DF576A" w:rsidRDefault="00DF576A" w:rsidP="00DF576A">
      <w:r>
        <w:t>Потанина ул, 6</w:t>
      </w:r>
    </w:p>
    <w:p w:rsidR="00DF576A" w:rsidRDefault="00DF576A" w:rsidP="00DF576A">
      <w:r>
        <w:t>Потанина ул, 7</w:t>
      </w:r>
    </w:p>
    <w:p w:rsidR="00DF576A" w:rsidRDefault="00DF576A" w:rsidP="00DF576A">
      <w:r>
        <w:t>Потанина ул, 8</w:t>
      </w:r>
    </w:p>
    <w:p w:rsidR="00DF576A" w:rsidRDefault="00DF576A" w:rsidP="00DF576A">
      <w:r>
        <w:t>Потанина ул, 9</w:t>
      </w:r>
    </w:p>
    <w:p w:rsidR="00DF576A" w:rsidRDefault="00DF576A" w:rsidP="00DF576A">
      <w:r>
        <w:t>Потанина ул, 10</w:t>
      </w:r>
    </w:p>
    <w:p w:rsidR="00DF576A" w:rsidRDefault="00DF576A" w:rsidP="00DF576A">
      <w:r>
        <w:t>Потанина ул, 10 стр.1</w:t>
      </w:r>
    </w:p>
    <w:p w:rsidR="00DF576A" w:rsidRDefault="00DF576A" w:rsidP="00DF576A">
      <w:r>
        <w:t>Потанина ул, 11</w:t>
      </w:r>
    </w:p>
    <w:p w:rsidR="00DF576A" w:rsidRDefault="00DF576A" w:rsidP="00DF576A">
      <w:r>
        <w:t>Потанина ул, 12</w:t>
      </w:r>
    </w:p>
    <w:p w:rsidR="00DF576A" w:rsidRDefault="00DF576A" w:rsidP="00DF576A">
      <w:r>
        <w:t>Потанина ул, 13</w:t>
      </w:r>
    </w:p>
    <w:p w:rsidR="00DF576A" w:rsidRDefault="00DF576A" w:rsidP="00DF576A">
      <w:r>
        <w:t>Потанина ул, 14</w:t>
      </w:r>
    </w:p>
    <w:p w:rsidR="00DF576A" w:rsidRDefault="00DF576A" w:rsidP="00DF576A">
      <w:r>
        <w:t>Потанина ул, 15</w:t>
      </w:r>
    </w:p>
    <w:p w:rsidR="00DF576A" w:rsidRDefault="00DF576A" w:rsidP="00DF576A">
      <w:r>
        <w:t>Потанина ул, 16</w:t>
      </w:r>
    </w:p>
    <w:p w:rsidR="00DF576A" w:rsidRDefault="00DF576A" w:rsidP="00DF576A">
      <w:r>
        <w:t>Потанина ул, 17</w:t>
      </w:r>
    </w:p>
    <w:p w:rsidR="00DF576A" w:rsidRDefault="00DF576A" w:rsidP="00DF576A">
      <w:r>
        <w:t>Потанина ул, 18</w:t>
      </w:r>
    </w:p>
    <w:p w:rsidR="00DF576A" w:rsidRDefault="00DF576A" w:rsidP="00DF576A">
      <w:r>
        <w:t>Потанина ул, 19</w:t>
      </w:r>
    </w:p>
    <w:p w:rsidR="00DF576A" w:rsidRDefault="00DF576A" w:rsidP="00DF576A">
      <w:r>
        <w:t>Потанина ул, 19а</w:t>
      </w:r>
    </w:p>
    <w:p w:rsidR="00DF576A" w:rsidRDefault="00DF576A" w:rsidP="00DF576A">
      <w:r>
        <w:t>Потанина ул, 20</w:t>
      </w:r>
    </w:p>
    <w:p w:rsidR="00DF576A" w:rsidRDefault="00DF576A" w:rsidP="00DF576A">
      <w:r>
        <w:t>Потанина ул, 21</w:t>
      </w:r>
    </w:p>
    <w:p w:rsidR="00DF576A" w:rsidRDefault="00DF576A" w:rsidP="00DF576A">
      <w:r>
        <w:t>Потанина ул, 22</w:t>
      </w:r>
    </w:p>
    <w:p w:rsidR="00DF576A" w:rsidRDefault="00DF576A" w:rsidP="00DF576A">
      <w:r>
        <w:t>Потанина ул, 23</w:t>
      </w:r>
    </w:p>
    <w:p w:rsidR="00DF576A" w:rsidRDefault="00DF576A" w:rsidP="00DF576A">
      <w:r>
        <w:t>Потанина ул, 25</w:t>
      </w:r>
    </w:p>
    <w:p w:rsidR="00DF576A" w:rsidRDefault="00DF576A" w:rsidP="00DF576A">
      <w:r>
        <w:t>Потанина ул, 26</w:t>
      </w:r>
    </w:p>
    <w:p w:rsidR="00DF576A" w:rsidRDefault="00DF576A" w:rsidP="00DF576A">
      <w:r>
        <w:t>Потанина ул, 27</w:t>
      </w:r>
    </w:p>
    <w:p w:rsidR="00DF576A" w:rsidRDefault="00DF576A" w:rsidP="00DF576A">
      <w:r>
        <w:t>Потанина ул, 29</w:t>
      </w:r>
    </w:p>
    <w:p w:rsidR="00DF576A" w:rsidRDefault="00DF576A" w:rsidP="00DF576A">
      <w:r>
        <w:t>Потанина ул, 30</w:t>
      </w:r>
    </w:p>
    <w:p w:rsidR="00DF576A" w:rsidRDefault="00DF576A" w:rsidP="00DF576A">
      <w:r>
        <w:t>Потанина ул, 31</w:t>
      </w:r>
    </w:p>
    <w:p w:rsidR="00DF576A" w:rsidRDefault="00DF576A" w:rsidP="00DF576A">
      <w:r>
        <w:t>Потанина ул, 32</w:t>
      </w:r>
    </w:p>
    <w:p w:rsidR="00DF576A" w:rsidRDefault="00DF576A" w:rsidP="00DF576A">
      <w:r>
        <w:t>Потанина ул, 34</w:t>
      </w:r>
    </w:p>
    <w:p w:rsidR="00DF576A" w:rsidRDefault="00DF576A" w:rsidP="00DF576A">
      <w:r>
        <w:t>Потанина ул, 36</w:t>
      </w:r>
    </w:p>
    <w:p w:rsidR="00DF576A" w:rsidRDefault="00DF576A" w:rsidP="00DF576A">
      <w:r>
        <w:t>Потанина ул, 37</w:t>
      </w:r>
    </w:p>
    <w:p w:rsidR="00DF576A" w:rsidRDefault="00DF576A" w:rsidP="00DF576A">
      <w:r>
        <w:t>Потанина ул, 38</w:t>
      </w:r>
    </w:p>
    <w:p w:rsidR="00DF576A" w:rsidRDefault="00DF576A" w:rsidP="00DF576A">
      <w:r>
        <w:t>Потанина ул, 39</w:t>
      </w:r>
    </w:p>
    <w:p w:rsidR="00DF576A" w:rsidRDefault="00DF576A" w:rsidP="00DF576A">
      <w:r>
        <w:t>Потанина ул, 40</w:t>
      </w:r>
    </w:p>
    <w:p w:rsidR="00DF576A" w:rsidRDefault="00DF576A" w:rsidP="00DF576A">
      <w:r>
        <w:t>Потанина ул, 41</w:t>
      </w:r>
    </w:p>
    <w:p w:rsidR="00DF576A" w:rsidRDefault="00DF576A" w:rsidP="00DF576A">
      <w:r>
        <w:t>Потанина ул, 42</w:t>
      </w:r>
    </w:p>
    <w:p w:rsidR="00DF576A" w:rsidRDefault="00DF576A" w:rsidP="00DF576A">
      <w:r>
        <w:t>Потанина ул, 45</w:t>
      </w:r>
    </w:p>
    <w:p w:rsidR="00DF576A" w:rsidRDefault="00DF576A" w:rsidP="00DF576A">
      <w:r>
        <w:t>Потанина ул, 46</w:t>
      </w:r>
    </w:p>
    <w:p w:rsidR="00DF576A" w:rsidRDefault="00DF576A" w:rsidP="00DF576A">
      <w:r>
        <w:t>Потанина ул, 47</w:t>
      </w:r>
    </w:p>
    <w:p w:rsidR="00DF576A" w:rsidRDefault="00DF576A" w:rsidP="00DF576A">
      <w:r>
        <w:t>Потанина ул, 48</w:t>
      </w:r>
    </w:p>
    <w:p w:rsidR="00DF576A" w:rsidRDefault="00DF576A" w:rsidP="00DF576A">
      <w:r>
        <w:t>Потанина ул, 49</w:t>
      </w:r>
    </w:p>
    <w:p w:rsidR="00DF576A" w:rsidRDefault="00DF576A" w:rsidP="00DF576A">
      <w:r>
        <w:t>Потанина ул, 50</w:t>
      </w:r>
    </w:p>
    <w:p w:rsidR="00DF576A" w:rsidRDefault="00DF576A" w:rsidP="00DF576A">
      <w:r>
        <w:t>Потанина ул, 51</w:t>
      </w:r>
    </w:p>
    <w:p w:rsidR="00DF576A" w:rsidRDefault="00DF576A" w:rsidP="00DF576A">
      <w:r>
        <w:t>Потанина ул, 52</w:t>
      </w:r>
    </w:p>
    <w:p w:rsidR="00DF576A" w:rsidRDefault="00DF576A" w:rsidP="00DF576A">
      <w:r>
        <w:t>Потанина ул, 53</w:t>
      </w:r>
    </w:p>
    <w:p w:rsidR="00DF576A" w:rsidRDefault="00DF576A" w:rsidP="00DF576A">
      <w:r>
        <w:t>Потанина ул, 54</w:t>
      </w:r>
    </w:p>
    <w:p w:rsidR="00DF576A" w:rsidRDefault="00DF576A" w:rsidP="00DF576A">
      <w:r>
        <w:t>Потанина ул, 56</w:t>
      </w:r>
    </w:p>
    <w:p w:rsidR="00DF576A" w:rsidRDefault="00DF576A" w:rsidP="00DF576A">
      <w:r>
        <w:t>Потанина ул, 57</w:t>
      </w:r>
    </w:p>
    <w:p w:rsidR="00DF576A" w:rsidRDefault="00DF576A" w:rsidP="00DF576A">
      <w:r>
        <w:t>Потанина ул, 58</w:t>
      </w:r>
    </w:p>
    <w:p w:rsidR="00DF576A" w:rsidRDefault="00DF576A" w:rsidP="00DF576A">
      <w:r>
        <w:t>Потанина ул, 59</w:t>
      </w:r>
    </w:p>
    <w:p w:rsidR="00DF576A" w:rsidRDefault="00DF576A" w:rsidP="00DF576A">
      <w:r>
        <w:t>Потанина ул, 60</w:t>
      </w:r>
    </w:p>
    <w:p w:rsidR="00DF576A" w:rsidRDefault="00DF576A" w:rsidP="00DF576A">
      <w:r>
        <w:t>Потанина ул, 62</w:t>
      </w:r>
    </w:p>
    <w:p w:rsidR="00DF576A" w:rsidRDefault="00DF576A" w:rsidP="00DF576A">
      <w:r>
        <w:t>Потанина ул, 63</w:t>
      </w:r>
    </w:p>
    <w:p w:rsidR="00DF576A" w:rsidRDefault="00DF576A" w:rsidP="00DF576A">
      <w:r>
        <w:t>Потанина ул, 64</w:t>
      </w:r>
    </w:p>
    <w:p w:rsidR="00DF576A" w:rsidRDefault="00DF576A" w:rsidP="00DF576A">
      <w:r>
        <w:t>Потанина ул, 65</w:t>
      </w:r>
    </w:p>
    <w:p w:rsidR="00DF576A" w:rsidRDefault="00DF576A" w:rsidP="00DF576A">
      <w:r>
        <w:t>Потанина ул, 65/1</w:t>
      </w:r>
    </w:p>
    <w:p w:rsidR="00DF576A" w:rsidRDefault="00DF576A" w:rsidP="00DF576A">
      <w:r>
        <w:t>Потанина ул, 66</w:t>
      </w:r>
    </w:p>
    <w:p w:rsidR="00DF576A" w:rsidRDefault="00DF576A" w:rsidP="00DF576A">
      <w:r>
        <w:t>Потанина ул, 67</w:t>
      </w:r>
    </w:p>
    <w:p w:rsidR="00DF576A" w:rsidRDefault="00DF576A" w:rsidP="00DF576A">
      <w:r>
        <w:t>Потанина ул, 67а</w:t>
      </w:r>
    </w:p>
    <w:p w:rsidR="00DF576A" w:rsidRDefault="00DF576A" w:rsidP="00DF576A">
      <w:r>
        <w:t>Потанина ул, 68</w:t>
      </w:r>
    </w:p>
    <w:p w:rsidR="00DF576A" w:rsidRDefault="00DF576A" w:rsidP="00DF576A">
      <w:r>
        <w:t>Потанина ул, 69</w:t>
      </w:r>
    </w:p>
    <w:p w:rsidR="00DF576A" w:rsidRDefault="00DF576A" w:rsidP="00DF576A">
      <w:r>
        <w:t>Потанина ул, 69а</w:t>
      </w:r>
    </w:p>
    <w:p w:rsidR="00DF576A" w:rsidRDefault="00DF576A" w:rsidP="00DF576A">
      <w:r>
        <w:t>Потанина ул, 69б</w:t>
      </w:r>
    </w:p>
    <w:p w:rsidR="00DF576A" w:rsidRDefault="00DF576A" w:rsidP="00DF576A">
      <w:r>
        <w:t>Потанина ул, 69в</w:t>
      </w:r>
    </w:p>
    <w:p w:rsidR="00DF576A" w:rsidRDefault="00DF576A" w:rsidP="00DF576A">
      <w:r>
        <w:t>Потанина ул, 70</w:t>
      </w:r>
    </w:p>
    <w:p w:rsidR="00DF576A" w:rsidRDefault="00DF576A" w:rsidP="00DF576A">
      <w:r>
        <w:t>Потанина ул, 71</w:t>
      </w:r>
    </w:p>
    <w:p w:rsidR="00DF576A" w:rsidRDefault="00DF576A" w:rsidP="00DF576A">
      <w:r>
        <w:t>Потанина ул, 73</w:t>
      </w:r>
    </w:p>
    <w:p w:rsidR="00DF576A" w:rsidRDefault="00DF576A" w:rsidP="00DF576A">
      <w:r>
        <w:t>Потанина ул, 75</w:t>
      </w:r>
    </w:p>
    <w:p w:rsidR="00DF576A" w:rsidRDefault="00DF576A" w:rsidP="00DF576A">
      <w:r>
        <w:t>Прибрежная ул, 1а</w:t>
      </w:r>
    </w:p>
    <w:p w:rsidR="00DF576A" w:rsidRDefault="00DF576A" w:rsidP="00DF576A">
      <w:r>
        <w:t>Прибрежная ул, 2а</w:t>
      </w:r>
    </w:p>
    <w:p w:rsidR="00DF576A" w:rsidRDefault="00DF576A" w:rsidP="00DF576A">
      <w:r>
        <w:t>Прибрежная ул, 2б</w:t>
      </w:r>
    </w:p>
    <w:p w:rsidR="00DF576A" w:rsidRDefault="00DF576A" w:rsidP="00DF576A">
      <w:r>
        <w:t>Прибрежная ул, 4</w:t>
      </w:r>
    </w:p>
    <w:p w:rsidR="00DF576A" w:rsidRDefault="00DF576A" w:rsidP="00DF576A">
      <w:r>
        <w:t>Прибрежная ул, 6</w:t>
      </w:r>
    </w:p>
    <w:p w:rsidR="00DF576A" w:rsidRDefault="00DF576A" w:rsidP="00DF576A">
      <w:r>
        <w:t>Прибрежная ул, 6</w:t>
      </w:r>
    </w:p>
    <w:p w:rsidR="00DF576A" w:rsidRDefault="00DF576A" w:rsidP="00DF576A">
      <w:r>
        <w:t>Прибрежная ул, 8</w:t>
      </w:r>
    </w:p>
    <w:p w:rsidR="00DF576A" w:rsidRDefault="00DF576A" w:rsidP="00DF576A">
      <w:r>
        <w:t>Прибрежная ул, 10</w:t>
      </w:r>
    </w:p>
    <w:p w:rsidR="00DF576A" w:rsidRDefault="00DF576A" w:rsidP="00DF576A">
      <w:r>
        <w:t>Прибрежная ул, 12</w:t>
      </w:r>
    </w:p>
    <w:p w:rsidR="00DF576A" w:rsidRDefault="00DF576A" w:rsidP="00DF576A">
      <w:r>
        <w:t>Прибрежная ул, 14</w:t>
      </w:r>
    </w:p>
    <w:p w:rsidR="00DF576A" w:rsidRDefault="00DF576A" w:rsidP="00DF576A">
      <w:r>
        <w:t>Прибрежная ул, 16</w:t>
      </w:r>
    </w:p>
    <w:p w:rsidR="00DF576A" w:rsidRDefault="00DF576A" w:rsidP="00DF576A">
      <w:r>
        <w:t>Прибрежная ул, 18</w:t>
      </w:r>
    </w:p>
    <w:p w:rsidR="00DF576A" w:rsidRDefault="00DF576A" w:rsidP="00DF576A">
      <w:r>
        <w:t>Прибрежная ул, 20</w:t>
      </w:r>
    </w:p>
    <w:p w:rsidR="00DF576A" w:rsidRDefault="00DF576A" w:rsidP="00DF576A">
      <w:r>
        <w:t>Прибрежная ул, 22</w:t>
      </w:r>
    </w:p>
    <w:p w:rsidR="00DF576A" w:rsidRDefault="00DF576A" w:rsidP="00DF576A">
      <w:r>
        <w:t>Прибрежная ул, 24</w:t>
      </w:r>
    </w:p>
    <w:p w:rsidR="00DF576A" w:rsidRDefault="00DF576A" w:rsidP="00DF576A">
      <w:r>
        <w:t>Прибрежная ул, 32</w:t>
      </w:r>
    </w:p>
    <w:p w:rsidR="00DF576A" w:rsidRDefault="00DF576A" w:rsidP="00DF576A">
      <w:r>
        <w:t>Прибрежная ул, 34</w:t>
      </w:r>
    </w:p>
    <w:p w:rsidR="00DF576A" w:rsidRDefault="00DF576A" w:rsidP="00DF576A">
      <w:r>
        <w:t>Прибрежная ул, 36</w:t>
      </w:r>
    </w:p>
    <w:p w:rsidR="00DF576A" w:rsidRDefault="00DF576A" w:rsidP="00DF576A">
      <w:r>
        <w:t>Придольная ул, 17</w:t>
      </w:r>
    </w:p>
    <w:p w:rsidR="00DF576A" w:rsidRDefault="00DF576A" w:rsidP="00DF576A">
      <w:r>
        <w:t>Приточная ул, 1</w:t>
      </w:r>
    </w:p>
    <w:p w:rsidR="00DF576A" w:rsidRDefault="00DF576A" w:rsidP="00DF576A">
      <w:r>
        <w:t>Приточная ул, 1а</w:t>
      </w:r>
    </w:p>
    <w:p w:rsidR="00DF576A" w:rsidRDefault="00DF576A" w:rsidP="00DF576A">
      <w:r>
        <w:t>Приточная ул, 3</w:t>
      </w:r>
    </w:p>
    <w:p w:rsidR="00DF576A" w:rsidRDefault="00DF576A" w:rsidP="00DF576A">
      <w:r>
        <w:t>Приточная ул, 5</w:t>
      </w:r>
    </w:p>
    <w:p w:rsidR="00DF576A" w:rsidRDefault="00DF576A" w:rsidP="00DF576A">
      <w:r>
        <w:t>Приточная ул, 8</w:t>
      </w:r>
    </w:p>
    <w:p w:rsidR="00DF576A" w:rsidRDefault="00DF576A" w:rsidP="00DF576A">
      <w:r>
        <w:t>Приточная ул, 8а</w:t>
      </w:r>
    </w:p>
    <w:p w:rsidR="00DF576A" w:rsidRDefault="00DF576A" w:rsidP="00DF576A">
      <w:r>
        <w:t>Приточная ул, 9</w:t>
      </w:r>
    </w:p>
    <w:p w:rsidR="00DF576A" w:rsidRDefault="00DF576A" w:rsidP="00DF576A">
      <w:r>
        <w:t>Приточная ул, 10</w:t>
      </w:r>
    </w:p>
    <w:p w:rsidR="00DF576A" w:rsidRDefault="00DF576A" w:rsidP="00DF576A">
      <w:r>
        <w:t>Приточная ул, 10а</w:t>
      </w:r>
    </w:p>
    <w:p w:rsidR="00DF576A" w:rsidRDefault="00DF576A" w:rsidP="00DF576A">
      <w:r>
        <w:t>Приточная ул, 11</w:t>
      </w:r>
    </w:p>
    <w:p w:rsidR="00DF576A" w:rsidRDefault="00DF576A" w:rsidP="00DF576A">
      <w:r>
        <w:t>Приточная ул, 12</w:t>
      </w:r>
    </w:p>
    <w:p w:rsidR="00DF576A" w:rsidRDefault="00DF576A" w:rsidP="00DF576A">
      <w:r>
        <w:t>Приточная ул, 14</w:t>
      </w:r>
    </w:p>
    <w:p w:rsidR="00DF576A" w:rsidRDefault="00DF576A" w:rsidP="00DF576A">
      <w:r>
        <w:t>Приточная ул, 15</w:t>
      </w:r>
    </w:p>
    <w:p w:rsidR="00DF576A" w:rsidRDefault="00DF576A" w:rsidP="00DF576A">
      <w:r>
        <w:t>Пришвина пер, 6</w:t>
      </w:r>
    </w:p>
    <w:p w:rsidR="00DF576A" w:rsidRDefault="00DF576A" w:rsidP="00DF576A">
      <w:r>
        <w:t>Пришвина пер, 10</w:t>
      </w:r>
    </w:p>
    <w:p w:rsidR="00DF576A" w:rsidRDefault="00DF576A" w:rsidP="00DF576A">
      <w:r>
        <w:t>Пришвина пер, 12</w:t>
      </w:r>
    </w:p>
    <w:p w:rsidR="00DF576A" w:rsidRDefault="00DF576A" w:rsidP="00DF576A">
      <w:r>
        <w:t>Пришвина пер, 14</w:t>
      </w:r>
    </w:p>
    <w:p w:rsidR="00DF576A" w:rsidRDefault="00DF576A" w:rsidP="00DF576A">
      <w:r>
        <w:t>Пришвина ул, 2</w:t>
      </w:r>
    </w:p>
    <w:p w:rsidR="00DF576A" w:rsidRDefault="00DF576A" w:rsidP="00DF576A">
      <w:r>
        <w:t>Пришвина ул, 3</w:t>
      </w:r>
    </w:p>
    <w:p w:rsidR="00DF576A" w:rsidRDefault="00DF576A" w:rsidP="00DF576A">
      <w:r>
        <w:t>Пришвина ул, 3 стр.1</w:t>
      </w:r>
    </w:p>
    <w:p w:rsidR="00DF576A" w:rsidRDefault="00DF576A" w:rsidP="00DF576A">
      <w:r>
        <w:t>Пришвина ул, 16</w:t>
      </w:r>
    </w:p>
    <w:p w:rsidR="00DF576A" w:rsidRDefault="00DF576A" w:rsidP="00DF576A">
      <w:r>
        <w:t>Пришвина ул, 18</w:t>
      </w:r>
    </w:p>
    <w:p w:rsidR="00DF576A" w:rsidRDefault="00DF576A" w:rsidP="00DF576A">
      <w:r>
        <w:t>Пришвина ул, 26</w:t>
      </w:r>
    </w:p>
    <w:p w:rsidR="00DF576A" w:rsidRDefault="00DF576A" w:rsidP="00DF576A">
      <w:r>
        <w:t>Пришвина ул, 28</w:t>
      </w:r>
    </w:p>
    <w:p w:rsidR="00DF576A" w:rsidRDefault="00DF576A" w:rsidP="00DF576A">
      <w:r>
        <w:t>Пришвина ул, 29</w:t>
      </w:r>
    </w:p>
    <w:p w:rsidR="00DF576A" w:rsidRDefault="00DF576A" w:rsidP="00DF576A">
      <w:r>
        <w:t>Пришвина ул, 30</w:t>
      </w:r>
    </w:p>
    <w:p w:rsidR="00DF576A" w:rsidRDefault="00DF576A" w:rsidP="00DF576A">
      <w:r>
        <w:t>Пришвина ул, 30а</w:t>
      </w:r>
    </w:p>
    <w:p w:rsidR="00DF576A" w:rsidRDefault="00DF576A" w:rsidP="00DF576A">
      <w:r>
        <w:t>Пришвина ул, 31</w:t>
      </w:r>
    </w:p>
    <w:p w:rsidR="00DF576A" w:rsidRDefault="00DF576A" w:rsidP="00DF576A">
      <w:r>
        <w:t>Пришвина ул, 31/1</w:t>
      </w:r>
    </w:p>
    <w:p w:rsidR="00DF576A" w:rsidRDefault="00DF576A" w:rsidP="00DF576A">
      <w:r>
        <w:t>Пришвина ул, 32</w:t>
      </w:r>
    </w:p>
    <w:p w:rsidR="00DF576A" w:rsidRDefault="00DF576A" w:rsidP="00DF576A">
      <w:r>
        <w:t>Пришвина ул, 32/1</w:t>
      </w:r>
    </w:p>
    <w:p w:rsidR="00DF576A" w:rsidRDefault="00DF576A" w:rsidP="00DF576A">
      <w:r>
        <w:t>Пришвина ул, 34</w:t>
      </w:r>
    </w:p>
    <w:p w:rsidR="00DF576A" w:rsidRDefault="00DF576A" w:rsidP="00DF576A">
      <w:r>
        <w:t>Пришвина ул, 34/1</w:t>
      </w:r>
    </w:p>
    <w:p w:rsidR="00DF576A" w:rsidRDefault="00DF576A" w:rsidP="00DF576A">
      <w:r>
        <w:t>Проектируемый пер, 5</w:t>
      </w:r>
    </w:p>
    <w:p w:rsidR="00DF576A" w:rsidRDefault="00DF576A" w:rsidP="00DF576A">
      <w:r>
        <w:t>Проектируемый проезд, 1а</w:t>
      </w:r>
    </w:p>
    <w:p w:rsidR="00DF576A" w:rsidRDefault="00DF576A" w:rsidP="00DF576A">
      <w:r>
        <w:t>Проектируемый проезд, 3</w:t>
      </w:r>
    </w:p>
    <w:p w:rsidR="00DF576A" w:rsidRDefault="00DF576A" w:rsidP="00DF576A">
      <w:r>
        <w:t>Проектируемый проезд, 5</w:t>
      </w:r>
    </w:p>
    <w:p w:rsidR="00DF576A" w:rsidRDefault="00DF576A" w:rsidP="00DF576A">
      <w:r>
        <w:t>Проектируемый проезд, 8</w:t>
      </w:r>
    </w:p>
    <w:p w:rsidR="00DF576A" w:rsidRDefault="00DF576A" w:rsidP="00DF576A">
      <w:r>
        <w:t>Производственный пер, 1</w:t>
      </w:r>
    </w:p>
    <w:p w:rsidR="00DF576A" w:rsidRDefault="00DF576A" w:rsidP="00DF576A">
      <w:r>
        <w:t>Производственный пер, 3</w:t>
      </w:r>
    </w:p>
    <w:p w:rsidR="00DF576A" w:rsidRDefault="00DF576A" w:rsidP="00DF576A">
      <w:r>
        <w:t>Производственный пер, 4</w:t>
      </w:r>
    </w:p>
    <w:p w:rsidR="00DF576A" w:rsidRDefault="00DF576A" w:rsidP="00DF576A">
      <w:r>
        <w:t>Пролетарский пер, 3</w:t>
      </w:r>
    </w:p>
    <w:p w:rsidR="00DF576A" w:rsidRDefault="00DF576A" w:rsidP="00DF576A">
      <w:r>
        <w:t>Пролетарский пер, 4</w:t>
      </w:r>
    </w:p>
    <w:p w:rsidR="00DF576A" w:rsidRDefault="00DF576A" w:rsidP="00DF576A">
      <w:r>
        <w:t>Пролетарский пер, 5</w:t>
      </w:r>
    </w:p>
    <w:p w:rsidR="00DF576A" w:rsidRDefault="00DF576A" w:rsidP="00DF576A">
      <w:r>
        <w:t>Пролетарский пер, 6</w:t>
      </w:r>
    </w:p>
    <w:p w:rsidR="00DF576A" w:rsidRDefault="00DF576A" w:rsidP="00DF576A">
      <w:r>
        <w:t>Пролетарский пер, 7</w:t>
      </w:r>
    </w:p>
    <w:p w:rsidR="00DF576A" w:rsidRDefault="00DF576A" w:rsidP="00DF576A">
      <w:r>
        <w:t>Пролетарский пер, 7/1</w:t>
      </w:r>
    </w:p>
    <w:p w:rsidR="00DF576A" w:rsidRDefault="00DF576A" w:rsidP="00DF576A">
      <w:r>
        <w:t>Пролетарский пер, 8</w:t>
      </w:r>
    </w:p>
    <w:p w:rsidR="00DF576A" w:rsidRDefault="00DF576A" w:rsidP="00DF576A">
      <w:r>
        <w:t>Пролетарский пер, 9</w:t>
      </w:r>
    </w:p>
    <w:p w:rsidR="00DF576A" w:rsidRDefault="00DF576A" w:rsidP="00DF576A">
      <w:r>
        <w:t>Пролетарский пер, 9а</w:t>
      </w:r>
    </w:p>
    <w:p w:rsidR="00DF576A" w:rsidRDefault="00DF576A" w:rsidP="00DF576A">
      <w:r>
        <w:t>Пролетарский пер, 10</w:t>
      </w:r>
    </w:p>
    <w:p w:rsidR="00DF576A" w:rsidRDefault="00DF576A" w:rsidP="00DF576A">
      <w:r>
        <w:t>Пролетарский пер, 11</w:t>
      </w:r>
    </w:p>
    <w:p w:rsidR="00DF576A" w:rsidRDefault="00DF576A" w:rsidP="00DF576A">
      <w:r>
        <w:t>Пролетарский пер, 12</w:t>
      </w:r>
    </w:p>
    <w:p w:rsidR="00DF576A" w:rsidRDefault="00DF576A" w:rsidP="00DF576A">
      <w:r>
        <w:t>Пролетарский пер, 13</w:t>
      </w:r>
    </w:p>
    <w:p w:rsidR="00DF576A" w:rsidRDefault="00DF576A" w:rsidP="00DF576A">
      <w:r>
        <w:t>Пролетарский пер, 14</w:t>
      </w:r>
    </w:p>
    <w:p w:rsidR="00DF576A" w:rsidRDefault="00DF576A" w:rsidP="00DF576A">
      <w:r>
        <w:t>Профсоюзная ул, 2/15 стр.1</w:t>
      </w:r>
    </w:p>
    <w:p w:rsidR="00DF576A" w:rsidRDefault="00DF576A" w:rsidP="00DF576A">
      <w:r>
        <w:t>Прохладный пер, 1</w:t>
      </w:r>
    </w:p>
    <w:p w:rsidR="00DF576A" w:rsidRDefault="00DF576A" w:rsidP="00DF576A">
      <w:r>
        <w:t>Прохладный пер, 1а</w:t>
      </w:r>
    </w:p>
    <w:p w:rsidR="00DF576A" w:rsidRDefault="00DF576A" w:rsidP="00DF576A">
      <w:r>
        <w:t>Прохладный пер, 2</w:t>
      </w:r>
    </w:p>
    <w:p w:rsidR="00DF576A" w:rsidRDefault="00DF576A" w:rsidP="00DF576A">
      <w:r>
        <w:t>Прохладный пер, 3</w:t>
      </w:r>
    </w:p>
    <w:p w:rsidR="00DF576A" w:rsidRDefault="00DF576A" w:rsidP="00DF576A">
      <w:r>
        <w:t>Прохладный пер, 4</w:t>
      </w:r>
    </w:p>
    <w:p w:rsidR="00DF576A" w:rsidRDefault="00DF576A" w:rsidP="00DF576A">
      <w:r>
        <w:t>Прохладный пер, 5</w:t>
      </w:r>
    </w:p>
    <w:p w:rsidR="00DF576A" w:rsidRDefault="00DF576A" w:rsidP="00DF576A">
      <w:r>
        <w:t>Прохладный пер, 6</w:t>
      </w:r>
    </w:p>
    <w:p w:rsidR="00DF576A" w:rsidRDefault="00DF576A" w:rsidP="00DF576A">
      <w:r>
        <w:t>Прохладный пер, 7</w:t>
      </w:r>
    </w:p>
    <w:p w:rsidR="00DF576A" w:rsidRDefault="00DF576A" w:rsidP="00DF576A">
      <w:r>
        <w:t>Прохладный пер, 8</w:t>
      </w:r>
    </w:p>
    <w:p w:rsidR="00DF576A" w:rsidRDefault="00DF576A" w:rsidP="00DF576A">
      <w:r>
        <w:t>Прохладный пер, 9</w:t>
      </w:r>
    </w:p>
    <w:p w:rsidR="00DF576A" w:rsidRDefault="00DF576A" w:rsidP="00DF576A">
      <w:r>
        <w:t>Прохладный пер, 10</w:t>
      </w:r>
    </w:p>
    <w:p w:rsidR="00DF576A" w:rsidRDefault="00DF576A" w:rsidP="00DF576A">
      <w:r>
        <w:t>Прохладный пер, 12</w:t>
      </w:r>
    </w:p>
    <w:p w:rsidR="00DF576A" w:rsidRDefault="00DF576A" w:rsidP="00DF576A">
      <w:r>
        <w:t>Прохладный пер, 14</w:t>
      </w:r>
    </w:p>
    <w:p w:rsidR="00DF576A" w:rsidRDefault="00DF576A" w:rsidP="00DF576A">
      <w:r>
        <w:t>Пугачева Емельяна ул, 1</w:t>
      </w:r>
    </w:p>
    <w:p w:rsidR="00DF576A" w:rsidRDefault="00DF576A" w:rsidP="00DF576A">
      <w:r>
        <w:t>Пугачева Емельяна ул, 2</w:t>
      </w:r>
    </w:p>
    <w:p w:rsidR="00DF576A" w:rsidRDefault="00DF576A" w:rsidP="00DF576A">
      <w:r>
        <w:t>Пугачева Емельяна ул, 10</w:t>
      </w:r>
    </w:p>
    <w:p w:rsidR="00DF576A" w:rsidRDefault="00DF576A" w:rsidP="00DF576A">
      <w:r>
        <w:t>Пугачева Емельяна ул, 11</w:t>
      </w:r>
    </w:p>
    <w:p w:rsidR="00DF576A" w:rsidRDefault="00DF576A" w:rsidP="00DF576A">
      <w:r>
        <w:t>Пугачева Емельяна ул, 12</w:t>
      </w:r>
    </w:p>
    <w:p w:rsidR="00DF576A" w:rsidRDefault="00DF576A" w:rsidP="00DF576A">
      <w:r>
        <w:t>Пугачева Емельяна ул, 13</w:t>
      </w:r>
    </w:p>
    <w:p w:rsidR="00DF576A" w:rsidRDefault="00DF576A" w:rsidP="00DF576A">
      <w:r>
        <w:t>Пугачева Емельяна ул, 15</w:t>
      </w:r>
    </w:p>
    <w:p w:rsidR="00DF576A" w:rsidRDefault="00DF576A" w:rsidP="00DF576A">
      <w:r>
        <w:t>Пугачева Емельяна ул, 17</w:t>
      </w:r>
    </w:p>
    <w:p w:rsidR="00DF576A" w:rsidRDefault="00DF576A" w:rsidP="00DF576A">
      <w:r>
        <w:t>Пугачева Емельяна ул, 19</w:t>
      </w:r>
    </w:p>
    <w:p w:rsidR="00DF576A" w:rsidRDefault="00DF576A" w:rsidP="00DF576A">
      <w:r>
        <w:t>Пугачева Емельяна ул, 31</w:t>
      </w:r>
    </w:p>
    <w:p w:rsidR="00DF576A" w:rsidRDefault="00DF576A" w:rsidP="00DF576A">
      <w:r>
        <w:t>Пугачева Емельяна ул, 33</w:t>
      </w:r>
    </w:p>
    <w:p w:rsidR="00DF576A" w:rsidRDefault="00DF576A" w:rsidP="00DF576A">
      <w:r>
        <w:t>Путевая ул (с Тимирязевское), 24 б строение 1</w:t>
      </w:r>
    </w:p>
    <w:p w:rsidR="00DF576A" w:rsidRDefault="00DF576A" w:rsidP="00DF576A">
      <w:r>
        <w:t>Путевая ул (с Тимирязевское), 82</w:t>
      </w:r>
    </w:p>
    <w:p w:rsidR="00DF576A" w:rsidRDefault="00DF576A" w:rsidP="00DF576A">
      <w:r>
        <w:t>Путевая ул (село Тимирязевское), 86 стр.2</w:t>
      </w:r>
    </w:p>
    <w:p w:rsidR="00DF576A" w:rsidRDefault="00DF576A" w:rsidP="00DF576A">
      <w:r>
        <w:t>Путевая улица (село Тимирязевское), 1а</w:t>
      </w:r>
    </w:p>
    <w:p w:rsidR="00DF576A" w:rsidRDefault="00DF576A" w:rsidP="00DF576A">
      <w:r>
        <w:t>Путевая улица (село Тимирязевское), 1а</w:t>
      </w:r>
    </w:p>
    <w:p w:rsidR="00DF576A" w:rsidRDefault="00DF576A" w:rsidP="00DF576A">
      <w:r>
        <w:t>Путевая улица (село Тимирязевское), 1б</w:t>
      </w:r>
    </w:p>
    <w:p w:rsidR="00DF576A" w:rsidRDefault="00DF576A" w:rsidP="00DF576A">
      <w:r>
        <w:t>Путевая улица (село Тимирязевское), 1в</w:t>
      </w:r>
    </w:p>
    <w:p w:rsidR="00DF576A" w:rsidRDefault="00DF576A" w:rsidP="00DF576A">
      <w:r>
        <w:t>Путевая улица (село Тимирязевское), 1г</w:t>
      </w:r>
    </w:p>
    <w:p w:rsidR="00DF576A" w:rsidRDefault="00DF576A" w:rsidP="00DF576A">
      <w:r>
        <w:t>Путевая улица (село Тимирязевское), 1г</w:t>
      </w:r>
    </w:p>
    <w:p w:rsidR="00DF576A" w:rsidRDefault="00DF576A" w:rsidP="00DF576A">
      <w:r>
        <w:t>Путевая улица (село Тимирязевское), 1д</w:t>
      </w:r>
    </w:p>
    <w:p w:rsidR="00DF576A" w:rsidRDefault="00DF576A" w:rsidP="00DF576A">
      <w:r>
        <w:t>Путевая улица (село Тимирязевское), 1е</w:t>
      </w:r>
    </w:p>
    <w:p w:rsidR="00DF576A" w:rsidRDefault="00DF576A" w:rsidP="00DF576A">
      <w:r>
        <w:t>Путевая улица (село Тимирязевское), 1ж</w:t>
      </w:r>
    </w:p>
    <w:p w:rsidR="00DF576A" w:rsidRDefault="00DF576A" w:rsidP="00DF576A">
      <w:r>
        <w:t>Путевая улица (село Тимирязевское), 1з</w:t>
      </w:r>
    </w:p>
    <w:p w:rsidR="00DF576A" w:rsidRDefault="00DF576A" w:rsidP="00DF576A">
      <w:r>
        <w:t>Путевая улица (село Тимирязевское), 1н</w:t>
      </w:r>
    </w:p>
    <w:p w:rsidR="00DF576A" w:rsidRDefault="00DF576A" w:rsidP="00DF576A">
      <w:r>
        <w:t>Путевая улица (село Тимирязевское), 1н</w:t>
      </w:r>
    </w:p>
    <w:p w:rsidR="00DF576A" w:rsidRDefault="00DF576A" w:rsidP="00DF576A">
      <w:r>
        <w:t>Путевая улица (село Тимирязевское), 1р</w:t>
      </w:r>
    </w:p>
    <w:p w:rsidR="00DF576A" w:rsidRDefault="00DF576A" w:rsidP="00DF576A">
      <w:r>
        <w:t>Путевая улица (село Тимирязевское), 3</w:t>
      </w:r>
    </w:p>
    <w:p w:rsidR="00DF576A" w:rsidRDefault="00DF576A" w:rsidP="00DF576A">
      <w:r>
        <w:t>Путевая улица (село Тимирязевское), 7</w:t>
      </w:r>
    </w:p>
    <w:p w:rsidR="00DF576A" w:rsidRDefault="00DF576A" w:rsidP="00DF576A">
      <w:r>
        <w:t>Путевая улица (село Тимирязевское), 8а</w:t>
      </w:r>
    </w:p>
    <w:p w:rsidR="00DF576A" w:rsidRDefault="00DF576A" w:rsidP="00DF576A">
      <w:r>
        <w:t>Путевая улица (село Тимирязевское), 8а стр.1</w:t>
      </w:r>
    </w:p>
    <w:p w:rsidR="00DF576A" w:rsidRDefault="00DF576A" w:rsidP="00DF576A">
      <w:r>
        <w:t>Путевая улица (село Тимирязевское), 9</w:t>
      </w:r>
    </w:p>
    <w:p w:rsidR="00DF576A" w:rsidRDefault="00DF576A" w:rsidP="00DF576A">
      <w:r>
        <w:t>Путевая улица (село Тимирязевское), 10</w:t>
      </w:r>
    </w:p>
    <w:p w:rsidR="00DF576A" w:rsidRDefault="00DF576A" w:rsidP="00DF576A">
      <w:r>
        <w:t>Путевая улица (село Тимирязевское), 11</w:t>
      </w:r>
    </w:p>
    <w:p w:rsidR="00DF576A" w:rsidRDefault="00DF576A" w:rsidP="00DF576A">
      <w:r>
        <w:t>Путевая улица (село Тимирязевское), 11а</w:t>
      </w:r>
    </w:p>
    <w:p w:rsidR="00DF576A" w:rsidRDefault="00DF576A" w:rsidP="00DF576A">
      <w:r>
        <w:t>Путевая улица (село Тимирязевское), 13</w:t>
      </w:r>
    </w:p>
    <w:p w:rsidR="00DF576A" w:rsidRDefault="00DF576A" w:rsidP="00DF576A">
      <w:r>
        <w:t>Путевая улица (село Тимирязевское), 15а</w:t>
      </w:r>
    </w:p>
    <w:p w:rsidR="00DF576A" w:rsidRDefault="00DF576A" w:rsidP="00DF576A">
      <w:r>
        <w:t>Путевая улица (село Тимирязевское), 19</w:t>
      </w:r>
    </w:p>
    <w:p w:rsidR="00DF576A" w:rsidRDefault="00DF576A" w:rsidP="00DF576A">
      <w:r>
        <w:t>Путевая улица (село Тимирязевское), 19/1</w:t>
      </w:r>
    </w:p>
    <w:p w:rsidR="00DF576A" w:rsidRDefault="00DF576A" w:rsidP="00DF576A">
      <w:r>
        <w:t>Путевая улица (село Тимирязевское), 20а</w:t>
      </w:r>
    </w:p>
    <w:p w:rsidR="00DF576A" w:rsidRDefault="00DF576A" w:rsidP="00DF576A">
      <w:r>
        <w:t>Путевая улица (село Тимирязевское), 21</w:t>
      </w:r>
    </w:p>
    <w:p w:rsidR="00DF576A" w:rsidRDefault="00DF576A" w:rsidP="00DF576A">
      <w:r>
        <w:t>Путевая улица (село Тимирязевское), 22</w:t>
      </w:r>
    </w:p>
    <w:p w:rsidR="00DF576A" w:rsidRDefault="00DF576A" w:rsidP="00DF576A">
      <w:r>
        <w:t>Путевая улица (село Тимирязевское), 23</w:t>
      </w:r>
    </w:p>
    <w:p w:rsidR="00DF576A" w:rsidRDefault="00DF576A" w:rsidP="00DF576A">
      <w:r>
        <w:t>Путевая улица (село Тимирязевское), 23 стр.1</w:t>
      </w:r>
    </w:p>
    <w:p w:rsidR="00DF576A" w:rsidRDefault="00DF576A" w:rsidP="00DF576A">
      <w:r>
        <w:t>Путевая улица (село Тимирязевское), 24а</w:t>
      </w:r>
    </w:p>
    <w:p w:rsidR="00DF576A" w:rsidRDefault="00DF576A" w:rsidP="00DF576A">
      <w:r>
        <w:t>Путевая улица (село Тимирязевское), 24б</w:t>
      </w:r>
    </w:p>
    <w:p w:rsidR="00DF576A" w:rsidRDefault="00DF576A" w:rsidP="00DF576A">
      <w:r>
        <w:t>Путевая улица (село Тимирязевское), 25</w:t>
      </w:r>
    </w:p>
    <w:p w:rsidR="00DF576A" w:rsidRDefault="00DF576A" w:rsidP="00DF576A">
      <w:r>
        <w:t>Путевая улица (село Тимирязевское), 25а</w:t>
      </w:r>
    </w:p>
    <w:p w:rsidR="00DF576A" w:rsidRDefault="00DF576A" w:rsidP="00DF576A">
      <w:r>
        <w:t>Путевая улица (село Тимирязевское), 28</w:t>
      </w:r>
    </w:p>
    <w:p w:rsidR="00DF576A" w:rsidRDefault="00DF576A" w:rsidP="00DF576A">
      <w:r>
        <w:t>Путевая улица (село Тимирязевское), 29</w:t>
      </w:r>
    </w:p>
    <w:p w:rsidR="00DF576A" w:rsidRDefault="00DF576A" w:rsidP="00DF576A">
      <w:r>
        <w:t>Путевая улица (село Тимирязевское), 29</w:t>
      </w:r>
    </w:p>
    <w:p w:rsidR="00DF576A" w:rsidRDefault="00DF576A" w:rsidP="00DF576A">
      <w:r>
        <w:t>Путевая улица (село Тимирязевское), 29а</w:t>
      </w:r>
    </w:p>
    <w:p w:rsidR="00DF576A" w:rsidRDefault="00DF576A" w:rsidP="00DF576A">
      <w:r>
        <w:t>Путевая улица (село Тимирязевское), 33</w:t>
      </w:r>
    </w:p>
    <w:p w:rsidR="00DF576A" w:rsidRDefault="00DF576A" w:rsidP="00DF576A">
      <w:r>
        <w:t>Путевая улица (село Тимирязевское), 33 стр.1</w:t>
      </w:r>
    </w:p>
    <w:p w:rsidR="00DF576A" w:rsidRDefault="00DF576A" w:rsidP="00DF576A">
      <w:r>
        <w:t>Путевая улица (село Тимирязевское), 33 стр.2</w:t>
      </w:r>
    </w:p>
    <w:p w:rsidR="00DF576A" w:rsidRDefault="00DF576A" w:rsidP="00DF576A">
      <w:r>
        <w:t>Путевая улица (село Тимирязевское), 35</w:t>
      </w:r>
    </w:p>
    <w:p w:rsidR="00DF576A" w:rsidRDefault="00DF576A" w:rsidP="00DF576A">
      <w:r>
        <w:t>Путевая улица (село Тимирязевское), 35</w:t>
      </w:r>
    </w:p>
    <w:p w:rsidR="00DF576A" w:rsidRDefault="00DF576A" w:rsidP="00DF576A">
      <w:r>
        <w:t>Путевая улица (село Тимирязевское), 36</w:t>
      </w:r>
    </w:p>
    <w:p w:rsidR="00DF576A" w:rsidRDefault="00DF576A" w:rsidP="00DF576A">
      <w:r>
        <w:t>Путевая улица (село Тимирязевское), 37</w:t>
      </w:r>
    </w:p>
    <w:p w:rsidR="00DF576A" w:rsidRDefault="00DF576A" w:rsidP="00DF576A">
      <w:r>
        <w:t>Путевая улица (село Тимирязевское), 39</w:t>
      </w:r>
    </w:p>
    <w:p w:rsidR="00DF576A" w:rsidRDefault="00DF576A" w:rsidP="00DF576A">
      <w:r>
        <w:t>Путевая улица (село Тимирязевское), 39</w:t>
      </w:r>
    </w:p>
    <w:p w:rsidR="00DF576A" w:rsidRDefault="00DF576A" w:rsidP="00DF576A">
      <w:r>
        <w:t>Путевая улица (село Тимирязевское), 39/2</w:t>
      </w:r>
    </w:p>
    <w:p w:rsidR="00DF576A" w:rsidRDefault="00DF576A" w:rsidP="00DF576A">
      <w:r>
        <w:t>Путевая улица (село Тимирязевское), 40</w:t>
      </w:r>
    </w:p>
    <w:p w:rsidR="00DF576A" w:rsidRDefault="00DF576A" w:rsidP="00DF576A">
      <w:r>
        <w:t>Путевая улица (село Тимирязевское), 41</w:t>
      </w:r>
    </w:p>
    <w:p w:rsidR="00DF576A" w:rsidRDefault="00DF576A" w:rsidP="00DF576A">
      <w:r>
        <w:t>Путевая улица (село Тимирязевское), 41 стр.1</w:t>
      </w:r>
    </w:p>
    <w:p w:rsidR="00DF576A" w:rsidRDefault="00DF576A" w:rsidP="00DF576A">
      <w:r>
        <w:t>Путевая улица (село Тимирязевское), 41 стр.2</w:t>
      </w:r>
    </w:p>
    <w:p w:rsidR="00DF576A" w:rsidRDefault="00DF576A" w:rsidP="00DF576A">
      <w:r>
        <w:t>Путевая улица (село Тимирязевское), 42</w:t>
      </w:r>
    </w:p>
    <w:p w:rsidR="00DF576A" w:rsidRDefault="00DF576A" w:rsidP="00DF576A">
      <w:r>
        <w:t>Путевая улица (село Тимирязевское), 43</w:t>
      </w:r>
    </w:p>
    <w:p w:rsidR="00DF576A" w:rsidRDefault="00DF576A" w:rsidP="00DF576A">
      <w:r>
        <w:t>Путевая улица (село Тимирязевское), 43а</w:t>
      </w:r>
    </w:p>
    <w:p w:rsidR="00DF576A" w:rsidRDefault="00DF576A" w:rsidP="00DF576A">
      <w:r>
        <w:t>Путевая улица (село Тимирязевское), 46</w:t>
      </w:r>
    </w:p>
    <w:p w:rsidR="00DF576A" w:rsidRDefault="00DF576A" w:rsidP="00DF576A">
      <w:r>
        <w:t>Путевая улица (село Тимирязевское), 46а</w:t>
      </w:r>
    </w:p>
    <w:p w:rsidR="00DF576A" w:rsidRDefault="00DF576A" w:rsidP="00DF576A">
      <w:r>
        <w:t>Путевая улица (село Тимирязевское), 48</w:t>
      </w:r>
    </w:p>
    <w:p w:rsidR="00DF576A" w:rsidRDefault="00DF576A" w:rsidP="00DF576A">
      <w:r>
        <w:t>Путевая улица (село Тимирязевское), 50</w:t>
      </w:r>
    </w:p>
    <w:p w:rsidR="00DF576A" w:rsidRDefault="00DF576A" w:rsidP="00DF576A">
      <w:r>
        <w:t>Путевая улица (село Тимирязевское), 52</w:t>
      </w:r>
    </w:p>
    <w:p w:rsidR="00DF576A" w:rsidRDefault="00DF576A" w:rsidP="00DF576A">
      <w:r>
        <w:t>Путевая улица (село Тимирязевское), 54</w:t>
      </w:r>
    </w:p>
    <w:p w:rsidR="00DF576A" w:rsidRDefault="00DF576A" w:rsidP="00DF576A">
      <w:r>
        <w:t>Путевая улица (село Тимирязевское), 54а</w:t>
      </w:r>
    </w:p>
    <w:p w:rsidR="00DF576A" w:rsidRDefault="00DF576A" w:rsidP="00DF576A">
      <w:r>
        <w:t>Путевая улица (село Тимирязевское), 56</w:t>
      </w:r>
    </w:p>
    <w:p w:rsidR="00DF576A" w:rsidRDefault="00DF576A" w:rsidP="00DF576A">
      <w:r>
        <w:t>Путевая улица (село Тимирязевское), 58</w:t>
      </w:r>
    </w:p>
    <w:p w:rsidR="00DF576A" w:rsidRDefault="00DF576A" w:rsidP="00DF576A">
      <w:r>
        <w:t>Путевая улица (село Тимирязевское), 62б</w:t>
      </w:r>
    </w:p>
    <w:p w:rsidR="00DF576A" w:rsidRDefault="00DF576A" w:rsidP="00DF576A">
      <w:r>
        <w:t>Путевая улица (село Тимирязевское), 64</w:t>
      </w:r>
    </w:p>
    <w:p w:rsidR="00DF576A" w:rsidRDefault="00DF576A" w:rsidP="00DF576A">
      <w:r>
        <w:t>Путевая улица (село Тимирязевское), 66</w:t>
      </w:r>
    </w:p>
    <w:p w:rsidR="00DF576A" w:rsidRDefault="00DF576A" w:rsidP="00DF576A">
      <w:r>
        <w:t>Путевая улица (село Тимирязевское), 72</w:t>
      </w:r>
    </w:p>
    <w:p w:rsidR="00DF576A" w:rsidRDefault="00DF576A" w:rsidP="00DF576A">
      <w:r>
        <w:t>Путевая улица (село Тимирязевское), 74 стр.1</w:t>
      </w:r>
    </w:p>
    <w:p w:rsidR="00DF576A" w:rsidRDefault="00DF576A" w:rsidP="00DF576A">
      <w:r>
        <w:t>Путевая улица (село Тимирязевское), 74а</w:t>
      </w:r>
    </w:p>
    <w:p w:rsidR="00DF576A" w:rsidRDefault="00DF576A" w:rsidP="00DF576A">
      <w:r>
        <w:t>Путевая улица (село Тимирязевское), 76-1</w:t>
      </w:r>
    </w:p>
    <w:p w:rsidR="00DF576A" w:rsidRDefault="00DF576A" w:rsidP="00DF576A">
      <w:r>
        <w:t>Путевая улица (село Тимирязевское), 76а</w:t>
      </w:r>
    </w:p>
    <w:p w:rsidR="00DF576A" w:rsidRDefault="00DF576A" w:rsidP="00DF576A">
      <w:r>
        <w:t>Путевая улица (село Тимирязевское), 78/2</w:t>
      </w:r>
    </w:p>
    <w:p w:rsidR="00DF576A" w:rsidRDefault="00DF576A" w:rsidP="00DF576A">
      <w:r>
        <w:t>Путевая улица (село Тимирязевское), 80</w:t>
      </w:r>
    </w:p>
    <w:p w:rsidR="00DF576A" w:rsidRDefault="00DF576A" w:rsidP="00DF576A">
      <w:r>
        <w:t>Путевая улица (село Тимирязевское), 82 стр.1</w:t>
      </w:r>
    </w:p>
    <w:p w:rsidR="00DF576A" w:rsidRDefault="00DF576A" w:rsidP="00DF576A">
      <w:r>
        <w:t>Путевая улица (село Тимирязевское), 84/1</w:t>
      </w:r>
    </w:p>
    <w:p w:rsidR="00DF576A" w:rsidRDefault="00DF576A" w:rsidP="00DF576A">
      <w:r>
        <w:t>Путевая улица (село Тимирязевское), 86</w:t>
      </w:r>
    </w:p>
    <w:p w:rsidR="00DF576A" w:rsidRDefault="00DF576A" w:rsidP="00DF576A">
      <w:r>
        <w:t>Путевая улица (село Тимирязевское), 86/2 стр.1</w:t>
      </w:r>
    </w:p>
    <w:p w:rsidR="00DF576A" w:rsidRDefault="00DF576A" w:rsidP="00DF576A">
      <w:r>
        <w:t>Путевая улица (село Тимирязевское), 86/2 стр.1</w:t>
      </w:r>
    </w:p>
    <w:p w:rsidR="00DF576A" w:rsidRDefault="00DF576A" w:rsidP="00DF576A">
      <w:r>
        <w:t>Путевая улица (село Тимирязевское), 88</w:t>
      </w:r>
    </w:p>
    <w:p w:rsidR="00DF576A" w:rsidRDefault="00DF576A" w:rsidP="00DF576A">
      <w:r>
        <w:t>Путевая улица (село Тимирязевское), 88 стр.1</w:t>
      </w:r>
    </w:p>
    <w:p w:rsidR="00DF576A" w:rsidRDefault="00DF576A" w:rsidP="00DF576A">
      <w:r>
        <w:t>Путевой пер, 9</w:t>
      </w:r>
    </w:p>
    <w:p w:rsidR="00DF576A" w:rsidRDefault="00DF576A" w:rsidP="00DF576A">
      <w:r>
        <w:t>Путевой пер, 10</w:t>
      </w:r>
    </w:p>
    <w:p w:rsidR="00DF576A" w:rsidRDefault="00DF576A" w:rsidP="00DF576A">
      <w:r>
        <w:t>Путевой пер, 11</w:t>
      </w:r>
    </w:p>
    <w:p w:rsidR="00DF576A" w:rsidRDefault="00DF576A" w:rsidP="00DF576A">
      <w:r>
        <w:t>Путевой пер, 12</w:t>
      </w:r>
    </w:p>
    <w:p w:rsidR="00DF576A" w:rsidRDefault="00DF576A" w:rsidP="00DF576A">
      <w:r>
        <w:t>Путевой пер, 12а</w:t>
      </w:r>
    </w:p>
    <w:p w:rsidR="00DF576A" w:rsidRDefault="00DF576A" w:rsidP="00DF576A">
      <w:r>
        <w:t>Путевой пер, 12б</w:t>
      </w:r>
    </w:p>
    <w:p w:rsidR="00DF576A" w:rsidRDefault="00DF576A" w:rsidP="00DF576A">
      <w:r>
        <w:t>Путевой пер, 12в</w:t>
      </w:r>
    </w:p>
    <w:p w:rsidR="00DF576A" w:rsidRDefault="00DF576A" w:rsidP="00DF576A">
      <w:r>
        <w:t>Путевой пер, 14</w:t>
      </w:r>
    </w:p>
    <w:p w:rsidR="00DF576A" w:rsidRDefault="00DF576A" w:rsidP="00DF576A">
      <w:r>
        <w:t>Путевой пер, 16</w:t>
      </w:r>
    </w:p>
    <w:p w:rsidR="00DF576A" w:rsidRDefault="00DF576A" w:rsidP="00DF576A">
      <w:r>
        <w:t>Путевой пер, 19</w:t>
      </w:r>
    </w:p>
    <w:p w:rsidR="00DF576A" w:rsidRDefault="00DF576A" w:rsidP="00DF576A">
      <w:r>
        <w:t>Путевой пер, 19а</w:t>
      </w:r>
    </w:p>
    <w:p w:rsidR="00DF576A" w:rsidRDefault="00DF576A" w:rsidP="00DF576A">
      <w:r>
        <w:t>Путевой пер, 21</w:t>
      </w:r>
    </w:p>
    <w:p w:rsidR="00DF576A" w:rsidRDefault="00DF576A" w:rsidP="00DF576A">
      <w:r>
        <w:t>Путевой пер, 22</w:t>
      </w:r>
    </w:p>
    <w:p w:rsidR="00DF576A" w:rsidRDefault="00DF576A" w:rsidP="00DF576A">
      <w:r>
        <w:t>Путевой пер, 23</w:t>
      </w:r>
    </w:p>
    <w:p w:rsidR="00DF576A" w:rsidRDefault="00DF576A" w:rsidP="00DF576A">
      <w:r>
        <w:t>Путевой пер, 24</w:t>
      </w:r>
    </w:p>
    <w:p w:rsidR="00DF576A" w:rsidRDefault="00DF576A" w:rsidP="00DF576A">
      <w:r>
        <w:t>Путевой пер, 25</w:t>
      </w:r>
    </w:p>
    <w:p w:rsidR="00DF576A" w:rsidRDefault="00DF576A" w:rsidP="00DF576A">
      <w:r>
        <w:t>Путевой пер, 26</w:t>
      </w:r>
    </w:p>
    <w:p w:rsidR="00DF576A" w:rsidRDefault="00DF576A" w:rsidP="00DF576A">
      <w:r>
        <w:t>Путевой пер, 27</w:t>
      </w:r>
    </w:p>
    <w:p w:rsidR="00DF576A" w:rsidRDefault="00DF576A" w:rsidP="00DF576A">
      <w:r>
        <w:t>Путевой пер, 28</w:t>
      </w:r>
    </w:p>
    <w:p w:rsidR="00DF576A" w:rsidRDefault="00DF576A" w:rsidP="00DF576A">
      <w:r>
        <w:t>Путевой пер, 30</w:t>
      </w:r>
    </w:p>
    <w:p w:rsidR="00DF576A" w:rsidRDefault="00DF576A" w:rsidP="00DF576A">
      <w:r>
        <w:t>Путевой пер, 31</w:t>
      </w:r>
    </w:p>
    <w:p w:rsidR="00DF576A" w:rsidRDefault="00DF576A" w:rsidP="00DF576A">
      <w:r>
        <w:t>Путевой пер, 33</w:t>
      </w:r>
    </w:p>
    <w:p w:rsidR="00DF576A" w:rsidRDefault="00DF576A" w:rsidP="00DF576A">
      <w:r>
        <w:t>Путевой пер, 34</w:t>
      </w:r>
    </w:p>
    <w:p w:rsidR="00DF576A" w:rsidRDefault="00DF576A" w:rsidP="00DF576A">
      <w:r>
        <w:t>Путевой пер, 35</w:t>
      </w:r>
    </w:p>
    <w:p w:rsidR="00DF576A" w:rsidRDefault="00DF576A" w:rsidP="00DF576A">
      <w:r>
        <w:t>Путевой пер, 36 стр.9</w:t>
      </w:r>
    </w:p>
    <w:p w:rsidR="00DF576A" w:rsidRDefault="00DF576A" w:rsidP="00DF576A">
      <w:r>
        <w:t>Путевой пер, 36а</w:t>
      </w:r>
    </w:p>
    <w:p w:rsidR="00DF576A" w:rsidRDefault="00DF576A" w:rsidP="00DF576A">
      <w:r>
        <w:t>Путевой пер, 37 корпус 1</w:t>
      </w:r>
    </w:p>
    <w:p w:rsidR="00DF576A" w:rsidRDefault="00DF576A" w:rsidP="00DF576A">
      <w:r>
        <w:t>Путевой пер, 38</w:t>
      </w:r>
    </w:p>
    <w:p w:rsidR="00DF576A" w:rsidRDefault="00DF576A" w:rsidP="00DF576A">
      <w:r>
        <w:t>Путевой пер, 38 стр.1</w:t>
      </w:r>
    </w:p>
    <w:p w:rsidR="00DF576A" w:rsidRDefault="00DF576A" w:rsidP="00DF576A">
      <w:r>
        <w:t>Путевой пер, 39</w:t>
      </w:r>
    </w:p>
    <w:p w:rsidR="00DF576A" w:rsidRDefault="00DF576A" w:rsidP="00DF576A">
      <w:r>
        <w:t>Путевой пер, 39а</w:t>
      </w:r>
    </w:p>
    <w:p w:rsidR="00DF576A" w:rsidRDefault="00DF576A" w:rsidP="00DF576A">
      <w:r>
        <w:t>Путевой пер, 41в</w:t>
      </w:r>
    </w:p>
    <w:p w:rsidR="00DF576A" w:rsidRDefault="00DF576A" w:rsidP="00DF576A">
      <w:r>
        <w:t>Путевой пер, 43</w:t>
      </w:r>
    </w:p>
    <w:p w:rsidR="00DF576A" w:rsidRDefault="00DF576A" w:rsidP="00DF576A">
      <w:r>
        <w:t>Путевой пер, 45</w:t>
      </w:r>
    </w:p>
    <w:p w:rsidR="00DF576A" w:rsidRDefault="00DF576A" w:rsidP="00DF576A">
      <w:r>
        <w:t>Путевой пер, 51</w:t>
      </w:r>
    </w:p>
    <w:p w:rsidR="00DF576A" w:rsidRDefault="00DF576A" w:rsidP="00DF576A">
      <w:r>
        <w:t>Путевой пер, 53</w:t>
      </w:r>
    </w:p>
    <w:p w:rsidR="00DF576A" w:rsidRDefault="00DF576A" w:rsidP="00DF576A">
      <w:r>
        <w:t>Путевой пер, 55 корпус 1</w:t>
      </w:r>
    </w:p>
    <w:p w:rsidR="00DF576A" w:rsidRDefault="00DF576A" w:rsidP="00DF576A">
      <w:r>
        <w:t>Путевой пер, 57</w:t>
      </w:r>
    </w:p>
    <w:p w:rsidR="00DF576A" w:rsidRDefault="00DF576A" w:rsidP="00DF576A">
      <w:r>
        <w:t>Путевой пер, 59</w:t>
      </w:r>
    </w:p>
    <w:p w:rsidR="00DF576A" w:rsidRDefault="00DF576A" w:rsidP="00DF576A">
      <w:r>
        <w:t>Путевой пер, 59а</w:t>
      </w:r>
    </w:p>
    <w:p w:rsidR="00DF576A" w:rsidRDefault="00DF576A" w:rsidP="00DF576A">
      <w:r>
        <w:t>Путевой пер, 61а</w:t>
      </w:r>
    </w:p>
    <w:p w:rsidR="00DF576A" w:rsidRDefault="00DF576A" w:rsidP="00DF576A">
      <w:r>
        <w:t>Путевой пер, 61б</w:t>
      </w:r>
    </w:p>
    <w:p w:rsidR="00DF576A" w:rsidRDefault="00DF576A" w:rsidP="00DF576A">
      <w:r>
        <w:t>Путевой пер, 61г</w:t>
      </w:r>
    </w:p>
    <w:p w:rsidR="00DF576A" w:rsidRDefault="00DF576A" w:rsidP="00DF576A">
      <w:r>
        <w:t>Путевой пер, 61д</w:t>
      </w:r>
    </w:p>
    <w:p w:rsidR="00DF576A" w:rsidRDefault="00DF576A" w:rsidP="00DF576A">
      <w:r>
        <w:t>Путевой пер, 61е</w:t>
      </w:r>
    </w:p>
    <w:p w:rsidR="00DF576A" w:rsidRDefault="00DF576A" w:rsidP="00DF576A">
      <w:r>
        <w:t>Путевой пер, 61ж</w:t>
      </w:r>
    </w:p>
    <w:p w:rsidR="00DF576A" w:rsidRDefault="00DF576A" w:rsidP="00DF576A">
      <w:r>
        <w:t>Путевой пер, 61з</w:t>
      </w:r>
    </w:p>
    <w:p w:rsidR="00DF576A" w:rsidRDefault="00DF576A" w:rsidP="00DF576A">
      <w:r>
        <w:t>Путевой пер, 61и</w:t>
      </w:r>
    </w:p>
    <w:p w:rsidR="00DF576A" w:rsidRDefault="00DF576A" w:rsidP="00DF576A">
      <w:r>
        <w:t>Путевой пер, 63</w:t>
      </w:r>
    </w:p>
    <w:p w:rsidR="00DF576A" w:rsidRDefault="00DF576A" w:rsidP="00DF576A">
      <w:r>
        <w:t>Путевой пер, 63а</w:t>
      </w:r>
    </w:p>
    <w:p w:rsidR="00DF576A" w:rsidRDefault="00DF576A" w:rsidP="00DF576A">
      <w:r>
        <w:t>Путевой пер, 63б</w:t>
      </w:r>
    </w:p>
    <w:p w:rsidR="00DF576A" w:rsidRDefault="00DF576A" w:rsidP="00DF576A">
      <w:r>
        <w:t>Путевой пер, 63е</w:t>
      </w:r>
    </w:p>
    <w:p w:rsidR="00DF576A" w:rsidRDefault="00DF576A" w:rsidP="00DF576A">
      <w:r>
        <w:t>Путевой пер, 63ж</w:t>
      </w:r>
    </w:p>
    <w:p w:rsidR="00DF576A" w:rsidRDefault="00DF576A" w:rsidP="00DF576A">
      <w:r>
        <w:t>Путевой пер, 63з</w:t>
      </w:r>
    </w:p>
    <w:p w:rsidR="00DF576A" w:rsidRDefault="00DF576A" w:rsidP="00DF576A">
      <w:r>
        <w:t>Путевой пер, 65</w:t>
      </w:r>
    </w:p>
    <w:p w:rsidR="00DF576A" w:rsidRDefault="00DF576A" w:rsidP="00DF576A">
      <w:r>
        <w:t>Путевой пер, 67</w:t>
      </w:r>
    </w:p>
    <w:p w:rsidR="00DF576A" w:rsidRDefault="00DF576A" w:rsidP="00DF576A">
      <w:r>
        <w:t>Путевой пер, 73</w:t>
      </w:r>
    </w:p>
    <w:p w:rsidR="00DF576A" w:rsidRDefault="00DF576A" w:rsidP="00DF576A">
      <w:r>
        <w:t>Путевой пер, 75</w:t>
      </w:r>
    </w:p>
    <w:p w:rsidR="00DF576A" w:rsidRDefault="00DF576A" w:rsidP="00DF576A">
      <w:r>
        <w:t>Путевой пер, 77</w:t>
      </w:r>
    </w:p>
    <w:p w:rsidR="00DF576A" w:rsidRDefault="00DF576A" w:rsidP="00DF576A">
      <w:r>
        <w:t>Путевой пер, 79</w:t>
      </w:r>
    </w:p>
    <w:p w:rsidR="00DF576A" w:rsidRDefault="00DF576A" w:rsidP="00DF576A">
      <w:r>
        <w:t>Путевой пер, 79</w:t>
      </w:r>
    </w:p>
    <w:p w:rsidR="00DF576A" w:rsidRDefault="00DF576A" w:rsidP="00DF576A">
      <w:r>
        <w:t>Путевой пер, 81</w:t>
      </w:r>
    </w:p>
    <w:p w:rsidR="00DF576A" w:rsidRDefault="00DF576A" w:rsidP="00DF576A">
      <w:r>
        <w:t>Путевой пер, 83</w:t>
      </w:r>
    </w:p>
    <w:p w:rsidR="00DF576A" w:rsidRDefault="00DF576A" w:rsidP="00DF576A">
      <w:r>
        <w:t>Путевой пер, 85</w:t>
      </w:r>
    </w:p>
    <w:p w:rsidR="00DF576A" w:rsidRDefault="00DF576A" w:rsidP="00DF576A">
      <w:r>
        <w:t>Путевой пер, 87</w:t>
      </w:r>
    </w:p>
    <w:p w:rsidR="00DF576A" w:rsidRDefault="00DF576A" w:rsidP="00DF576A">
      <w:r>
        <w:t>Путевой пер, 87 стр.1</w:t>
      </w:r>
    </w:p>
    <w:p w:rsidR="00DF576A" w:rsidRDefault="00DF576A" w:rsidP="00DF576A">
      <w:r>
        <w:t>Путевой пер, 89</w:t>
      </w:r>
    </w:p>
    <w:p w:rsidR="00DF576A" w:rsidRDefault="00DF576A" w:rsidP="00DF576A">
      <w:r>
        <w:t>Путевой пер, 91</w:t>
      </w:r>
    </w:p>
    <w:p w:rsidR="00DF576A" w:rsidRDefault="00DF576A" w:rsidP="00DF576A">
      <w:r>
        <w:t>Путевой переулок, 61</w:t>
      </w:r>
    </w:p>
    <w:p w:rsidR="00DF576A" w:rsidRDefault="00DF576A" w:rsidP="00DF576A">
      <w:r>
        <w:t>Путевой проезд, 1</w:t>
      </w:r>
    </w:p>
    <w:p w:rsidR="00DF576A" w:rsidRDefault="00DF576A" w:rsidP="00DF576A">
      <w:r>
        <w:t>Путевой проезд, 1а</w:t>
      </w:r>
    </w:p>
    <w:p w:rsidR="00DF576A" w:rsidRDefault="00DF576A" w:rsidP="00DF576A">
      <w:r>
        <w:t>Путевой проезд, 2</w:t>
      </w:r>
    </w:p>
    <w:p w:rsidR="00DF576A" w:rsidRDefault="00DF576A" w:rsidP="00DF576A">
      <w:r>
        <w:t>Путевой проезд, 3</w:t>
      </w:r>
    </w:p>
    <w:p w:rsidR="00DF576A" w:rsidRDefault="00DF576A" w:rsidP="00DF576A">
      <w:r>
        <w:t>Путевой проезд, 4</w:t>
      </w:r>
    </w:p>
    <w:p w:rsidR="00DF576A" w:rsidRDefault="00DF576A" w:rsidP="00DF576A">
      <w:r>
        <w:t>Путевой проезд, 5</w:t>
      </w:r>
    </w:p>
    <w:p w:rsidR="00DF576A" w:rsidRDefault="00DF576A" w:rsidP="00DF576A">
      <w:r>
        <w:t>Путевой проезд, 6</w:t>
      </w:r>
    </w:p>
    <w:p w:rsidR="00DF576A" w:rsidRDefault="00DF576A" w:rsidP="00DF576A">
      <w:r>
        <w:t>Путевой проезд, 6</w:t>
      </w:r>
    </w:p>
    <w:p w:rsidR="00DF576A" w:rsidRDefault="00DF576A" w:rsidP="00DF576A">
      <w:r>
        <w:t>Путевой проезд, 7</w:t>
      </w:r>
    </w:p>
    <w:p w:rsidR="00DF576A" w:rsidRDefault="00DF576A" w:rsidP="00DF576A">
      <w:r>
        <w:t>Путевой проезд, 8</w:t>
      </w:r>
    </w:p>
    <w:p w:rsidR="00DF576A" w:rsidRDefault="00DF576A" w:rsidP="00DF576A">
      <w:r>
        <w:t>Путевой проезд, 9</w:t>
      </w:r>
    </w:p>
    <w:p w:rsidR="00DF576A" w:rsidRDefault="00DF576A" w:rsidP="00DF576A">
      <w:r>
        <w:t>Путевой проезд, 10</w:t>
      </w:r>
    </w:p>
    <w:p w:rsidR="00DF576A" w:rsidRDefault="00DF576A" w:rsidP="00DF576A">
      <w:r>
        <w:t>Путевой проезд, 11</w:t>
      </w:r>
    </w:p>
    <w:p w:rsidR="00DF576A" w:rsidRDefault="00DF576A" w:rsidP="00DF576A">
      <w:r>
        <w:t>Путевой проезд, 12</w:t>
      </w:r>
    </w:p>
    <w:p w:rsidR="00DF576A" w:rsidRDefault="00DF576A" w:rsidP="00DF576A">
      <w:r>
        <w:t>Путевой проезд, 13</w:t>
      </w:r>
    </w:p>
    <w:p w:rsidR="00DF576A" w:rsidRDefault="00DF576A" w:rsidP="00DF576A">
      <w:r>
        <w:t>Путевой проезд, 14</w:t>
      </w:r>
    </w:p>
    <w:p w:rsidR="00DF576A" w:rsidRDefault="00DF576A" w:rsidP="00DF576A">
      <w:r>
        <w:t>Путевой проезд, 15</w:t>
      </w:r>
    </w:p>
    <w:p w:rsidR="00DF576A" w:rsidRDefault="00DF576A" w:rsidP="00DF576A">
      <w:r>
        <w:t>Путевой проезд, 16</w:t>
      </w:r>
    </w:p>
    <w:p w:rsidR="00DF576A" w:rsidRDefault="00DF576A" w:rsidP="00DF576A">
      <w:r>
        <w:t>Путевой проезд, 17</w:t>
      </w:r>
    </w:p>
    <w:p w:rsidR="00DF576A" w:rsidRDefault="00DF576A" w:rsidP="00DF576A">
      <w:r>
        <w:t>Путевой проезд, 17</w:t>
      </w:r>
    </w:p>
    <w:p w:rsidR="00DF576A" w:rsidRDefault="00DF576A" w:rsidP="00DF576A">
      <w:r>
        <w:t>Путейская ул, 11</w:t>
      </w:r>
    </w:p>
    <w:p w:rsidR="00DF576A" w:rsidRDefault="00DF576A" w:rsidP="00DF576A">
      <w:r>
        <w:t>Пушкина пер, 5</w:t>
      </w:r>
    </w:p>
    <w:p w:rsidR="00DF576A" w:rsidRDefault="00DF576A" w:rsidP="00DF576A">
      <w:r>
        <w:t>Пушкина пер, 6</w:t>
      </w:r>
    </w:p>
    <w:p w:rsidR="00DF576A" w:rsidRDefault="00DF576A" w:rsidP="00DF576A">
      <w:r>
        <w:t>Пушкина пер, 6а</w:t>
      </w:r>
    </w:p>
    <w:p w:rsidR="00DF576A" w:rsidRDefault="00DF576A" w:rsidP="00DF576A">
      <w:r>
        <w:t>Пушкина пер, 8</w:t>
      </w:r>
    </w:p>
    <w:p w:rsidR="00DF576A" w:rsidRDefault="00DF576A" w:rsidP="00DF576A">
      <w:r>
        <w:t>Пушкина пер, 8 стр.1</w:t>
      </w:r>
    </w:p>
    <w:p w:rsidR="00DF576A" w:rsidRDefault="00DF576A" w:rsidP="00DF576A">
      <w:r>
        <w:t>Пушкина пер, 8 стр.2</w:t>
      </w:r>
    </w:p>
    <w:p w:rsidR="00DF576A" w:rsidRDefault="00DF576A" w:rsidP="00DF576A">
      <w:r>
        <w:t>Пушкина ул (село Тимирязевское), 4</w:t>
      </w:r>
    </w:p>
    <w:p w:rsidR="00DF576A" w:rsidRDefault="00DF576A" w:rsidP="00DF576A">
      <w:r>
        <w:t>Пушкина ул (село Тимирязевское), 6</w:t>
      </w:r>
    </w:p>
    <w:p w:rsidR="00DF576A" w:rsidRDefault="00DF576A" w:rsidP="00DF576A">
      <w:r>
        <w:t>Пушкина ул (село Тимирязевское), 8</w:t>
      </w:r>
    </w:p>
    <w:p w:rsidR="00DF576A" w:rsidRDefault="00DF576A" w:rsidP="00DF576A">
      <w:r>
        <w:t>Пушкина ул (село Тимирязевское), 10</w:t>
      </w:r>
    </w:p>
    <w:p w:rsidR="00DF576A" w:rsidRDefault="00DF576A" w:rsidP="00DF576A">
      <w:r>
        <w:t>Пушкина ул, 2</w:t>
      </w:r>
    </w:p>
    <w:p w:rsidR="00DF576A" w:rsidRDefault="00DF576A" w:rsidP="00DF576A">
      <w:r>
        <w:t>Пушкина ул, 3</w:t>
      </w:r>
    </w:p>
    <w:p w:rsidR="00DF576A" w:rsidRDefault="00DF576A" w:rsidP="00DF576A">
      <w:r>
        <w:t>Пушкина ул, 3 стр.1</w:t>
      </w:r>
    </w:p>
    <w:p w:rsidR="00DF576A" w:rsidRDefault="00DF576A" w:rsidP="00DF576A">
      <w:r>
        <w:t>Пушкина ул, 4</w:t>
      </w:r>
    </w:p>
    <w:p w:rsidR="00DF576A" w:rsidRDefault="00DF576A" w:rsidP="00DF576A">
      <w:r>
        <w:t>Пушкина ул, 5</w:t>
      </w:r>
    </w:p>
    <w:p w:rsidR="00DF576A" w:rsidRDefault="00DF576A" w:rsidP="00DF576A">
      <w:r>
        <w:t>Пушкина ул, 5/1</w:t>
      </w:r>
    </w:p>
    <w:p w:rsidR="00DF576A" w:rsidRDefault="00DF576A" w:rsidP="00DF576A">
      <w:r>
        <w:t>Пушкина ул, 5а</w:t>
      </w:r>
    </w:p>
    <w:p w:rsidR="00DF576A" w:rsidRDefault="00DF576A" w:rsidP="00DF576A">
      <w:r>
        <w:t>Пушкина ул, 6</w:t>
      </w:r>
    </w:p>
    <w:p w:rsidR="00DF576A" w:rsidRDefault="00DF576A" w:rsidP="00DF576A">
      <w:r>
        <w:t>Пушкина ул, 7а</w:t>
      </w:r>
    </w:p>
    <w:p w:rsidR="00DF576A" w:rsidRDefault="00DF576A" w:rsidP="00DF576A">
      <w:r>
        <w:t>Пушкина ул, 8</w:t>
      </w:r>
    </w:p>
    <w:p w:rsidR="00DF576A" w:rsidRDefault="00DF576A" w:rsidP="00DF576A">
      <w:r>
        <w:t>Пушкина ул, 8 стр.1</w:t>
      </w:r>
    </w:p>
    <w:p w:rsidR="00DF576A" w:rsidRDefault="00DF576A" w:rsidP="00DF576A">
      <w:r>
        <w:t>Пушкина ул, 8/2</w:t>
      </w:r>
    </w:p>
    <w:p w:rsidR="00DF576A" w:rsidRDefault="00DF576A" w:rsidP="00DF576A">
      <w:r>
        <w:t>Пушкина ул, 8а</w:t>
      </w:r>
    </w:p>
    <w:p w:rsidR="00DF576A" w:rsidRDefault="00DF576A" w:rsidP="00DF576A">
      <w:r>
        <w:t>Пушкина ул, 9</w:t>
      </w:r>
    </w:p>
    <w:p w:rsidR="00DF576A" w:rsidRDefault="00DF576A" w:rsidP="00DF576A">
      <w:r>
        <w:t>Пушкина ул, 9а</w:t>
      </w:r>
    </w:p>
    <w:p w:rsidR="00DF576A" w:rsidRDefault="00DF576A" w:rsidP="00DF576A">
      <w:r>
        <w:t>Пушкина ул, 10</w:t>
      </w:r>
    </w:p>
    <w:p w:rsidR="00DF576A" w:rsidRDefault="00DF576A" w:rsidP="00DF576A">
      <w:r>
        <w:t>Пушкина ул, 10/1 стр.3</w:t>
      </w:r>
    </w:p>
    <w:p w:rsidR="00DF576A" w:rsidRDefault="00DF576A" w:rsidP="00DF576A">
      <w:r>
        <w:t>Пушкина ул, 10/2</w:t>
      </w:r>
    </w:p>
    <w:p w:rsidR="00DF576A" w:rsidRDefault="00DF576A" w:rsidP="00DF576A">
      <w:r>
        <w:t>Пушкина ул, 10а</w:t>
      </w:r>
    </w:p>
    <w:p w:rsidR="00DF576A" w:rsidRDefault="00DF576A" w:rsidP="00DF576A">
      <w:r>
        <w:t>Пушкина ул, 12</w:t>
      </w:r>
    </w:p>
    <w:p w:rsidR="00DF576A" w:rsidRDefault="00DF576A" w:rsidP="00DF576A">
      <w:r>
        <w:t>Пушкина ул, 13</w:t>
      </w:r>
    </w:p>
    <w:p w:rsidR="00DF576A" w:rsidRDefault="00DF576A" w:rsidP="00DF576A">
      <w:r>
        <w:t>Пушкина ул, 14</w:t>
      </w:r>
    </w:p>
    <w:p w:rsidR="00DF576A" w:rsidRDefault="00DF576A" w:rsidP="00DF576A">
      <w:r>
        <w:t>Пушкина ул, 15</w:t>
      </w:r>
    </w:p>
    <w:p w:rsidR="00DF576A" w:rsidRDefault="00DF576A" w:rsidP="00DF576A">
      <w:r>
        <w:t>Пушкина ул, 15/1</w:t>
      </w:r>
    </w:p>
    <w:p w:rsidR="00DF576A" w:rsidRDefault="00DF576A" w:rsidP="00DF576A">
      <w:r>
        <w:t>Пушкина ул, 15а</w:t>
      </w:r>
    </w:p>
    <w:p w:rsidR="00DF576A" w:rsidRDefault="00DF576A" w:rsidP="00DF576A">
      <w:r>
        <w:t>Пушкина ул, 15б</w:t>
      </w:r>
    </w:p>
    <w:p w:rsidR="00DF576A" w:rsidRDefault="00DF576A" w:rsidP="00DF576A">
      <w:r>
        <w:t>Пушкина ул, 16</w:t>
      </w:r>
    </w:p>
    <w:p w:rsidR="00DF576A" w:rsidRDefault="00DF576A" w:rsidP="00DF576A">
      <w:r>
        <w:t>Пушкина ул, 16 стр.1</w:t>
      </w:r>
    </w:p>
    <w:p w:rsidR="00DF576A" w:rsidRDefault="00DF576A" w:rsidP="00DF576A">
      <w:r>
        <w:t>Пушкина ул, 16/1</w:t>
      </w:r>
    </w:p>
    <w:p w:rsidR="00DF576A" w:rsidRDefault="00DF576A" w:rsidP="00DF576A">
      <w:r>
        <w:t>Пушкина ул, 16/2</w:t>
      </w:r>
    </w:p>
    <w:p w:rsidR="00DF576A" w:rsidRDefault="00DF576A" w:rsidP="00DF576A">
      <w:r>
        <w:t>Пушкина ул, 16/3</w:t>
      </w:r>
    </w:p>
    <w:p w:rsidR="00DF576A" w:rsidRDefault="00DF576A" w:rsidP="00DF576A">
      <w:r>
        <w:t>Пушкина ул, 17</w:t>
      </w:r>
    </w:p>
    <w:p w:rsidR="00DF576A" w:rsidRDefault="00DF576A" w:rsidP="00DF576A">
      <w:r>
        <w:t>Пушкина ул, 18</w:t>
      </w:r>
    </w:p>
    <w:p w:rsidR="00DF576A" w:rsidRDefault="00DF576A" w:rsidP="00DF576A">
      <w:r>
        <w:t>Пушкина ул, 18/1</w:t>
      </w:r>
    </w:p>
    <w:p w:rsidR="00DF576A" w:rsidRDefault="00DF576A" w:rsidP="00DF576A">
      <w:r>
        <w:t>Пушкина ул, 19</w:t>
      </w:r>
    </w:p>
    <w:p w:rsidR="00DF576A" w:rsidRDefault="00DF576A" w:rsidP="00DF576A">
      <w:r>
        <w:t>Пушкина ул, 20/2</w:t>
      </w:r>
    </w:p>
    <w:p w:rsidR="00DF576A" w:rsidRDefault="00DF576A" w:rsidP="00DF576A">
      <w:r>
        <w:t>Пушкина ул, 21а</w:t>
      </w:r>
    </w:p>
    <w:p w:rsidR="00DF576A" w:rsidRDefault="00DF576A" w:rsidP="00DF576A">
      <w:r>
        <w:t>Пушкина ул, 21б стр.1</w:t>
      </w:r>
    </w:p>
    <w:p w:rsidR="00DF576A" w:rsidRDefault="00DF576A" w:rsidP="00DF576A">
      <w:r>
        <w:t>Пушкина ул, 21в</w:t>
      </w:r>
    </w:p>
    <w:p w:rsidR="00DF576A" w:rsidRDefault="00DF576A" w:rsidP="00DF576A">
      <w:r>
        <w:t>Пушкина ул, 22</w:t>
      </w:r>
    </w:p>
    <w:p w:rsidR="00DF576A" w:rsidRDefault="00DF576A" w:rsidP="00DF576A">
      <w:r>
        <w:t>Пушкина ул, 22</w:t>
      </w:r>
    </w:p>
    <w:p w:rsidR="00DF576A" w:rsidRDefault="00DF576A" w:rsidP="00DF576A">
      <w:r>
        <w:t>Пушкина ул, 23</w:t>
      </w:r>
    </w:p>
    <w:p w:rsidR="00DF576A" w:rsidRDefault="00DF576A" w:rsidP="00DF576A">
      <w:r>
        <w:t>Пушкина ул, 24</w:t>
      </w:r>
    </w:p>
    <w:p w:rsidR="00DF576A" w:rsidRDefault="00DF576A" w:rsidP="00DF576A">
      <w:r>
        <w:t>Пушкина ул, 25а</w:t>
      </w:r>
    </w:p>
    <w:p w:rsidR="00DF576A" w:rsidRDefault="00DF576A" w:rsidP="00DF576A">
      <w:r>
        <w:t>Пушкина ул, 25б</w:t>
      </w:r>
    </w:p>
    <w:p w:rsidR="00DF576A" w:rsidRDefault="00DF576A" w:rsidP="00DF576A">
      <w:r>
        <w:t>Пушкина ул, 25в</w:t>
      </w:r>
    </w:p>
    <w:p w:rsidR="00DF576A" w:rsidRDefault="00DF576A" w:rsidP="00DF576A">
      <w:r>
        <w:t>Пушкина ул, 27</w:t>
      </w:r>
    </w:p>
    <w:p w:rsidR="00DF576A" w:rsidRDefault="00DF576A" w:rsidP="00DF576A">
      <w:r>
        <w:t>Пушкина ул, 27 стр.1</w:t>
      </w:r>
    </w:p>
    <w:p w:rsidR="00DF576A" w:rsidRDefault="00DF576A" w:rsidP="00DF576A">
      <w:r>
        <w:t>Пушкина ул, 27/1</w:t>
      </w:r>
    </w:p>
    <w:p w:rsidR="00DF576A" w:rsidRDefault="00DF576A" w:rsidP="00DF576A">
      <w:r>
        <w:t>Пушкина ул, 27/2</w:t>
      </w:r>
    </w:p>
    <w:p w:rsidR="00DF576A" w:rsidRDefault="00DF576A" w:rsidP="00DF576A">
      <w:r>
        <w:t>Пушкина ул, 27а</w:t>
      </w:r>
    </w:p>
    <w:p w:rsidR="00DF576A" w:rsidRDefault="00DF576A" w:rsidP="00DF576A">
      <w:r>
        <w:t>Пушкина ул, 27б</w:t>
      </w:r>
    </w:p>
    <w:p w:rsidR="00DF576A" w:rsidRDefault="00DF576A" w:rsidP="00DF576A">
      <w:r>
        <w:t>Пушкина ул, 27б</w:t>
      </w:r>
    </w:p>
    <w:p w:rsidR="00DF576A" w:rsidRDefault="00DF576A" w:rsidP="00DF576A">
      <w:r>
        <w:t>Пушкина ул, 27г</w:t>
      </w:r>
    </w:p>
    <w:p w:rsidR="00DF576A" w:rsidRDefault="00DF576A" w:rsidP="00DF576A">
      <w:r>
        <w:t>Пушкина ул, 27д</w:t>
      </w:r>
    </w:p>
    <w:p w:rsidR="00DF576A" w:rsidRDefault="00DF576A" w:rsidP="00DF576A">
      <w:r>
        <w:t>Пушкина ул, 27е</w:t>
      </w:r>
    </w:p>
    <w:p w:rsidR="00DF576A" w:rsidRDefault="00DF576A" w:rsidP="00DF576A">
      <w:r>
        <w:t>Пушкина ул, 27ж</w:t>
      </w:r>
    </w:p>
    <w:p w:rsidR="00DF576A" w:rsidRDefault="00DF576A" w:rsidP="00DF576A">
      <w:r>
        <w:t>Пушкина ул, 27з</w:t>
      </w:r>
    </w:p>
    <w:p w:rsidR="00DF576A" w:rsidRDefault="00DF576A" w:rsidP="00DF576A">
      <w:r>
        <w:t>Пушкина ул, 28</w:t>
      </w:r>
    </w:p>
    <w:p w:rsidR="00DF576A" w:rsidRDefault="00DF576A" w:rsidP="00DF576A">
      <w:r>
        <w:t>Пушкина ул, 28в</w:t>
      </w:r>
    </w:p>
    <w:p w:rsidR="00DF576A" w:rsidRDefault="00DF576A" w:rsidP="00DF576A">
      <w:r>
        <w:t>Пушкина ул, 29</w:t>
      </w:r>
    </w:p>
    <w:p w:rsidR="00DF576A" w:rsidRDefault="00DF576A" w:rsidP="00DF576A">
      <w:r>
        <w:t>Пушкина ул, 30</w:t>
      </w:r>
    </w:p>
    <w:p w:rsidR="00DF576A" w:rsidRDefault="00DF576A" w:rsidP="00DF576A">
      <w:r>
        <w:t>Пушкина ул, 31</w:t>
      </w:r>
    </w:p>
    <w:p w:rsidR="00DF576A" w:rsidRDefault="00DF576A" w:rsidP="00DF576A">
      <w:r>
        <w:t>Пушкина ул, 31а</w:t>
      </w:r>
    </w:p>
    <w:p w:rsidR="00DF576A" w:rsidRDefault="00DF576A" w:rsidP="00DF576A">
      <w:r>
        <w:t>Пушкина ул, 32</w:t>
      </w:r>
    </w:p>
    <w:p w:rsidR="00DF576A" w:rsidRDefault="00DF576A" w:rsidP="00DF576A">
      <w:r>
        <w:t>Пушкина ул, 32а</w:t>
      </w:r>
    </w:p>
    <w:p w:rsidR="00DF576A" w:rsidRDefault="00DF576A" w:rsidP="00DF576A">
      <w:r>
        <w:t>Пушкина ул, 33</w:t>
      </w:r>
    </w:p>
    <w:p w:rsidR="00DF576A" w:rsidRDefault="00DF576A" w:rsidP="00DF576A">
      <w:r>
        <w:t>Пушкина ул, 34</w:t>
      </w:r>
    </w:p>
    <w:p w:rsidR="00DF576A" w:rsidRDefault="00DF576A" w:rsidP="00DF576A">
      <w:r>
        <w:t>Пушкина ул, 34а</w:t>
      </w:r>
    </w:p>
    <w:p w:rsidR="00DF576A" w:rsidRDefault="00DF576A" w:rsidP="00DF576A">
      <w:r>
        <w:t>Пушкина ул, 35</w:t>
      </w:r>
    </w:p>
    <w:p w:rsidR="00DF576A" w:rsidRDefault="00DF576A" w:rsidP="00DF576A">
      <w:r>
        <w:t>Пушкина ул, 37</w:t>
      </w:r>
    </w:p>
    <w:p w:rsidR="00DF576A" w:rsidRDefault="00DF576A" w:rsidP="00DF576A">
      <w:r>
        <w:t>Пушкина ул, 38</w:t>
      </w:r>
    </w:p>
    <w:p w:rsidR="00DF576A" w:rsidRDefault="00DF576A" w:rsidP="00DF576A">
      <w:r>
        <w:t>Пушкина ул, 40</w:t>
      </w:r>
    </w:p>
    <w:p w:rsidR="00DF576A" w:rsidRDefault="00DF576A" w:rsidP="00DF576A">
      <w:r>
        <w:t>Пушкина ул, 40/1</w:t>
      </w:r>
    </w:p>
    <w:p w:rsidR="00DF576A" w:rsidRDefault="00DF576A" w:rsidP="00DF576A">
      <w:r>
        <w:t>Пушкина ул, 42</w:t>
      </w:r>
    </w:p>
    <w:p w:rsidR="00DF576A" w:rsidRDefault="00DF576A" w:rsidP="00DF576A">
      <w:r>
        <w:t>Пушкина ул, 42а</w:t>
      </w:r>
    </w:p>
    <w:p w:rsidR="00DF576A" w:rsidRDefault="00DF576A" w:rsidP="00DF576A">
      <w:r>
        <w:t>Пушкина ул, 46</w:t>
      </w:r>
    </w:p>
    <w:p w:rsidR="00DF576A" w:rsidRDefault="00DF576A" w:rsidP="00DF576A">
      <w:r>
        <w:t>Пушкина ул, 46 стр.1</w:t>
      </w:r>
    </w:p>
    <w:p w:rsidR="00DF576A" w:rsidRDefault="00DF576A" w:rsidP="00DF576A">
      <w:r>
        <w:t>Пушкина ул, 46а</w:t>
      </w:r>
    </w:p>
    <w:p w:rsidR="00DF576A" w:rsidRDefault="00DF576A" w:rsidP="00DF576A">
      <w:r>
        <w:t xml:space="preserve">Пушкина ул, 48 </w:t>
      </w:r>
    </w:p>
    <w:p w:rsidR="00DF576A" w:rsidRDefault="00DF576A" w:rsidP="00DF576A">
      <w:r>
        <w:t xml:space="preserve">Пушкина ул, 48 </w:t>
      </w:r>
    </w:p>
    <w:p w:rsidR="00DF576A" w:rsidRDefault="00DF576A" w:rsidP="00DF576A">
      <w:r>
        <w:t xml:space="preserve">Пушкина ул, 48 </w:t>
      </w:r>
    </w:p>
    <w:p w:rsidR="00DF576A" w:rsidRDefault="00DF576A" w:rsidP="00DF576A">
      <w:r>
        <w:t xml:space="preserve">Пушкина ул, 48 </w:t>
      </w:r>
    </w:p>
    <w:p w:rsidR="00DF576A" w:rsidRDefault="00DF576A" w:rsidP="00DF576A">
      <w:r>
        <w:t>Пушкина ул, 48/3</w:t>
      </w:r>
    </w:p>
    <w:p w:rsidR="00DF576A" w:rsidRDefault="00DF576A" w:rsidP="00DF576A">
      <w:r>
        <w:t>Пушкина ул, 48/4</w:t>
      </w:r>
    </w:p>
    <w:p w:rsidR="00DF576A" w:rsidRDefault="00DF576A" w:rsidP="00DF576A">
      <w:r>
        <w:t>Пушкина ул, 48/5</w:t>
      </w:r>
    </w:p>
    <w:p w:rsidR="00DF576A" w:rsidRDefault="00DF576A" w:rsidP="00DF576A">
      <w:r>
        <w:t>Пушкина ул, 48/6</w:t>
      </w:r>
    </w:p>
    <w:p w:rsidR="00DF576A" w:rsidRDefault="00DF576A" w:rsidP="00DF576A">
      <w:r>
        <w:t>Пушкина ул, 48/7</w:t>
      </w:r>
    </w:p>
    <w:p w:rsidR="00DF576A" w:rsidRDefault="00DF576A" w:rsidP="00DF576A">
      <w:r>
        <w:t>Пушкина ул, 48/8</w:t>
      </w:r>
    </w:p>
    <w:p w:rsidR="00DF576A" w:rsidRDefault="00DF576A" w:rsidP="00DF576A">
      <w:r>
        <w:t>Пушкина ул, 48/9</w:t>
      </w:r>
    </w:p>
    <w:p w:rsidR="00DF576A" w:rsidRDefault="00DF576A" w:rsidP="00DF576A">
      <w:r>
        <w:t>Пушкина ул, 48/11</w:t>
      </w:r>
    </w:p>
    <w:p w:rsidR="00DF576A" w:rsidRDefault="00DF576A" w:rsidP="00DF576A">
      <w:r>
        <w:t>Пушкина ул, 48/13</w:t>
      </w:r>
    </w:p>
    <w:p w:rsidR="00DF576A" w:rsidRDefault="00DF576A" w:rsidP="00DF576A">
      <w:r>
        <w:t>Пушкина ул, 48а</w:t>
      </w:r>
    </w:p>
    <w:p w:rsidR="00DF576A" w:rsidRDefault="00DF576A" w:rsidP="00DF576A">
      <w:r>
        <w:t>Пушкина ул, 48в</w:t>
      </w:r>
    </w:p>
    <w:p w:rsidR="00DF576A" w:rsidRDefault="00DF576A" w:rsidP="00DF576A">
      <w:r>
        <w:t>Пушкина ул, 48д</w:t>
      </w:r>
    </w:p>
    <w:p w:rsidR="00DF576A" w:rsidRDefault="00DF576A" w:rsidP="00DF576A">
      <w:r>
        <w:t>Пушкина ул, 48ж</w:t>
      </w:r>
    </w:p>
    <w:p w:rsidR="00DF576A" w:rsidRDefault="00DF576A" w:rsidP="00DF576A">
      <w:r>
        <w:t>Пушкина ул, 52</w:t>
      </w:r>
    </w:p>
    <w:p w:rsidR="00DF576A" w:rsidRDefault="00DF576A" w:rsidP="00DF576A">
      <w:r>
        <w:t>Пушкина ул, 52а</w:t>
      </w:r>
    </w:p>
    <w:p w:rsidR="00DF576A" w:rsidRDefault="00DF576A" w:rsidP="00DF576A">
      <w:r>
        <w:t>Пушкина ул, 52б</w:t>
      </w:r>
    </w:p>
    <w:p w:rsidR="00DF576A" w:rsidRDefault="00DF576A" w:rsidP="00DF576A">
      <w:r>
        <w:t>Пушкина ул, 52в</w:t>
      </w:r>
    </w:p>
    <w:p w:rsidR="00DF576A" w:rsidRDefault="00DF576A" w:rsidP="00DF576A">
      <w:r>
        <w:t>Пушкина ул, 52г</w:t>
      </w:r>
    </w:p>
    <w:p w:rsidR="00DF576A" w:rsidRDefault="00DF576A" w:rsidP="00DF576A">
      <w:r>
        <w:t>Пушкина ул, 52д</w:t>
      </w:r>
    </w:p>
    <w:p w:rsidR="00DF576A" w:rsidRDefault="00DF576A" w:rsidP="00DF576A">
      <w:r>
        <w:t>Пушкина ул, 52е</w:t>
      </w:r>
    </w:p>
    <w:p w:rsidR="00DF576A" w:rsidRDefault="00DF576A" w:rsidP="00DF576A">
      <w:r>
        <w:t>Пушкина ул, 52е стр.1</w:t>
      </w:r>
    </w:p>
    <w:p w:rsidR="00DF576A" w:rsidRDefault="00DF576A" w:rsidP="00DF576A">
      <w:r>
        <w:t>Пушкина ул, 54</w:t>
      </w:r>
    </w:p>
    <w:p w:rsidR="00DF576A" w:rsidRDefault="00DF576A" w:rsidP="00DF576A">
      <w:r>
        <w:t>Пушкина ул, 54/1</w:t>
      </w:r>
    </w:p>
    <w:p w:rsidR="00DF576A" w:rsidRDefault="00DF576A" w:rsidP="00DF576A">
      <w:r>
        <w:t>Пушкина ул, 54/1 стр.1</w:t>
      </w:r>
    </w:p>
    <w:p w:rsidR="00DF576A" w:rsidRDefault="00DF576A" w:rsidP="00DF576A">
      <w:r>
        <w:t>Пушкина ул, 54/1 стр.1</w:t>
      </w:r>
    </w:p>
    <w:p w:rsidR="00DF576A" w:rsidRDefault="00DF576A" w:rsidP="00DF576A">
      <w:r>
        <w:t>Пушкина ул, 54б</w:t>
      </w:r>
    </w:p>
    <w:p w:rsidR="00DF576A" w:rsidRDefault="00DF576A" w:rsidP="00DF576A">
      <w:r>
        <w:t>Пушкина ул, 56</w:t>
      </w:r>
    </w:p>
    <w:p w:rsidR="00DF576A" w:rsidRDefault="00DF576A" w:rsidP="00DF576A">
      <w:r>
        <w:t>Пушкина ул, 56/1</w:t>
      </w:r>
    </w:p>
    <w:p w:rsidR="00DF576A" w:rsidRDefault="00DF576A" w:rsidP="00DF576A">
      <w:r>
        <w:t>Пушкина ул, 56/1</w:t>
      </w:r>
    </w:p>
    <w:p w:rsidR="00DF576A" w:rsidRDefault="00DF576A" w:rsidP="00DF576A">
      <w:r>
        <w:t>Пушкина ул, 57</w:t>
      </w:r>
    </w:p>
    <w:p w:rsidR="00DF576A" w:rsidRDefault="00DF576A" w:rsidP="00DF576A">
      <w:r>
        <w:t>Пушкина ул, 57а</w:t>
      </w:r>
    </w:p>
    <w:p w:rsidR="00DF576A" w:rsidRDefault="00DF576A" w:rsidP="00DF576A">
      <w:r>
        <w:t>Пушкина ул, 59</w:t>
      </w:r>
    </w:p>
    <w:p w:rsidR="00DF576A" w:rsidRDefault="00DF576A" w:rsidP="00DF576A">
      <w:r>
        <w:t>Пушкина ул, 59</w:t>
      </w:r>
    </w:p>
    <w:p w:rsidR="00DF576A" w:rsidRDefault="00DF576A" w:rsidP="00DF576A">
      <w:r>
        <w:t>Пушкина ул, 59/1</w:t>
      </w:r>
    </w:p>
    <w:p w:rsidR="00DF576A" w:rsidRDefault="00DF576A" w:rsidP="00DF576A">
      <w:r>
        <w:t>Пушкина ул, 60</w:t>
      </w:r>
    </w:p>
    <w:p w:rsidR="00DF576A" w:rsidRDefault="00DF576A" w:rsidP="00DF576A">
      <w:r>
        <w:t>Пушкина ул, 61</w:t>
      </w:r>
    </w:p>
    <w:p w:rsidR="00DF576A" w:rsidRDefault="00DF576A" w:rsidP="00DF576A">
      <w:r>
        <w:t>Пушкина ул, 61/1</w:t>
      </w:r>
    </w:p>
    <w:p w:rsidR="00DF576A" w:rsidRDefault="00DF576A" w:rsidP="00DF576A">
      <w:r>
        <w:t>Пушкина ул, 61/1 стр.4</w:t>
      </w:r>
    </w:p>
    <w:p w:rsidR="00DF576A" w:rsidRDefault="00DF576A" w:rsidP="00DF576A">
      <w:r>
        <w:t>Пушкина ул, 61/3</w:t>
      </w:r>
    </w:p>
    <w:p w:rsidR="00DF576A" w:rsidRDefault="00DF576A" w:rsidP="00DF576A">
      <w:r>
        <w:t>Пушкина ул, 61/3</w:t>
      </w:r>
    </w:p>
    <w:p w:rsidR="00DF576A" w:rsidRDefault="00DF576A" w:rsidP="00DF576A">
      <w:r>
        <w:t>Пушкина ул, 61а</w:t>
      </w:r>
    </w:p>
    <w:p w:rsidR="00DF576A" w:rsidRDefault="00DF576A" w:rsidP="00DF576A">
      <w:r>
        <w:t>Пушкина ул, 62</w:t>
      </w:r>
    </w:p>
    <w:p w:rsidR="00DF576A" w:rsidRDefault="00DF576A" w:rsidP="00DF576A">
      <w:r>
        <w:t>Пушкина ул, 63</w:t>
      </w:r>
    </w:p>
    <w:p w:rsidR="00DF576A" w:rsidRDefault="00DF576A" w:rsidP="00DF576A">
      <w:r>
        <w:t>Пушкина ул, 63 /15</w:t>
      </w:r>
    </w:p>
    <w:p w:rsidR="00DF576A" w:rsidRDefault="00DF576A" w:rsidP="00DF576A">
      <w:r>
        <w:t>Пушкина ул, 63 стр.2</w:t>
      </w:r>
    </w:p>
    <w:p w:rsidR="00DF576A" w:rsidRDefault="00DF576A" w:rsidP="00DF576A">
      <w:r>
        <w:t>Пушкина ул, 63 стр.4</w:t>
      </w:r>
    </w:p>
    <w:p w:rsidR="00DF576A" w:rsidRDefault="00DF576A" w:rsidP="00DF576A">
      <w:r>
        <w:t>Пушкина ул, 63 стр.5</w:t>
      </w:r>
    </w:p>
    <w:p w:rsidR="00DF576A" w:rsidRDefault="00DF576A" w:rsidP="00DF576A">
      <w:r>
        <w:t>Пушкина ул, 63 стр.7</w:t>
      </w:r>
    </w:p>
    <w:p w:rsidR="00DF576A" w:rsidRDefault="00DF576A" w:rsidP="00DF576A">
      <w:r>
        <w:t>Пушкина ул, 63 стр.10</w:t>
      </w:r>
    </w:p>
    <w:p w:rsidR="00DF576A" w:rsidRDefault="00DF576A" w:rsidP="00DF576A">
      <w:r>
        <w:t>Пушкина ул, 63 стр.12</w:t>
      </w:r>
    </w:p>
    <w:p w:rsidR="00DF576A" w:rsidRDefault="00DF576A" w:rsidP="00DF576A">
      <w:r>
        <w:t>Пушкина ул, 63 стр.28</w:t>
      </w:r>
    </w:p>
    <w:p w:rsidR="00DF576A" w:rsidRDefault="00DF576A" w:rsidP="00DF576A">
      <w:r>
        <w:t>Пушкина ул, 63/4 стр.21</w:t>
      </w:r>
    </w:p>
    <w:p w:rsidR="00DF576A" w:rsidRDefault="00DF576A" w:rsidP="00DF576A">
      <w:r>
        <w:t>Пушкина ул, 63г</w:t>
      </w:r>
    </w:p>
    <w:p w:rsidR="00DF576A" w:rsidRDefault="00DF576A" w:rsidP="00DF576A">
      <w:r>
        <w:t>Пушкина ул, 64</w:t>
      </w:r>
    </w:p>
    <w:p w:rsidR="00DF576A" w:rsidRDefault="00DF576A" w:rsidP="00DF576A">
      <w:r>
        <w:t>Пушкина ул, 65</w:t>
      </w:r>
    </w:p>
    <w:p w:rsidR="00DF576A" w:rsidRDefault="00DF576A" w:rsidP="00DF576A">
      <w:r>
        <w:t>Пушкина ул, 65/1</w:t>
      </w:r>
    </w:p>
    <w:p w:rsidR="00DF576A" w:rsidRDefault="00DF576A" w:rsidP="00DF576A">
      <w:r>
        <w:t>Пушкина ул, 65/2</w:t>
      </w:r>
    </w:p>
    <w:p w:rsidR="00DF576A" w:rsidRDefault="00DF576A" w:rsidP="00DF576A">
      <w:r>
        <w:t>Пушкина ул, 65а</w:t>
      </w:r>
    </w:p>
    <w:p w:rsidR="00DF576A" w:rsidRDefault="00DF576A" w:rsidP="00DF576A">
      <w:r>
        <w:t>Пушкина ул, 65а</w:t>
      </w:r>
    </w:p>
    <w:p w:rsidR="00DF576A" w:rsidRDefault="00DF576A" w:rsidP="00DF576A">
      <w:r>
        <w:t>Пушкина ул, 65б</w:t>
      </w:r>
    </w:p>
    <w:p w:rsidR="00DF576A" w:rsidRDefault="00DF576A" w:rsidP="00DF576A">
      <w:r>
        <w:t>Пушкина ул, 69</w:t>
      </w:r>
    </w:p>
    <w:p w:rsidR="00DF576A" w:rsidRDefault="00DF576A" w:rsidP="00DF576A">
      <w:r>
        <w:t>Пушкина ул, 71</w:t>
      </w:r>
    </w:p>
    <w:p w:rsidR="00DF576A" w:rsidRDefault="00DF576A" w:rsidP="00DF576A">
      <w:r>
        <w:t>Пушкина ул, 73</w:t>
      </w:r>
    </w:p>
    <w:p w:rsidR="00DF576A" w:rsidRDefault="00DF576A" w:rsidP="00DF576A">
      <w:r>
        <w:t>Пушкина ул, 73а</w:t>
      </w:r>
    </w:p>
    <w:p w:rsidR="00DF576A" w:rsidRDefault="00DF576A" w:rsidP="00DF576A">
      <w:r>
        <w:t>Пушкина ул, 75</w:t>
      </w:r>
    </w:p>
    <w:p w:rsidR="00DF576A" w:rsidRDefault="00DF576A" w:rsidP="00DF576A">
      <w:r>
        <w:t>Пушкина улица, 2</w:t>
      </w:r>
    </w:p>
    <w:p w:rsidR="00DF576A" w:rsidRDefault="00DF576A" w:rsidP="00DF576A">
      <w:r>
        <w:t>Рабочая 1-я ул, 2а</w:t>
      </w:r>
    </w:p>
    <w:p w:rsidR="00DF576A" w:rsidRDefault="00DF576A" w:rsidP="00DF576A">
      <w:r>
        <w:t>Рабочая 1-я ул, 3а</w:t>
      </w:r>
    </w:p>
    <w:p w:rsidR="00DF576A" w:rsidRDefault="00DF576A" w:rsidP="00DF576A">
      <w:r>
        <w:t>Рабочая 1-я ул, 4</w:t>
      </w:r>
    </w:p>
    <w:p w:rsidR="00DF576A" w:rsidRDefault="00DF576A" w:rsidP="00DF576A">
      <w:r>
        <w:t>Рабочая 1-я ул, 5</w:t>
      </w:r>
    </w:p>
    <w:p w:rsidR="00DF576A" w:rsidRDefault="00DF576A" w:rsidP="00DF576A">
      <w:r>
        <w:t>Рабочая 1-я ул, 6</w:t>
      </w:r>
    </w:p>
    <w:p w:rsidR="00DF576A" w:rsidRDefault="00DF576A" w:rsidP="00DF576A">
      <w:r>
        <w:t>Рабочая 1-я ул, 7</w:t>
      </w:r>
    </w:p>
    <w:p w:rsidR="00DF576A" w:rsidRDefault="00DF576A" w:rsidP="00DF576A">
      <w:r>
        <w:t>Рабочая 1-я ул, 7/1</w:t>
      </w:r>
    </w:p>
    <w:p w:rsidR="00DF576A" w:rsidRDefault="00DF576A" w:rsidP="00DF576A">
      <w:r>
        <w:t>Рабочая 1-я ул, 8</w:t>
      </w:r>
    </w:p>
    <w:p w:rsidR="00DF576A" w:rsidRDefault="00DF576A" w:rsidP="00DF576A">
      <w:r>
        <w:t>Рабочая 1-я ул, 17</w:t>
      </w:r>
    </w:p>
    <w:p w:rsidR="00DF576A" w:rsidRDefault="00DF576A" w:rsidP="00DF576A">
      <w:r>
        <w:t>Рабочая 1-я ул, 23</w:t>
      </w:r>
    </w:p>
    <w:p w:rsidR="00DF576A" w:rsidRDefault="00DF576A" w:rsidP="00DF576A">
      <w:r>
        <w:t>Рабочая 1-я ул, 27</w:t>
      </w:r>
    </w:p>
    <w:p w:rsidR="00DF576A" w:rsidRDefault="00DF576A" w:rsidP="00DF576A">
      <w:r>
        <w:t>Рабочая 1-я ул, 29</w:t>
      </w:r>
    </w:p>
    <w:p w:rsidR="00DF576A" w:rsidRDefault="00DF576A" w:rsidP="00DF576A">
      <w:r>
        <w:t>Рабочая 1-я ул, 31</w:t>
      </w:r>
    </w:p>
    <w:p w:rsidR="00DF576A" w:rsidRDefault="00DF576A" w:rsidP="00DF576A">
      <w:r>
        <w:t>Рабочая 1-я ул, 32</w:t>
      </w:r>
    </w:p>
    <w:p w:rsidR="00DF576A" w:rsidRDefault="00DF576A" w:rsidP="00DF576A">
      <w:r>
        <w:t>Рабочая 1-я ул, 33</w:t>
      </w:r>
    </w:p>
    <w:p w:rsidR="00DF576A" w:rsidRDefault="00DF576A" w:rsidP="00DF576A">
      <w:r>
        <w:t>Рабочая 1-я ул, 34</w:t>
      </w:r>
    </w:p>
    <w:p w:rsidR="00DF576A" w:rsidRDefault="00DF576A" w:rsidP="00DF576A">
      <w:r>
        <w:t>Рабочая 1-я ул, 35</w:t>
      </w:r>
    </w:p>
    <w:p w:rsidR="00DF576A" w:rsidRDefault="00DF576A" w:rsidP="00DF576A">
      <w:r>
        <w:t>Рабочая 1-я ул, 37</w:t>
      </w:r>
    </w:p>
    <w:p w:rsidR="00DF576A" w:rsidRDefault="00DF576A" w:rsidP="00DF576A">
      <w:r>
        <w:t>Рабочая 1-я ул, 39/1</w:t>
      </w:r>
    </w:p>
    <w:p w:rsidR="00DF576A" w:rsidRDefault="00DF576A" w:rsidP="00DF576A">
      <w:r>
        <w:t>Рабочая 1-я ул, 41</w:t>
      </w:r>
    </w:p>
    <w:p w:rsidR="00DF576A" w:rsidRDefault="00DF576A" w:rsidP="00DF576A">
      <w:r>
        <w:t>Рабочая 1-я ул, 42</w:t>
      </w:r>
    </w:p>
    <w:p w:rsidR="00DF576A" w:rsidRDefault="00DF576A" w:rsidP="00DF576A">
      <w:r>
        <w:t>Рабочая 1-я ул, 43</w:t>
      </w:r>
    </w:p>
    <w:p w:rsidR="00DF576A" w:rsidRDefault="00DF576A" w:rsidP="00DF576A">
      <w:r>
        <w:t>Рабочая 1-я ул, 44</w:t>
      </w:r>
    </w:p>
    <w:p w:rsidR="00DF576A" w:rsidRDefault="00DF576A" w:rsidP="00DF576A">
      <w:r>
        <w:t>Рабочая 1-я ул, 45</w:t>
      </w:r>
    </w:p>
    <w:p w:rsidR="00DF576A" w:rsidRDefault="00DF576A" w:rsidP="00DF576A">
      <w:r>
        <w:t>Рабочая 1-я ул, 47</w:t>
      </w:r>
    </w:p>
    <w:p w:rsidR="00DF576A" w:rsidRDefault="00DF576A" w:rsidP="00DF576A">
      <w:r>
        <w:t>Рабочая 2-я ул, 15</w:t>
      </w:r>
    </w:p>
    <w:p w:rsidR="00DF576A" w:rsidRDefault="00DF576A" w:rsidP="00DF576A">
      <w:r>
        <w:t>Рабочая 2-я ул, 17</w:t>
      </w:r>
    </w:p>
    <w:p w:rsidR="00DF576A" w:rsidRDefault="00DF576A" w:rsidP="00DF576A">
      <w:r>
        <w:t>Рабочая 2-я ул, 30</w:t>
      </w:r>
    </w:p>
    <w:p w:rsidR="00DF576A" w:rsidRDefault="00DF576A" w:rsidP="00DF576A">
      <w:r>
        <w:t>Рабочая 2-я ул, 32</w:t>
      </w:r>
    </w:p>
    <w:p w:rsidR="00DF576A" w:rsidRDefault="00DF576A" w:rsidP="00DF576A">
      <w:r>
        <w:t>Рабочая 2-я ул, 46</w:t>
      </w:r>
    </w:p>
    <w:p w:rsidR="00DF576A" w:rsidRDefault="00DF576A" w:rsidP="00DF576A">
      <w:r>
        <w:t>Рабочая 3-я ул, 1</w:t>
      </w:r>
    </w:p>
    <w:p w:rsidR="00DF576A" w:rsidRDefault="00DF576A" w:rsidP="00DF576A">
      <w:r>
        <w:t>Рабочая 3-я ул, 1а</w:t>
      </w:r>
    </w:p>
    <w:p w:rsidR="00DF576A" w:rsidRDefault="00DF576A" w:rsidP="00DF576A">
      <w:r>
        <w:t>Рабочая 3-я ул, 4</w:t>
      </w:r>
    </w:p>
    <w:p w:rsidR="00DF576A" w:rsidRDefault="00DF576A" w:rsidP="00DF576A">
      <w:r>
        <w:t>Рабочая 3-я ул, 4</w:t>
      </w:r>
    </w:p>
    <w:p w:rsidR="00DF576A" w:rsidRDefault="00DF576A" w:rsidP="00DF576A">
      <w:r>
        <w:t>Рабочая 3-я ул, 5</w:t>
      </w:r>
    </w:p>
    <w:p w:rsidR="00DF576A" w:rsidRDefault="00DF576A" w:rsidP="00DF576A">
      <w:r>
        <w:t>Рабочая 3-я ул, 5а</w:t>
      </w:r>
    </w:p>
    <w:p w:rsidR="00DF576A" w:rsidRDefault="00DF576A" w:rsidP="00DF576A">
      <w:r>
        <w:t>Рабочая 3-я ул, 6</w:t>
      </w:r>
    </w:p>
    <w:p w:rsidR="00DF576A" w:rsidRDefault="00DF576A" w:rsidP="00DF576A">
      <w:r>
        <w:t>Рабочая 3-я ул, 8</w:t>
      </w:r>
    </w:p>
    <w:p w:rsidR="00DF576A" w:rsidRDefault="00DF576A" w:rsidP="00DF576A">
      <w:r>
        <w:t>Рабочая 3-я ул, 9</w:t>
      </w:r>
    </w:p>
    <w:p w:rsidR="00DF576A" w:rsidRDefault="00DF576A" w:rsidP="00DF576A">
      <w:r>
        <w:t>Рабочая 3-я ул, 10</w:t>
      </w:r>
    </w:p>
    <w:p w:rsidR="00DF576A" w:rsidRDefault="00DF576A" w:rsidP="00DF576A">
      <w:r>
        <w:t>Рабочая ул</w:t>
      </w:r>
    </w:p>
    <w:p w:rsidR="00DF576A" w:rsidRDefault="00DF576A" w:rsidP="00DF576A">
      <w:r>
        <w:t>Рабочая ул</w:t>
      </w:r>
    </w:p>
    <w:p w:rsidR="00DF576A" w:rsidRDefault="00DF576A" w:rsidP="00DF576A">
      <w:r>
        <w:t>Рабочая ул, 2</w:t>
      </w:r>
    </w:p>
    <w:p w:rsidR="00DF576A" w:rsidRDefault="00DF576A" w:rsidP="00DF576A">
      <w:r>
        <w:t>Рабочая ул, 2 стр.3</w:t>
      </w:r>
    </w:p>
    <w:p w:rsidR="00DF576A" w:rsidRDefault="00DF576A" w:rsidP="00DF576A">
      <w:r>
        <w:t>Рабочая ул, 2 стр.4</w:t>
      </w:r>
    </w:p>
    <w:p w:rsidR="00DF576A" w:rsidRDefault="00DF576A" w:rsidP="00DF576A">
      <w:r>
        <w:t>Рабочая ул, 2 стр.5</w:t>
      </w:r>
    </w:p>
    <w:p w:rsidR="00DF576A" w:rsidRDefault="00DF576A" w:rsidP="00DF576A">
      <w:r>
        <w:t>Рабочая ул, 2 стр.6</w:t>
      </w:r>
    </w:p>
    <w:p w:rsidR="00DF576A" w:rsidRDefault="00DF576A" w:rsidP="00DF576A">
      <w:r>
        <w:t>Рабочая ул, 3</w:t>
      </w:r>
    </w:p>
    <w:p w:rsidR="00DF576A" w:rsidRDefault="00DF576A" w:rsidP="00DF576A">
      <w:r>
        <w:t>Рабочая ул, 5</w:t>
      </w:r>
    </w:p>
    <w:p w:rsidR="00DF576A" w:rsidRDefault="00DF576A" w:rsidP="00DF576A">
      <w:r>
        <w:t>Рабочая ул, 7</w:t>
      </w:r>
    </w:p>
    <w:p w:rsidR="00DF576A" w:rsidRDefault="00DF576A" w:rsidP="00DF576A">
      <w:r>
        <w:t>Рабочая ул, 9</w:t>
      </w:r>
    </w:p>
    <w:p w:rsidR="00DF576A" w:rsidRDefault="00DF576A" w:rsidP="00DF576A">
      <w:r>
        <w:t>Рабочая ул, 11/1</w:t>
      </w:r>
    </w:p>
    <w:p w:rsidR="00DF576A" w:rsidRDefault="00DF576A" w:rsidP="00DF576A">
      <w:r>
        <w:t>Рабочая ул, 11а</w:t>
      </w:r>
    </w:p>
    <w:p w:rsidR="00DF576A" w:rsidRDefault="00DF576A" w:rsidP="00DF576A">
      <w:r>
        <w:t>Рабочая ул, 11а</w:t>
      </w:r>
    </w:p>
    <w:p w:rsidR="00DF576A" w:rsidRDefault="00DF576A" w:rsidP="00DF576A">
      <w:r>
        <w:t>Рабочая ул, 12</w:t>
      </w:r>
    </w:p>
    <w:p w:rsidR="00DF576A" w:rsidRDefault="00DF576A" w:rsidP="00DF576A">
      <w:r>
        <w:t>Рабочая ул, 14</w:t>
      </w:r>
    </w:p>
    <w:p w:rsidR="00DF576A" w:rsidRDefault="00DF576A" w:rsidP="00DF576A">
      <w:r>
        <w:t>Рабочая ул, 16</w:t>
      </w:r>
    </w:p>
    <w:p w:rsidR="00DF576A" w:rsidRDefault="00DF576A" w:rsidP="00DF576A">
      <w:r>
        <w:t>Рабочая ул, 18</w:t>
      </w:r>
    </w:p>
    <w:p w:rsidR="00DF576A" w:rsidRDefault="00DF576A" w:rsidP="00DF576A">
      <w:r>
        <w:t>Рабочая ул, 19</w:t>
      </w:r>
    </w:p>
    <w:p w:rsidR="00DF576A" w:rsidRDefault="00DF576A" w:rsidP="00DF576A">
      <w:r>
        <w:t>Рабочая ул, 19</w:t>
      </w:r>
    </w:p>
    <w:p w:rsidR="00DF576A" w:rsidRDefault="00DF576A" w:rsidP="00DF576A">
      <w:r>
        <w:t>Рабочая ул, 21</w:t>
      </w:r>
    </w:p>
    <w:p w:rsidR="00DF576A" w:rsidRDefault="00DF576A" w:rsidP="00DF576A">
      <w:r>
        <w:t>Рабочая ул, 21 стр.2</w:t>
      </w:r>
    </w:p>
    <w:p w:rsidR="00DF576A" w:rsidRDefault="00DF576A" w:rsidP="00DF576A">
      <w:r>
        <w:t>Рабочая ул, 21 стр.5</w:t>
      </w:r>
    </w:p>
    <w:p w:rsidR="00DF576A" w:rsidRDefault="00DF576A" w:rsidP="00DF576A">
      <w:r>
        <w:t>Рабочая ул, 21а</w:t>
      </w:r>
    </w:p>
    <w:p w:rsidR="00DF576A" w:rsidRDefault="00DF576A" w:rsidP="00DF576A">
      <w:r>
        <w:t>Рабочая ул, 21а</w:t>
      </w:r>
    </w:p>
    <w:p w:rsidR="00DF576A" w:rsidRDefault="00DF576A" w:rsidP="00DF576A">
      <w:r>
        <w:t>Рабочая ул, 23</w:t>
      </w:r>
    </w:p>
    <w:p w:rsidR="00DF576A" w:rsidRDefault="00DF576A" w:rsidP="00DF576A">
      <w:r>
        <w:t>Рабочая ул, 23/1</w:t>
      </w:r>
    </w:p>
    <w:p w:rsidR="00DF576A" w:rsidRDefault="00DF576A" w:rsidP="00DF576A">
      <w:r>
        <w:t>Рабочая ул, 23/3 стр.1</w:t>
      </w:r>
    </w:p>
    <w:p w:rsidR="00DF576A" w:rsidRDefault="00DF576A" w:rsidP="00DF576A">
      <w:r>
        <w:t>Рабочая ул, 24</w:t>
      </w:r>
    </w:p>
    <w:p w:rsidR="00DF576A" w:rsidRDefault="00DF576A" w:rsidP="00DF576A">
      <w:r>
        <w:t>Рабочая ул, 24а</w:t>
      </w:r>
    </w:p>
    <w:p w:rsidR="00DF576A" w:rsidRDefault="00DF576A" w:rsidP="00DF576A">
      <w:r>
        <w:t>Рабочая ул, 27</w:t>
      </w:r>
    </w:p>
    <w:p w:rsidR="00DF576A" w:rsidRDefault="00DF576A" w:rsidP="00DF576A">
      <w:r>
        <w:t>Рабочая ул, 27/1</w:t>
      </w:r>
    </w:p>
    <w:p w:rsidR="00DF576A" w:rsidRDefault="00DF576A" w:rsidP="00DF576A">
      <w:r>
        <w:t>Рабочая ул, 29</w:t>
      </w:r>
    </w:p>
    <w:p w:rsidR="00DF576A" w:rsidRDefault="00DF576A" w:rsidP="00DF576A">
      <w:r>
        <w:t>Рабочая ул, 30</w:t>
      </w:r>
    </w:p>
    <w:p w:rsidR="00DF576A" w:rsidRDefault="00DF576A" w:rsidP="00DF576A">
      <w:r>
        <w:t>Рабочая ул, 33</w:t>
      </w:r>
    </w:p>
    <w:p w:rsidR="00DF576A" w:rsidRDefault="00DF576A" w:rsidP="00DF576A">
      <w:r>
        <w:t>Рабочая ул, 34</w:t>
      </w:r>
    </w:p>
    <w:p w:rsidR="00DF576A" w:rsidRDefault="00DF576A" w:rsidP="00DF576A">
      <w:r>
        <w:t>Рабочая ул, 35</w:t>
      </w:r>
    </w:p>
    <w:p w:rsidR="00DF576A" w:rsidRDefault="00DF576A" w:rsidP="00DF576A">
      <w:r>
        <w:t>Рабочая ул, 36</w:t>
      </w:r>
    </w:p>
    <w:p w:rsidR="00DF576A" w:rsidRDefault="00DF576A" w:rsidP="00DF576A">
      <w:r>
        <w:t>Рабочая ул, 37</w:t>
      </w:r>
    </w:p>
    <w:p w:rsidR="00DF576A" w:rsidRDefault="00DF576A" w:rsidP="00DF576A">
      <w:r>
        <w:t>Рабочая ул, 37 стр.1</w:t>
      </w:r>
    </w:p>
    <w:p w:rsidR="00DF576A" w:rsidRDefault="00DF576A" w:rsidP="00DF576A">
      <w:r>
        <w:t>Рабочая ул, 38</w:t>
      </w:r>
    </w:p>
    <w:p w:rsidR="00DF576A" w:rsidRDefault="00DF576A" w:rsidP="00DF576A">
      <w:r>
        <w:t>Рабочая ул, 38а</w:t>
      </w:r>
    </w:p>
    <w:p w:rsidR="00DF576A" w:rsidRDefault="00DF576A" w:rsidP="00DF576A">
      <w:r>
        <w:t>Рабочая ул, 39</w:t>
      </w:r>
    </w:p>
    <w:p w:rsidR="00DF576A" w:rsidRDefault="00DF576A" w:rsidP="00DF576A">
      <w:r>
        <w:t>Рабочая ул, 42</w:t>
      </w:r>
    </w:p>
    <w:p w:rsidR="00DF576A" w:rsidRDefault="00DF576A" w:rsidP="00DF576A">
      <w:r>
        <w:t>Рабочая ул, 43а</w:t>
      </w:r>
    </w:p>
    <w:p w:rsidR="00DF576A" w:rsidRDefault="00DF576A" w:rsidP="00DF576A">
      <w:r>
        <w:t>Рабочая ул, 44</w:t>
      </w:r>
    </w:p>
    <w:p w:rsidR="00DF576A" w:rsidRDefault="00DF576A" w:rsidP="00DF576A">
      <w:r>
        <w:t>Рабочая ул, 45</w:t>
      </w:r>
    </w:p>
    <w:p w:rsidR="00DF576A" w:rsidRDefault="00DF576A" w:rsidP="00DF576A">
      <w:r>
        <w:t>Рабочая ул, 46</w:t>
      </w:r>
    </w:p>
    <w:p w:rsidR="00DF576A" w:rsidRDefault="00DF576A" w:rsidP="00DF576A">
      <w:r>
        <w:t>Рабочая ул, 47</w:t>
      </w:r>
    </w:p>
    <w:p w:rsidR="00DF576A" w:rsidRDefault="00DF576A" w:rsidP="00DF576A">
      <w:r>
        <w:t>Рабочая ул, 48 стр.1</w:t>
      </w:r>
    </w:p>
    <w:p w:rsidR="00DF576A" w:rsidRDefault="00DF576A" w:rsidP="00DF576A">
      <w:r>
        <w:t>Рабочая ул, 50</w:t>
      </w:r>
    </w:p>
    <w:p w:rsidR="00DF576A" w:rsidRDefault="00DF576A" w:rsidP="00DF576A">
      <w:r>
        <w:t>Рабочая ул, 52</w:t>
      </w:r>
    </w:p>
    <w:p w:rsidR="00DF576A" w:rsidRDefault="00DF576A" w:rsidP="00DF576A">
      <w:r>
        <w:t>Рабочая ул, 54</w:t>
      </w:r>
    </w:p>
    <w:p w:rsidR="00DF576A" w:rsidRDefault="00DF576A" w:rsidP="00DF576A">
      <w:r>
        <w:t>Рабочая ул, 56</w:t>
      </w:r>
    </w:p>
    <w:p w:rsidR="00DF576A" w:rsidRDefault="00DF576A" w:rsidP="00DF576A">
      <w:r>
        <w:t>Рабочая ул, 58</w:t>
      </w:r>
    </w:p>
    <w:p w:rsidR="00DF576A" w:rsidRDefault="00DF576A" w:rsidP="00DF576A">
      <w:r>
        <w:t>Рабочая ул, 58 стр.1</w:t>
      </w:r>
    </w:p>
    <w:p w:rsidR="00DF576A" w:rsidRDefault="00DF576A" w:rsidP="00DF576A">
      <w:r>
        <w:t>Рабочая ул, 58 стр.1</w:t>
      </w:r>
    </w:p>
    <w:p w:rsidR="00DF576A" w:rsidRDefault="00DF576A" w:rsidP="00DF576A">
      <w:r>
        <w:t>Рабочая ул, 60</w:t>
      </w:r>
    </w:p>
    <w:p w:rsidR="00DF576A" w:rsidRDefault="00DF576A" w:rsidP="00DF576A">
      <w:r>
        <w:t>Рабочая ул, 62</w:t>
      </w:r>
    </w:p>
    <w:p w:rsidR="00DF576A" w:rsidRDefault="00DF576A" w:rsidP="00DF576A">
      <w:r>
        <w:t>Рабочая ул, 64</w:t>
      </w:r>
    </w:p>
    <w:p w:rsidR="00DF576A" w:rsidRDefault="00DF576A" w:rsidP="00DF576A">
      <w:r>
        <w:t>Рабочая ул, 66</w:t>
      </w:r>
    </w:p>
    <w:p w:rsidR="00DF576A" w:rsidRDefault="00DF576A" w:rsidP="00DF576A">
      <w:r>
        <w:t>Рабочая ул, 66а</w:t>
      </w:r>
    </w:p>
    <w:p w:rsidR="00DF576A" w:rsidRDefault="00DF576A" w:rsidP="00DF576A">
      <w:r>
        <w:t>Рабочая ул, 68</w:t>
      </w:r>
    </w:p>
    <w:p w:rsidR="00DF576A" w:rsidRDefault="00DF576A" w:rsidP="00DF576A">
      <w:r>
        <w:t>Рабочий 1-й  пер (село Тимирязевское), 1</w:t>
      </w:r>
    </w:p>
    <w:p w:rsidR="00DF576A" w:rsidRDefault="00DF576A" w:rsidP="00DF576A">
      <w:r>
        <w:t>Рабочий 1-й  пер (село Тимирязевское), 3</w:t>
      </w:r>
    </w:p>
    <w:p w:rsidR="00DF576A" w:rsidRDefault="00DF576A" w:rsidP="00DF576A">
      <w:r>
        <w:t>Рабочий 1-й  пер (село Тимирязевское), 5</w:t>
      </w:r>
    </w:p>
    <w:p w:rsidR="00DF576A" w:rsidRDefault="00DF576A" w:rsidP="00DF576A">
      <w:r>
        <w:t>Рабочий 1-й  пер (село Тимирязевское), 5а</w:t>
      </w:r>
    </w:p>
    <w:p w:rsidR="00DF576A" w:rsidRDefault="00DF576A" w:rsidP="00DF576A">
      <w:r>
        <w:t>Рабочий 1-й  пер (село Тимирязевское), 7</w:t>
      </w:r>
    </w:p>
    <w:p w:rsidR="00DF576A" w:rsidRDefault="00DF576A" w:rsidP="00DF576A">
      <w:r>
        <w:t>Рабочий 1-й  пер (село Тимирязевское), 8</w:t>
      </w:r>
    </w:p>
    <w:p w:rsidR="00DF576A" w:rsidRDefault="00DF576A" w:rsidP="00DF576A">
      <w:r>
        <w:t>Рабочий 1-й  пер (село Тимирязевское), 10</w:t>
      </w:r>
    </w:p>
    <w:p w:rsidR="00DF576A" w:rsidRDefault="00DF576A" w:rsidP="00DF576A">
      <w:r>
        <w:t>Рабочий 1-й  пер (село Тимирязевское), 11</w:t>
      </w:r>
    </w:p>
    <w:p w:rsidR="00DF576A" w:rsidRDefault="00DF576A" w:rsidP="00DF576A">
      <w:r>
        <w:t>Рабочий 2-й  пер (село Тимирязевское), 1</w:t>
      </w:r>
    </w:p>
    <w:p w:rsidR="00DF576A" w:rsidRDefault="00DF576A" w:rsidP="00DF576A">
      <w:r>
        <w:t>Рабочий 2-й  пер (село Тимирязевское), 1а</w:t>
      </w:r>
    </w:p>
    <w:p w:rsidR="00DF576A" w:rsidRDefault="00DF576A" w:rsidP="00DF576A">
      <w:r>
        <w:t>Рабочий 2-й  пер (село Тимирязевское), 1б</w:t>
      </w:r>
    </w:p>
    <w:p w:rsidR="00DF576A" w:rsidRDefault="00DF576A" w:rsidP="00DF576A">
      <w:r>
        <w:t>Рабочий 2-й  пер (село Тимирязевское), 2</w:t>
      </w:r>
    </w:p>
    <w:p w:rsidR="00DF576A" w:rsidRDefault="00DF576A" w:rsidP="00DF576A">
      <w:r>
        <w:t>Рабочий 2-й  пер (село Тимирязевское), 2а</w:t>
      </w:r>
    </w:p>
    <w:p w:rsidR="00DF576A" w:rsidRDefault="00DF576A" w:rsidP="00DF576A">
      <w:r>
        <w:t>Рабочий 2-й  пер (село Тимирязевское), 2б</w:t>
      </w:r>
    </w:p>
    <w:p w:rsidR="00DF576A" w:rsidRDefault="00DF576A" w:rsidP="00DF576A">
      <w:r>
        <w:t>Рабочий 2-й  пер (село Тимирязевское), 2в</w:t>
      </w:r>
    </w:p>
    <w:p w:rsidR="00DF576A" w:rsidRDefault="00DF576A" w:rsidP="00DF576A">
      <w:r>
        <w:t>Рабочий 2-й  пер (село Тимирязевское), 2г</w:t>
      </w:r>
    </w:p>
    <w:p w:rsidR="00DF576A" w:rsidRDefault="00DF576A" w:rsidP="00DF576A">
      <w:r>
        <w:t>Рабочий 2-й  пер (село Тимирязевское), 2д</w:t>
      </w:r>
    </w:p>
    <w:p w:rsidR="00DF576A" w:rsidRDefault="00DF576A" w:rsidP="00DF576A">
      <w:r>
        <w:t>Рабочий 2-й  пер (село Тимирязевское), 4</w:t>
      </w:r>
    </w:p>
    <w:p w:rsidR="00DF576A" w:rsidRDefault="00DF576A" w:rsidP="00DF576A">
      <w:r>
        <w:t>Рабочий 2-й  пер (село Тимирязевское), 5</w:t>
      </w:r>
    </w:p>
    <w:p w:rsidR="00DF576A" w:rsidRDefault="00DF576A" w:rsidP="00DF576A">
      <w:r>
        <w:t>Рабочий 2-й  пер (село Тимирязевское), 5б</w:t>
      </w:r>
    </w:p>
    <w:p w:rsidR="00DF576A" w:rsidRDefault="00DF576A" w:rsidP="00DF576A">
      <w:r>
        <w:t>Рабочий 2-й  пер (село Тимирязевское), 6</w:t>
      </w:r>
    </w:p>
    <w:p w:rsidR="00DF576A" w:rsidRDefault="00DF576A" w:rsidP="00DF576A">
      <w:r>
        <w:t>Рабочий 2-й  пер (село Тимирязевское), 8</w:t>
      </w:r>
    </w:p>
    <w:p w:rsidR="00DF576A" w:rsidRDefault="00DF576A" w:rsidP="00DF576A">
      <w:r>
        <w:t>Рабочий 2-й  пер (село Тимирязевское), 9</w:t>
      </w:r>
    </w:p>
    <w:p w:rsidR="00DF576A" w:rsidRDefault="00DF576A" w:rsidP="00DF576A">
      <w:r>
        <w:t>Рабочий 2-й  пер (село Тимирязевское), 10</w:t>
      </w:r>
    </w:p>
    <w:p w:rsidR="00DF576A" w:rsidRDefault="00DF576A" w:rsidP="00DF576A">
      <w:r>
        <w:t>Рабочий 2-й  пер (село Тимирязевское), 10/1</w:t>
      </w:r>
    </w:p>
    <w:p w:rsidR="00DF576A" w:rsidRDefault="00DF576A" w:rsidP="00DF576A">
      <w:r>
        <w:t>Рабочий 2-й  пер (село Тимирязевское), 11</w:t>
      </w:r>
    </w:p>
    <w:p w:rsidR="00DF576A" w:rsidRDefault="00DF576A" w:rsidP="00DF576A">
      <w:r>
        <w:t>Рабочий 2-й  пер (село Тимирязевское), 11б</w:t>
      </w:r>
    </w:p>
    <w:p w:rsidR="00DF576A" w:rsidRDefault="00DF576A" w:rsidP="00DF576A">
      <w:r>
        <w:t>Рабочий 2-й  пер (село Тимирязевское), 12</w:t>
      </w:r>
    </w:p>
    <w:p w:rsidR="00DF576A" w:rsidRDefault="00DF576A" w:rsidP="00DF576A">
      <w:r>
        <w:t>Рабочий 2-й  пер (село Тимирязевское), 13</w:t>
      </w:r>
    </w:p>
    <w:p w:rsidR="00DF576A" w:rsidRDefault="00DF576A" w:rsidP="00DF576A">
      <w:r>
        <w:t>Рабочий пер, 10</w:t>
      </w:r>
    </w:p>
    <w:p w:rsidR="00DF576A" w:rsidRDefault="00DF576A" w:rsidP="00DF576A">
      <w:r>
        <w:t>Рабочий пер, 12</w:t>
      </w:r>
    </w:p>
    <w:p w:rsidR="00DF576A" w:rsidRDefault="00DF576A" w:rsidP="00DF576A">
      <w:r>
        <w:t>Рабочий пер, 13</w:t>
      </w:r>
    </w:p>
    <w:p w:rsidR="00DF576A" w:rsidRDefault="00DF576A" w:rsidP="00DF576A">
      <w:r>
        <w:t>Рабочий пер, 15</w:t>
      </w:r>
    </w:p>
    <w:p w:rsidR="00DF576A" w:rsidRDefault="00DF576A" w:rsidP="00DF576A">
      <w:r>
        <w:t>Рабочий пер, 25</w:t>
      </w:r>
    </w:p>
    <w:p w:rsidR="00DF576A" w:rsidRDefault="00DF576A" w:rsidP="00DF576A">
      <w:r>
        <w:t>Рабочий пер, 29 стр.1</w:t>
      </w:r>
    </w:p>
    <w:p w:rsidR="00DF576A" w:rsidRDefault="00DF576A" w:rsidP="00DF576A">
      <w:r>
        <w:t>Рабочий пер, 31</w:t>
      </w:r>
    </w:p>
    <w:p w:rsidR="00DF576A" w:rsidRDefault="00DF576A" w:rsidP="00DF576A">
      <w:r>
        <w:t>Рабочий пер, 33</w:t>
      </w:r>
    </w:p>
    <w:p w:rsidR="00DF576A" w:rsidRDefault="00DF576A" w:rsidP="00DF576A">
      <w:r>
        <w:t>Рабочий пер, 35</w:t>
      </w:r>
    </w:p>
    <w:p w:rsidR="00DF576A" w:rsidRDefault="00DF576A" w:rsidP="00DF576A">
      <w:r>
        <w:t>Радужный пер, 2</w:t>
      </w:r>
    </w:p>
    <w:p w:rsidR="00DF576A" w:rsidRDefault="00DF576A" w:rsidP="00DF576A">
      <w:r>
        <w:t>Радужный пер, 3</w:t>
      </w:r>
    </w:p>
    <w:p w:rsidR="00DF576A" w:rsidRDefault="00DF576A" w:rsidP="00DF576A">
      <w:r>
        <w:t>Радужный пер, 5</w:t>
      </w:r>
    </w:p>
    <w:p w:rsidR="00DF576A" w:rsidRDefault="00DF576A" w:rsidP="00DF576A">
      <w:r>
        <w:t>Радужный пер, 7</w:t>
      </w:r>
    </w:p>
    <w:p w:rsidR="00DF576A" w:rsidRDefault="00DF576A" w:rsidP="00DF576A">
      <w:r>
        <w:t>Радужный пер, 8</w:t>
      </w:r>
    </w:p>
    <w:p w:rsidR="00DF576A" w:rsidRDefault="00DF576A" w:rsidP="00DF576A">
      <w:r>
        <w:t>Радужный пер, 9</w:t>
      </w:r>
    </w:p>
    <w:p w:rsidR="00DF576A" w:rsidRDefault="00DF576A" w:rsidP="00DF576A">
      <w:r>
        <w:t>Радужный пер, 10</w:t>
      </w:r>
    </w:p>
    <w:p w:rsidR="00DF576A" w:rsidRDefault="00DF576A" w:rsidP="00DF576A">
      <w:r>
        <w:t>Развития пр-кт</w:t>
      </w:r>
    </w:p>
    <w:p w:rsidR="00DF576A" w:rsidRDefault="00DF576A" w:rsidP="00DF576A">
      <w:r>
        <w:t>Развития пр-кт, 2/1</w:t>
      </w:r>
    </w:p>
    <w:p w:rsidR="00DF576A" w:rsidRDefault="00DF576A" w:rsidP="00DF576A">
      <w:r>
        <w:t>Развития пр-кт, 4</w:t>
      </w:r>
    </w:p>
    <w:p w:rsidR="00DF576A" w:rsidRDefault="00DF576A" w:rsidP="00DF576A">
      <w:r>
        <w:t>Развития пр-кт, 6</w:t>
      </w:r>
    </w:p>
    <w:p w:rsidR="00DF576A" w:rsidRDefault="00DF576A" w:rsidP="00DF576A">
      <w:r>
        <w:t>Развития пр-кт, 7</w:t>
      </w:r>
    </w:p>
    <w:p w:rsidR="00DF576A" w:rsidRDefault="00DF576A" w:rsidP="00DF576A">
      <w:r>
        <w:t>Развития пр-кт, 8</w:t>
      </w:r>
    </w:p>
    <w:p w:rsidR="00DF576A" w:rsidRDefault="00DF576A" w:rsidP="00DF576A">
      <w:r>
        <w:t>Развития пр-кт, 25</w:t>
      </w:r>
    </w:p>
    <w:p w:rsidR="00DF576A" w:rsidRDefault="00DF576A" w:rsidP="00DF576A">
      <w:r>
        <w:t>Развития пр-кт, 26 стр.1</w:t>
      </w:r>
    </w:p>
    <w:p w:rsidR="00DF576A" w:rsidRDefault="00DF576A" w:rsidP="00DF576A">
      <w:r>
        <w:t>Развития пр-кт, 27</w:t>
      </w:r>
    </w:p>
    <w:p w:rsidR="00DF576A" w:rsidRDefault="00DF576A" w:rsidP="00DF576A">
      <w:r>
        <w:t>Раздольная ул, 2</w:t>
      </w:r>
    </w:p>
    <w:p w:rsidR="00DF576A" w:rsidRDefault="00DF576A" w:rsidP="00DF576A">
      <w:r>
        <w:t>Раздольная ул, 2а</w:t>
      </w:r>
    </w:p>
    <w:p w:rsidR="00DF576A" w:rsidRDefault="00DF576A" w:rsidP="00DF576A">
      <w:r>
        <w:t>Раздольная ул, 2в</w:t>
      </w:r>
    </w:p>
    <w:p w:rsidR="00DF576A" w:rsidRDefault="00DF576A" w:rsidP="00DF576A">
      <w:r>
        <w:t>Раздольная ул, 6/1</w:t>
      </w:r>
    </w:p>
    <w:p w:rsidR="00DF576A" w:rsidRDefault="00DF576A" w:rsidP="00DF576A">
      <w:r>
        <w:t>Раздольная ул, 20/2</w:t>
      </w:r>
    </w:p>
    <w:p w:rsidR="00DF576A" w:rsidRDefault="00DF576A" w:rsidP="00DF576A">
      <w:r>
        <w:t>Ракетная ул, 2</w:t>
      </w:r>
    </w:p>
    <w:p w:rsidR="00DF576A" w:rsidRDefault="00DF576A" w:rsidP="00DF576A">
      <w:r>
        <w:t>Ракетная ул, 3</w:t>
      </w:r>
    </w:p>
    <w:p w:rsidR="00DF576A" w:rsidRDefault="00DF576A" w:rsidP="00DF576A">
      <w:r>
        <w:t>Ракетная ул, 4/1</w:t>
      </w:r>
    </w:p>
    <w:p w:rsidR="00DF576A" w:rsidRDefault="00DF576A" w:rsidP="00DF576A">
      <w:r>
        <w:t>Ракетная ул, 5</w:t>
      </w:r>
    </w:p>
    <w:p w:rsidR="00DF576A" w:rsidRDefault="00DF576A" w:rsidP="00DF576A">
      <w:r>
        <w:t>Ракетная ул, 6 стр.9</w:t>
      </w:r>
    </w:p>
    <w:p w:rsidR="00DF576A" w:rsidRDefault="00DF576A" w:rsidP="00DF576A">
      <w:r>
        <w:t>Ракетная ул, 6а</w:t>
      </w:r>
    </w:p>
    <w:p w:rsidR="00DF576A" w:rsidRDefault="00DF576A" w:rsidP="00DF576A">
      <w:r>
        <w:t>Ракетная ул, 6б</w:t>
      </w:r>
    </w:p>
    <w:p w:rsidR="00DF576A" w:rsidRDefault="00DF576A" w:rsidP="00DF576A">
      <w:r>
        <w:t>Ракетная ул, 6в</w:t>
      </w:r>
    </w:p>
    <w:p w:rsidR="00DF576A" w:rsidRDefault="00DF576A" w:rsidP="00DF576A">
      <w:r>
        <w:t>Ракетная ул, 7</w:t>
      </w:r>
    </w:p>
    <w:p w:rsidR="00DF576A" w:rsidRDefault="00DF576A" w:rsidP="00DF576A">
      <w:r>
        <w:t>Ракетная ул, 9</w:t>
      </w:r>
    </w:p>
    <w:p w:rsidR="00DF576A" w:rsidRDefault="00DF576A" w:rsidP="00DF576A">
      <w:r>
        <w:t>Ракетная ул, 11</w:t>
      </w:r>
    </w:p>
    <w:p w:rsidR="00DF576A" w:rsidRDefault="00DF576A" w:rsidP="00DF576A">
      <w:r>
        <w:t>Ракетная ул, 11 стр.1</w:t>
      </w:r>
    </w:p>
    <w:p w:rsidR="00DF576A" w:rsidRDefault="00DF576A" w:rsidP="00DF576A">
      <w:r>
        <w:t>Ракетная ул, 15</w:t>
      </w:r>
    </w:p>
    <w:p w:rsidR="00DF576A" w:rsidRDefault="00DF576A" w:rsidP="00DF576A">
      <w:r>
        <w:t>Ракетная ул, 15а</w:t>
      </w:r>
    </w:p>
    <w:p w:rsidR="00DF576A" w:rsidRDefault="00DF576A" w:rsidP="00DF576A">
      <w:r>
        <w:t>Ракетная ул, 15а стр.1</w:t>
      </w:r>
    </w:p>
    <w:p w:rsidR="00DF576A" w:rsidRDefault="00DF576A" w:rsidP="00DF576A">
      <w:r>
        <w:t>Ракетная ул, 17</w:t>
      </w:r>
    </w:p>
    <w:p w:rsidR="00DF576A" w:rsidRDefault="00DF576A" w:rsidP="00DF576A">
      <w:r>
        <w:t>Ракетная ул, 19</w:t>
      </w:r>
    </w:p>
    <w:p w:rsidR="00DF576A" w:rsidRDefault="00DF576A" w:rsidP="00DF576A">
      <w:r>
        <w:t>Ракетная ул, 19/3</w:t>
      </w:r>
    </w:p>
    <w:p w:rsidR="00DF576A" w:rsidRDefault="00DF576A" w:rsidP="00DF576A">
      <w:r>
        <w:t>Революционная ул, 4</w:t>
      </w:r>
    </w:p>
    <w:p w:rsidR="00DF576A" w:rsidRDefault="00DF576A" w:rsidP="00DF576A">
      <w:r>
        <w:t>Революционная ул, 5</w:t>
      </w:r>
    </w:p>
    <w:p w:rsidR="00DF576A" w:rsidRDefault="00DF576A" w:rsidP="00DF576A">
      <w:r>
        <w:t>Революционная ул, 23</w:t>
      </w:r>
    </w:p>
    <w:p w:rsidR="00DF576A" w:rsidRDefault="00DF576A" w:rsidP="00DF576A">
      <w:r>
        <w:t>Резервуар</w:t>
      </w:r>
    </w:p>
    <w:p w:rsidR="00DF576A" w:rsidRDefault="00DF576A" w:rsidP="00DF576A">
      <w:r>
        <w:t>Резервуар</w:t>
      </w:r>
    </w:p>
    <w:p w:rsidR="00DF576A" w:rsidRDefault="00DF576A" w:rsidP="00DF576A">
      <w:r>
        <w:t>Рельефная ул, 2</w:t>
      </w:r>
    </w:p>
    <w:p w:rsidR="00DF576A" w:rsidRDefault="00DF576A" w:rsidP="00DF576A">
      <w:r>
        <w:t>Рельефная ул, 4</w:t>
      </w:r>
    </w:p>
    <w:p w:rsidR="00DF576A" w:rsidRDefault="00DF576A" w:rsidP="00DF576A">
      <w:r>
        <w:t>Рельефная ул, 6</w:t>
      </w:r>
    </w:p>
    <w:p w:rsidR="00DF576A" w:rsidRDefault="00DF576A" w:rsidP="00DF576A">
      <w:r>
        <w:t>Репина ул, 10</w:t>
      </w:r>
    </w:p>
    <w:p w:rsidR="00DF576A" w:rsidRDefault="00DF576A" w:rsidP="00DF576A">
      <w:r>
        <w:t>Репина ул, 12</w:t>
      </w:r>
    </w:p>
    <w:p w:rsidR="00DF576A" w:rsidRDefault="00DF576A" w:rsidP="00DF576A">
      <w:r>
        <w:t>Репина ул, 15</w:t>
      </w:r>
    </w:p>
    <w:p w:rsidR="00DF576A" w:rsidRDefault="00DF576A" w:rsidP="00DF576A">
      <w:r>
        <w:t>Репина ул, 15/1</w:t>
      </w:r>
    </w:p>
    <w:p w:rsidR="00DF576A" w:rsidRDefault="00DF576A" w:rsidP="00DF576A">
      <w:r>
        <w:t>Репина ул, 15/1</w:t>
      </w:r>
    </w:p>
    <w:p w:rsidR="00DF576A" w:rsidRDefault="00DF576A" w:rsidP="00DF576A">
      <w:r>
        <w:t>Родниковый пер (п.Росинка), 1</w:t>
      </w:r>
    </w:p>
    <w:p w:rsidR="00DF576A" w:rsidRDefault="00DF576A" w:rsidP="00DF576A">
      <w:r>
        <w:t>Родниковый пер (п.Росинка), 1б</w:t>
      </w:r>
    </w:p>
    <w:p w:rsidR="00DF576A" w:rsidRDefault="00DF576A" w:rsidP="00DF576A">
      <w:r>
        <w:t>Родниковый пер (п.Росинка), 4</w:t>
      </w:r>
    </w:p>
    <w:p w:rsidR="00DF576A" w:rsidRDefault="00DF576A" w:rsidP="00DF576A">
      <w:r>
        <w:t>Родниковый пер (п.Росинка), 6</w:t>
      </w:r>
    </w:p>
    <w:p w:rsidR="00DF576A" w:rsidRDefault="00DF576A" w:rsidP="00DF576A">
      <w:r>
        <w:t>Розы Люксембург ул, 1</w:t>
      </w:r>
    </w:p>
    <w:p w:rsidR="00DF576A" w:rsidRDefault="00DF576A" w:rsidP="00DF576A">
      <w:r>
        <w:t>Розы Люксембург ул, 72</w:t>
      </w:r>
    </w:p>
    <w:p w:rsidR="00DF576A" w:rsidRDefault="00DF576A" w:rsidP="00DF576A">
      <w:r>
        <w:t>Розы Люксембург ул, 72а</w:t>
      </w:r>
    </w:p>
    <w:p w:rsidR="00DF576A" w:rsidRDefault="00DF576A" w:rsidP="00DF576A">
      <w:r>
        <w:t>Розы Люксембург ул, 72б</w:t>
      </w:r>
    </w:p>
    <w:p w:rsidR="00DF576A" w:rsidRDefault="00DF576A" w:rsidP="00DF576A">
      <w:r>
        <w:t>Розы Люксембург ул, 74</w:t>
      </w:r>
    </w:p>
    <w:p w:rsidR="00DF576A" w:rsidRDefault="00DF576A" w:rsidP="00DF576A">
      <w:r>
        <w:t>Розы Люксембург ул, 76</w:t>
      </w:r>
    </w:p>
    <w:p w:rsidR="00DF576A" w:rsidRDefault="00DF576A" w:rsidP="00DF576A">
      <w:r>
        <w:t>Розы Люксембург ул, 76/1</w:t>
      </w:r>
    </w:p>
    <w:p w:rsidR="00DF576A" w:rsidRDefault="00DF576A" w:rsidP="00DF576A">
      <w:r>
        <w:t>Розы Люксембург ул, 78</w:t>
      </w:r>
    </w:p>
    <w:p w:rsidR="00DF576A" w:rsidRDefault="00DF576A" w:rsidP="00DF576A">
      <w:r>
        <w:t>Розы Люксембург ул, 78/1</w:t>
      </w:r>
    </w:p>
    <w:p w:rsidR="00DF576A" w:rsidRDefault="00DF576A" w:rsidP="00DF576A">
      <w:r>
        <w:t>Розы Люксембург ул, 80</w:t>
      </w:r>
    </w:p>
    <w:p w:rsidR="00DF576A" w:rsidRDefault="00DF576A" w:rsidP="00DF576A">
      <w:r>
        <w:t>Ромашковый пер (село Дзержинское), 4</w:t>
      </w:r>
    </w:p>
    <w:p w:rsidR="00DF576A" w:rsidRDefault="00DF576A" w:rsidP="00DF576A">
      <w:r>
        <w:t>Ромашковый пер (село Дзержинское), 5</w:t>
      </w:r>
    </w:p>
    <w:p w:rsidR="00DF576A" w:rsidRDefault="00DF576A" w:rsidP="00DF576A">
      <w:r>
        <w:t>Ромашковый пер (село Дзержинское), 6</w:t>
      </w:r>
    </w:p>
    <w:p w:rsidR="00DF576A" w:rsidRDefault="00DF576A" w:rsidP="00DF576A">
      <w:r>
        <w:t>Ромашковый пер (село Дзержинское), 7</w:t>
      </w:r>
    </w:p>
    <w:p w:rsidR="00DF576A" w:rsidRDefault="00DF576A" w:rsidP="00DF576A">
      <w:r>
        <w:t>Ромашковый пер (село Дзержинское), 8</w:t>
      </w:r>
    </w:p>
    <w:p w:rsidR="00DF576A" w:rsidRDefault="00DF576A" w:rsidP="00DF576A">
      <w:r>
        <w:t>Ромашковый пер (село Дзержинское), 11</w:t>
      </w:r>
    </w:p>
    <w:p w:rsidR="00DF576A" w:rsidRDefault="00DF576A" w:rsidP="00DF576A">
      <w:r>
        <w:t>Ромашковый пер (село Дзержинское), 13</w:t>
      </w:r>
    </w:p>
    <w:p w:rsidR="00DF576A" w:rsidRDefault="00DF576A" w:rsidP="00DF576A">
      <w:r>
        <w:t>Ромашковый пер (село Дзержинское), 14</w:t>
      </w:r>
    </w:p>
    <w:p w:rsidR="00DF576A" w:rsidRDefault="00DF576A" w:rsidP="00DF576A">
      <w:r>
        <w:t>Русский пер, 1</w:t>
      </w:r>
    </w:p>
    <w:p w:rsidR="00DF576A" w:rsidRDefault="00DF576A" w:rsidP="00DF576A">
      <w:r>
        <w:t>Русский пер, 2</w:t>
      </w:r>
    </w:p>
    <w:p w:rsidR="00DF576A" w:rsidRDefault="00DF576A" w:rsidP="00DF576A">
      <w:r>
        <w:t>Русский пер, 4</w:t>
      </w:r>
    </w:p>
    <w:p w:rsidR="00DF576A" w:rsidRDefault="00DF576A" w:rsidP="00DF576A">
      <w:r>
        <w:t>Русский пер, 5</w:t>
      </w:r>
    </w:p>
    <w:p w:rsidR="00DF576A" w:rsidRDefault="00DF576A" w:rsidP="00DF576A">
      <w:r>
        <w:t>Русский пер, 6</w:t>
      </w:r>
    </w:p>
    <w:p w:rsidR="00DF576A" w:rsidRDefault="00DF576A" w:rsidP="00DF576A">
      <w:r>
        <w:t>Русский пер, 7</w:t>
      </w:r>
    </w:p>
    <w:p w:rsidR="00DF576A" w:rsidRDefault="00DF576A" w:rsidP="00DF576A">
      <w:r>
        <w:t>Русский пер, 8</w:t>
      </w:r>
    </w:p>
    <w:p w:rsidR="00DF576A" w:rsidRDefault="00DF576A" w:rsidP="00DF576A">
      <w:r>
        <w:t>Ручейная ул, 2</w:t>
      </w:r>
    </w:p>
    <w:p w:rsidR="00DF576A" w:rsidRDefault="00DF576A" w:rsidP="00DF576A">
      <w:r>
        <w:t>Ручейная ул, 3</w:t>
      </w:r>
    </w:p>
    <w:p w:rsidR="00DF576A" w:rsidRDefault="00DF576A" w:rsidP="00DF576A">
      <w:r>
        <w:t>Ручейная ул, 5</w:t>
      </w:r>
    </w:p>
    <w:p w:rsidR="00DF576A" w:rsidRDefault="00DF576A" w:rsidP="00DF576A">
      <w:r>
        <w:t>Ручейная ул, 6</w:t>
      </w:r>
    </w:p>
    <w:p w:rsidR="00DF576A" w:rsidRDefault="00DF576A" w:rsidP="00DF576A">
      <w:r>
        <w:t>Рыбацкая ул, 1</w:t>
      </w:r>
    </w:p>
    <w:p w:rsidR="00DF576A" w:rsidRDefault="00DF576A" w:rsidP="00DF576A">
      <w:r>
        <w:t>Рыбацкая ул, 1а</w:t>
      </w:r>
    </w:p>
    <w:p w:rsidR="00DF576A" w:rsidRDefault="00DF576A" w:rsidP="00DF576A">
      <w:r>
        <w:t>Рыбацкая ул, 1б</w:t>
      </w:r>
    </w:p>
    <w:p w:rsidR="00DF576A" w:rsidRDefault="00DF576A" w:rsidP="00DF576A">
      <w:r>
        <w:t>Рыбацкая ул, 1в</w:t>
      </w:r>
    </w:p>
    <w:p w:rsidR="00DF576A" w:rsidRDefault="00DF576A" w:rsidP="00DF576A">
      <w:r>
        <w:t>Рыбацкая ул, 1г</w:t>
      </w:r>
    </w:p>
    <w:p w:rsidR="00DF576A" w:rsidRDefault="00DF576A" w:rsidP="00DF576A">
      <w:r>
        <w:t>Рыбацкая ул, 2</w:t>
      </w:r>
    </w:p>
    <w:p w:rsidR="00DF576A" w:rsidRDefault="00DF576A" w:rsidP="00DF576A">
      <w:r>
        <w:t>Рыбацкая ул, 3</w:t>
      </w:r>
    </w:p>
    <w:p w:rsidR="00DF576A" w:rsidRDefault="00DF576A" w:rsidP="00DF576A">
      <w:r>
        <w:t>Рыбацкая ул, 4</w:t>
      </w:r>
    </w:p>
    <w:p w:rsidR="00DF576A" w:rsidRDefault="00DF576A" w:rsidP="00DF576A">
      <w:r>
        <w:t>Рыбацкая ул, 5</w:t>
      </w:r>
    </w:p>
    <w:p w:rsidR="00DF576A" w:rsidRDefault="00DF576A" w:rsidP="00DF576A">
      <w:r>
        <w:t>Рыбацкая ул, 6</w:t>
      </w:r>
    </w:p>
    <w:p w:rsidR="00DF576A" w:rsidRDefault="00DF576A" w:rsidP="00DF576A">
      <w:r>
        <w:t>Рыбацкая ул, 7</w:t>
      </w:r>
    </w:p>
    <w:p w:rsidR="00DF576A" w:rsidRDefault="00DF576A" w:rsidP="00DF576A">
      <w:r>
        <w:t>Рыбацкая ул, 8</w:t>
      </w:r>
    </w:p>
    <w:p w:rsidR="00DF576A" w:rsidRDefault="00DF576A" w:rsidP="00DF576A">
      <w:r>
        <w:t>Рыбацкая ул, 9</w:t>
      </w:r>
    </w:p>
    <w:p w:rsidR="00DF576A" w:rsidRDefault="00DF576A" w:rsidP="00DF576A">
      <w:r>
        <w:t>СТ "Вишня" участок 105</w:t>
      </w:r>
    </w:p>
    <w:p w:rsidR="00DF576A" w:rsidRDefault="00DF576A" w:rsidP="00DF576A">
      <w:r>
        <w:t>Садовая  улица (село Тимирязевское), 4</w:t>
      </w:r>
    </w:p>
    <w:p w:rsidR="00DF576A" w:rsidRDefault="00DF576A" w:rsidP="00DF576A">
      <w:r>
        <w:t>Садовая  улица (село Тимирязевское), 4б</w:t>
      </w:r>
    </w:p>
    <w:p w:rsidR="00DF576A" w:rsidRDefault="00DF576A" w:rsidP="00DF576A">
      <w:r>
        <w:t>Садовая  улица (село Тимирязевское), 8</w:t>
      </w:r>
    </w:p>
    <w:p w:rsidR="00DF576A" w:rsidRDefault="00DF576A" w:rsidP="00DF576A">
      <w:r>
        <w:t>Садовая  улица (село Тимирязевское), 8а (расход из ТУ)</w:t>
      </w:r>
    </w:p>
    <w:p w:rsidR="00DF576A" w:rsidRDefault="00DF576A" w:rsidP="00DF576A">
      <w:r>
        <w:t>Садовая  улица (село Тимирязевское), 9</w:t>
      </w:r>
    </w:p>
    <w:p w:rsidR="00DF576A" w:rsidRDefault="00DF576A" w:rsidP="00DF576A">
      <w:r>
        <w:t>Садовая  улица (село Тимирязевское), 9</w:t>
      </w:r>
    </w:p>
    <w:p w:rsidR="00DF576A" w:rsidRDefault="00DF576A" w:rsidP="00DF576A">
      <w:r>
        <w:t>Садовая  улица (село Тимирязевское), 10</w:t>
      </w:r>
    </w:p>
    <w:p w:rsidR="00DF576A" w:rsidRDefault="00DF576A" w:rsidP="00DF576A">
      <w:r>
        <w:t>Садовая  улица (село Тимирязевское), 11а</w:t>
      </w:r>
    </w:p>
    <w:p w:rsidR="00DF576A" w:rsidRDefault="00DF576A" w:rsidP="00DF576A">
      <w:r>
        <w:t>Садовая  улица (село Тимирязевское), 12 (расход из ТУ)</w:t>
      </w:r>
    </w:p>
    <w:p w:rsidR="00DF576A" w:rsidRDefault="00DF576A" w:rsidP="00DF576A">
      <w:r>
        <w:t>Садовая  улица (село Тимирязевское), 14</w:t>
      </w:r>
    </w:p>
    <w:p w:rsidR="00DF576A" w:rsidRDefault="00DF576A" w:rsidP="00DF576A">
      <w:r>
        <w:t>Садовая  улица (село Тимирязевское), 14а (расход из ТУ)</w:t>
      </w:r>
    </w:p>
    <w:p w:rsidR="00DF576A" w:rsidRDefault="00DF576A" w:rsidP="00DF576A">
      <w:r>
        <w:t>Садовая  улица (село Тимирязевское), 14б</w:t>
      </w:r>
    </w:p>
    <w:p w:rsidR="00DF576A" w:rsidRDefault="00DF576A" w:rsidP="00DF576A">
      <w:r>
        <w:t>Садовая  улица (село Тимирязевское), 16</w:t>
      </w:r>
    </w:p>
    <w:p w:rsidR="00DF576A" w:rsidRDefault="00DF576A" w:rsidP="00DF576A">
      <w:r>
        <w:t>Садовая  улица (село Тимирязевское), 17</w:t>
      </w:r>
    </w:p>
    <w:p w:rsidR="00DF576A" w:rsidRDefault="00DF576A" w:rsidP="00DF576A">
      <w:r>
        <w:t>Садовая  улица (село Тимирязевское), 18а</w:t>
      </w:r>
    </w:p>
    <w:p w:rsidR="00DF576A" w:rsidRDefault="00DF576A" w:rsidP="00DF576A">
      <w:r>
        <w:t>Садовая  улица (село Тимирязевское), 18б</w:t>
      </w:r>
    </w:p>
    <w:p w:rsidR="00DF576A" w:rsidRDefault="00DF576A" w:rsidP="00DF576A">
      <w:r>
        <w:t>Садовая  улица (село Тимирязевское), 20</w:t>
      </w:r>
    </w:p>
    <w:p w:rsidR="00DF576A" w:rsidRDefault="00DF576A" w:rsidP="00DF576A">
      <w:r>
        <w:t>Садовая  улица (село Тимирязевское), 20/2</w:t>
      </w:r>
    </w:p>
    <w:p w:rsidR="00DF576A" w:rsidRDefault="00DF576A" w:rsidP="00DF576A">
      <w:r>
        <w:t>Садовая  улица (село Тимирязевское), 20/3</w:t>
      </w:r>
    </w:p>
    <w:p w:rsidR="00DF576A" w:rsidRDefault="00DF576A" w:rsidP="00DF576A">
      <w:r>
        <w:t>Садовая  улица (село Тимирязевское), 20/4</w:t>
      </w:r>
    </w:p>
    <w:p w:rsidR="00DF576A" w:rsidRDefault="00DF576A" w:rsidP="00DF576A">
      <w:r>
        <w:t>Садовая  улица (село Тимирязевское), 20б</w:t>
      </w:r>
    </w:p>
    <w:p w:rsidR="00DF576A" w:rsidRDefault="00DF576A" w:rsidP="00DF576A">
      <w:r>
        <w:t>Садовая  улица (село Тимирязевское), 24</w:t>
      </w:r>
    </w:p>
    <w:p w:rsidR="00DF576A" w:rsidRDefault="00DF576A" w:rsidP="00DF576A">
      <w:r>
        <w:t>Садовая  улица (село Тимирязевское), 24</w:t>
      </w:r>
    </w:p>
    <w:p w:rsidR="00DF576A" w:rsidRDefault="00DF576A" w:rsidP="00DF576A">
      <w:r>
        <w:t>Садовая  улица (село Тимирязевское), 25</w:t>
      </w:r>
    </w:p>
    <w:p w:rsidR="00DF576A" w:rsidRDefault="00DF576A" w:rsidP="00DF576A">
      <w:r>
        <w:t>Садовая  улица (село Тимирязевское), 27</w:t>
      </w:r>
    </w:p>
    <w:p w:rsidR="00DF576A" w:rsidRDefault="00DF576A" w:rsidP="00DF576A">
      <w:r>
        <w:t>Садовая  улица (село Тимирязевское), 29</w:t>
      </w:r>
    </w:p>
    <w:p w:rsidR="00DF576A" w:rsidRDefault="00DF576A" w:rsidP="00DF576A">
      <w:r>
        <w:t>Садовая  улица (село Тимирязевское), 31</w:t>
      </w:r>
    </w:p>
    <w:p w:rsidR="00DF576A" w:rsidRDefault="00DF576A" w:rsidP="00DF576A">
      <w:r>
        <w:t>Садовая ул, 1</w:t>
      </w:r>
    </w:p>
    <w:p w:rsidR="00DF576A" w:rsidRDefault="00DF576A" w:rsidP="00DF576A">
      <w:r>
        <w:t>Садовая ул, 2</w:t>
      </w:r>
    </w:p>
    <w:p w:rsidR="00DF576A" w:rsidRDefault="00DF576A" w:rsidP="00DF576A">
      <w:r>
        <w:t>Садовая ул, 2а</w:t>
      </w:r>
    </w:p>
    <w:p w:rsidR="00DF576A" w:rsidRDefault="00DF576A" w:rsidP="00DF576A">
      <w:r>
        <w:t>Садовая ул, 3</w:t>
      </w:r>
    </w:p>
    <w:p w:rsidR="00DF576A" w:rsidRDefault="00DF576A" w:rsidP="00DF576A">
      <w:r>
        <w:t>Садовая ул, 4</w:t>
      </w:r>
    </w:p>
    <w:p w:rsidR="00DF576A" w:rsidRDefault="00DF576A" w:rsidP="00DF576A">
      <w:r>
        <w:t>Садовая ул, 5</w:t>
      </w:r>
    </w:p>
    <w:p w:rsidR="00DF576A" w:rsidRDefault="00DF576A" w:rsidP="00DF576A">
      <w:r>
        <w:t>Садовая ул, 6</w:t>
      </w:r>
    </w:p>
    <w:p w:rsidR="00DF576A" w:rsidRDefault="00DF576A" w:rsidP="00DF576A">
      <w:r>
        <w:t>Садовая ул, 7</w:t>
      </w:r>
    </w:p>
    <w:p w:rsidR="00DF576A" w:rsidRDefault="00DF576A" w:rsidP="00DF576A">
      <w:r>
        <w:t>Садовая ул, 8</w:t>
      </w:r>
    </w:p>
    <w:p w:rsidR="00DF576A" w:rsidRDefault="00DF576A" w:rsidP="00DF576A">
      <w:r>
        <w:t>Садовая ул, 9</w:t>
      </w:r>
    </w:p>
    <w:p w:rsidR="00DF576A" w:rsidRDefault="00DF576A" w:rsidP="00DF576A">
      <w:r>
        <w:t>Садовая ул, 10</w:t>
      </w:r>
    </w:p>
    <w:p w:rsidR="00DF576A" w:rsidRDefault="00DF576A" w:rsidP="00DF576A">
      <w:r>
        <w:t>Садовая ул, 13</w:t>
      </w:r>
    </w:p>
    <w:p w:rsidR="00DF576A" w:rsidRDefault="00DF576A" w:rsidP="00DF576A">
      <w:r>
        <w:t>Садовая ул, 14</w:t>
      </w:r>
    </w:p>
    <w:p w:rsidR="00DF576A" w:rsidRDefault="00DF576A" w:rsidP="00DF576A">
      <w:r>
        <w:t>Садовая ул, 15</w:t>
      </w:r>
    </w:p>
    <w:p w:rsidR="00DF576A" w:rsidRDefault="00DF576A" w:rsidP="00DF576A">
      <w:r>
        <w:t>Садовая ул, 16</w:t>
      </w:r>
    </w:p>
    <w:p w:rsidR="00DF576A" w:rsidRDefault="00DF576A" w:rsidP="00DF576A">
      <w:r>
        <w:t>Садовая ул, 17</w:t>
      </w:r>
    </w:p>
    <w:p w:rsidR="00DF576A" w:rsidRDefault="00DF576A" w:rsidP="00DF576A">
      <w:r>
        <w:t>Садовый переулок (село Тимирязевское), 1а</w:t>
      </w:r>
    </w:p>
    <w:p w:rsidR="00DF576A" w:rsidRDefault="00DF576A" w:rsidP="00DF576A">
      <w:r>
        <w:t>Садовый переулок (село Тимирязевское), 1б</w:t>
      </w:r>
    </w:p>
    <w:p w:rsidR="00DF576A" w:rsidRDefault="00DF576A" w:rsidP="00DF576A">
      <w:r>
        <w:t>Садовый переулок (село Тимирязевское), 1в</w:t>
      </w:r>
    </w:p>
    <w:p w:rsidR="00DF576A" w:rsidRDefault="00DF576A" w:rsidP="00DF576A">
      <w:r>
        <w:t>Садовый переулок (село Тимирязевское), 1г</w:t>
      </w:r>
    </w:p>
    <w:p w:rsidR="00DF576A" w:rsidRDefault="00DF576A" w:rsidP="00DF576A">
      <w:r>
        <w:t>Садовый переулок (село Тимирязевское), 2</w:t>
      </w:r>
    </w:p>
    <w:p w:rsidR="00DF576A" w:rsidRDefault="00DF576A" w:rsidP="00DF576A">
      <w:r>
        <w:t>Садовый переулок (село Тимирязевское), 2б</w:t>
      </w:r>
    </w:p>
    <w:p w:rsidR="00DF576A" w:rsidRDefault="00DF576A" w:rsidP="00DF576A">
      <w:r>
        <w:t>Садовый переулок (село Тимирязевское), 3</w:t>
      </w:r>
    </w:p>
    <w:p w:rsidR="00DF576A" w:rsidRDefault="00DF576A" w:rsidP="00DF576A">
      <w:r>
        <w:t>Садовый переулок (село Тимирязевское), 4</w:t>
      </w:r>
    </w:p>
    <w:p w:rsidR="00DF576A" w:rsidRDefault="00DF576A" w:rsidP="00DF576A">
      <w:r>
        <w:t>Садовый переулок (село Тимирязевское), 6</w:t>
      </w:r>
    </w:p>
    <w:p w:rsidR="00DF576A" w:rsidRDefault="00DF576A" w:rsidP="00DF576A">
      <w:r>
        <w:t>Сахалинский пер, 7</w:t>
      </w:r>
    </w:p>
    <w:p w:rsidR="00DF576A" w:rsidRDefault="00DF576A" w:rsidP="00DF576A">
      <w:r>
        <w:t>Светлая ул (с.Дзержинское), 22</w:t>
      </w:r>
    </w:p>
    <w:p w:rsidR="00DF576A" w:rsidRDefault="00DF576A" w:rsidP="00DF576A">
      <w:r>
        <w:t>Светлая улица (с.Дзержинское), 18</w:t>
      </w:r>
    </w:p>
    <w:p w:rsidR="00DF576A" w:rsidRDefault="00DF576A" w:rsidP="00DF576A">
      <w:r>
        <w:t>Светлая улица (село Дзержинское), 1/2 стр.1</w:t>
      </w:r>
    </w:p>
    <w:p w:rsidR="00DF576A" w:rsidRDefault="00DF576A" w:rsidP="00DF576A">
      <w:r>
        <w:t>Светлая улица (село Дзержинское), 8а</w:t>
      </w:r>
    </w:p>
    <w:p w:rsidR="00DF576A" w:rsidRDefault="00DF576A" w:rsidP="00DF576A">
      <w:r>
        <w:t>Светлая улица (село Дзержинское), 10</w:t>
      </w:r>
    </w:p>
    <w:p w:rsidR="00DF576A" w:rsidRDefault="00DF576A" w:rsidP="00DF576A">
      <w:r>
        <w:t>Светлая улица (село Дзержинское), 19</w:t>
      </w:r>
    </w:p>
    <w:p w:rsidR="00DF576A" w:rsidRDefault="00DF576A" w:rsidP="00DF576A">
      <w:r>
        <w:t>Светлая улица (село Дзержинское), 30</w:t>
      </w:r>
    </w:p>
    <w:p w:rsidR="00DF576A" w:rsidRDefault="00DF576A" w:rsidP="00DF576A">
      <w:r>
        <w:t>Свободный пер, 1</w:t>
      </w:r>
    </w:p>
    <w:p w:rsidR="00DF576A" w:rsidRDefault="00DF576A" w:rsidP="00DF576A">
      <w:r>
        <w:t>Свободный пер, 2</w:t>
      </w:r>
    </w:p>
    <w:p w:rsidR="00DF576A" w:rsidRDefault="00DF576A" w:rsidP="00DF576A">
      <w:r>
        <w:t>Свободный пер, 3</w:t>
      </w:r>
    </w:p>
    <w:p w:rsidR="00DF576A" w:rsidRDefault="00DF576A" w:rsidP="00DF576A">
      <w:r>
        <w:t>Свободный пер, 4</w:t>
      </w:r>
    </w:p>
    <w:p w:rsidR="00DF576A" w:rsidRDefault="00DF576A" w:rsidP="00DF576A">
      <w:r>
        <w:t>Свободный пер, 7</w:t>
      </w:r>
    </w:p>
    <w:p w:rsidR="00DF576A" w:rsidRDefault="00DF576A" w:rsidP="00DF576A">
      <w:r>
        <w:t>Свободный пер, 10</w:t>
      </w:r>
    </w:p>
    <w:p w:rsidR="00DF576A" w:rsidRDefault="00DF576A" w:rsidP="00DF576A">
      <w:r>
        <w:t>Свободный пер, 12</w:t>
      </w:r>
    </w:p>
    <w:p w:rsidR="00DF576A" w:rsidRDefault="00DF576A" w:rsidP="00DF576A">
      <w:r>
        <w:t>Свободный пер, 15</w:t>
      </w:r>
    </w:p>
    <w:p w:rsidR="00DF576A" w:rsidRDefault="00DF576A" w:rsidP="00DF576A">
      <w:r>
        <w:t>Свободный пер, 16</w:t>
      </w:r>
    </w:p>
    <w:p w:rsidR="00DF576A" w:rsidRDefault="00DF576A" w:rsidP="00DF576A">
      <w:r>
        <w:t>Северная ул (с Дзержинское), 4</w:t>
      </w:r>
    </w:p>
    <w:p w:rsidR="00DF576A" w:rsidRDefault="00DF576A" w:rsidP="00DF576A">
      <w:r>
        <w:t>Северная ул (с Дзержинское), 6</w:t>
      </w:r>
    </w:p>
    <w:p w:rsidR="00DF576A" w:rsidRDefault="00DF576A" w:rsidP="00DF576A">
      <w:r>
        <w:t>Северная улица (с.Дзержинское), 3а</w:t>
      </w:r>
    </w:p>
    <w:p w:rsidR="00DF576A" w:rsidRDefault="00DF576A" w:rsidP="00DF576A">
      <w:r>
        <w:t>Северная улица (село Дзержинское), 1</w:t>
      </w:r>
    </w:p>
    <w:p w:rsidR="00DF576A" w:rsidRDefault="00DF576A" w:rsidP="00DF576A">
      <w:r>
        <w:t>Северная улица (село Дзержинское), 2</w:t>
      </w:r>
    </w:p>
    <w:p w:rsidR="00DF576A" w:rsidRDefault="00DF576A" w:rsidP="00DF576A">
      <w:r>
        <w:t>Северная улица (село Дзержинское), 3</w:t>
      </w:r>
    </w:p>
    <w:p w:rsidR="00DF576A" w:rsidRDefault="00DF576A" w:rsidP="00DF576A">
      <w:r>
        <w:t>Северная улица (село Дзержинское), 7</w:t>
      </w:r>
    </w:p>
    <w:p w:rsidR="00DF576A" w:rsidRDefault="00DF576A" w:rsidP="00DF576A">
      <w:r>
        <w:t>Северная улица (село Дзержинское), 7а</w:t>
      </w:r>
    </w:p>
    <w:p w:rsidR="00DF576A" w:rsidRDefault="00DF576A" w:rsidP="00DF576A">
      <w:r>
        <w:t>Северная улица (село Дзержинское), 11</w:t>
      </w:r>
    </w:p>
    <w:p w:rsidR="00DF576A" w:rsidRDefault="00DF576A" w:rsidP="00DF576A">
      <w:r>
        <w:t>Северная улица (село Дзержинское), 14</w:t>
      </w:r>
    </w:p>
    <w:p w:rsidR="00DF576A" w:rsidRDefault="00DF576A" w:rsidP="00DF576A">
      <w:r>
        <w:t>Северная улица (село Дзержинское), 15</w:t>
      </w:r>
    </w:p>
    <w:p w:rsidR="00DF576A" w:rsidRDefault="00DF576A" w:rsidP="00DF576A">
      <w:r>
        <w:t>Северная улица (село Дзержинское), 19</w:t>
      </w:r>
    </w:p>
    <w:p w:rsidR="00DF576A" w:rsidRDefault="00DF576A" w:rsidP="00DF576A">
      <w:r>
        <w:t>Северная улица (село Дзержинское), 21</w:t>
      </w:r>
    </w:p>
    <w:p w:rsidR="00DF576A" w:rsidRDefault="00DF576A" w:rsidP="00DF576A">
      <w:r>
        <w:t>Северная улица (село Дзержинское), 23</w:t>
      </w:r>
    </w:p>
    <w:p w:rsidR="00DF576A" w:rsidRDefault="00DF576A" w:rsidP="00DF576A">
      <w:r>
        <w:t>Северная улица (село Дзержинское), 25</w:t>
      </w:r>
    </w:p>
    <w:p w:rsidR="00DF576A" w:rsidRDefault="00DF576A" w:rsidP="00DF576A">
      <w:r>
        <w:t>Северная улица (село Дзержинское), 25/1</w:t>
      </w:r>
    </w:p>
    <w:p w:rsidR="00DF576A" w:rsidRDefault="00DF576A" w:rsidP="00DF576A">
      <w:r>
        <w:t>Северная улица (село Дзержинское), 70</w:t>
      </w:r>
    </w:p>
    <w:p w:rsidR="00DF576A" w:rsidRDefault="00DF576A" w:rsidP="00DF576A">
      <w:r>
        <w:t>Северный городок ул, 1</w:t>
      </w:r>
    </w:p>
    <w:p w:rsidR="00DF576A" w:rsidRDefault="00DF576A" w:rsidP="00DF576A">
      <w:r>
        <w:t>Северный городок ул, 3</w:t>
      </w:r>
    </w:p>
    <w:p w:rsidR="00DF576A" w:rsidRDefault="00DF576A" w:rsidP="00DF576A">
      <w:r>
        <w:t>Северный городок ул, 7</w:t>
      </w:r>
    </w:p>
    <w:p w:rsidR="00DF576A" w:rsidRDefault="00DF576A" w:rsidP="00DF576A">
      <w:r>
        <w:t>Северный городок ул, 44</w:t>
      </w:r>
    </w:p>
    <w:p w:rsidR="00DF576A" w:rsidRDefault="00DF576A" w:rsidP="00DF576A">
      <w:r>
        <w:t>Северный городок ул, 48</w:t>
      </w:r>
    </w:p>
    <w:p w:rsidR="00DF576A" w:rsidRDefault="00DF576A" w:rsidP="00DF576A">
      <w:r>
        <w:t>Северный городок ул, 48/1</w:t>
      </w:r>
    </w:p>
    <w:p w:rsidR="00DF576A" w:rsidRDefault="00DF576A" w:rsidP="00DF576A">
      <w:r>
        <w:t>Северный городок ул, 49</w:t>
      </w:r>
    </w:p>
    <w:p w:rsidR="00015D3C" w:rsidRDefault="00015D3C" w:rsidP="00015D3C">
      <w:bookmarkStart w:id="1" w:name="_GoBack"/>
      <w:bookmarkEnd w:id="1"/>
      <w:r>
        <w:t>Северный городок ул, 50</w:t>
      </w:r>
    </w:p>
    <w:p w:rsidR="00015D3C" w:rsidRDefault="00015D3C" w:rsidP="00015D3C">
      <w:r>
        <w:t>Северный городок ул, 53</w:t>
      </w:r>
    </w:p>
    <w:p w:rsidR="00015D3C" w:rsidRDefault="00015D3C" w:rsidP="00015D3C">
      <w:r>
        <w:t>Пушкина ул, 63 стр.8</w:t>
      </w:r>
    </w:p>
    <w:p w:rsidR="00015D3C" w:rsidRDefault="00015D3C" w:rsidP="00015D3C">
      <w:r>
        <w:t>Северный городок ул, 51</w:t>
      </w:r>
    </w:p>
    <w:p w:rsidR="00015D3C" w:rsidRDefault="00015D3C" w:rsidP="00015D3C">
      <w:r>
        <w:t>Северный городок ул, 52</w:t>
      </w:r>
    </w:p>
    <w:p w:rsidR="00015D3C" w:rsidRDefault="00015D3C" w:rsidP="00015D3C">
      <w:r>
        <w:t>Северный городок ул, 54</w:t>
      </w:r>
    </w:p>
    <w:p w:rsidR="00015D3C" w:rsidRDefault="00015D3C" w:rsidP="00015D3C">
      <w:r>
        <w:t>Пушкина ул, 63/7</w:t>
      </w:r>
    </w:p>
    <w:p w:rsidR="00015D3C" w:rsidRDefault="00015D3C" w:rsidP="00015D3C">
      <w:r>
        <w:t>Северный городок ул, 58</w:t>
      </w:r>
    </w:p>
    <w:p w:rsidR="00015D3C" w:rsidRDefault="00015D3C" w:rsidP="00015D3C">
      <w:r>
        <w:t>Северный городок ул, 57</w:t>
      </w:r>
    </w:p>
    <w:p w:rsidR="00015D3C" w:rsidRDefault="00015D3C" w:rsidP="00015D3C">
      <w:r>
        <w:t>Северный городок ул, 59</w:t>
      </w:r>
    </w:p>
    <w:p w:rsidR="00015D3C" w:rsidRDefault="00015D3C" w:rsidP="00015D3C">
      <w:r>
        <w:t>Северный городок ул, 61</w:t>
      </w:r>
    </w:p>
    <w:p w:rsidR="00015D3C" w:rsidRDefault="00015D3C" w:rsidP="00015D3C">
      <w:r>
        <w:t>Северный городок ул, 67</w:t>
      </w:r>
    </w:p>
    <w:p w:rsidR="00015D3C" w:rsidRDefault="00015D3C" w:rsidP="00015D3C">
      <w:r>
        <w:t>Пушкина ул, 63/52</w:t>
      </w:r>
    </w:p>
    <w:p w:rsidR="00015D3C" w:rsidRDefault="00015D3C" w:rsidP="00015D3C">
      <w:r>
        <w:t>Пушкина ул, 63/52</w:t>
      </w:r>
    </w:p>
    <w:p w:rsidR="00015D3C" w:rsidRDefault="00015D3C" w:rsidP="00015D3C">
      <w:r>
        <w:t>Северный городок ул, 61/1</w:t>
      </w:r>
    </w:p>
    <w:p w:rsidR="00015D3C" w:rsidRDefault="00015D3C" w:rsidP="00015D3C">
      <w:r>
        <w:t>Северный городок ул, 7а</w:t>
      </w:r>
    </w:p>
    <w:p w:rsidR="00015D3C" w:rsidRDefault="00015D3C" w:rsidP="00015D3C">
      <w:r>
        <w:t>Техническая ул, 1в</w:t>
      </w:r>
    </w:p>
    <w:p w:rsidR="00DF576A" w:rsidRDefault="00DF576A" w:rsidP="00DF576A">
      <w:r>
        <w:t>Северный промпарк</w:t>
      </w:r>
    </w:p>
    <w:p w:rsidR="00DF576A" w:rsidRDefault="00DF576A" w:rsidP="00DF576A">
      <w:r>
        <w:t>Северный промпарк (весь)</w:t>
      </w:r>
    </w:p>
    <w:p w:rsidR="00DF576A" w:rsidRDefault="00DF576A" w:rsidP="00DF576A">
      <w:r>
        <w:t>Северо-Каштачная ул, 3</w:t>
      </w:r>
    </w:p>
    <w:p w:rsidR="00DF576A" w:rsidRDefault="00DF576A" w:rsidP="00DF576A">
      <w:r>
        <w:t>Северо-Каштачная ул, 10</w:t>
      </w:r>
    </w:p>
    <w:p w:rsidR="00DF576A" w:rsidRDefault="00DF576A" w:rsidP="00DF576A">
      <w:r>
        <w:t>Северо-Каштачная ул, 13а</w:t>
      </w:r>
    </w:p>
    <w:p w:rsidR="00DF576A" w:rsidRDefault="00DF576A" w:rsidP="00DF576A">
      <w:r>
        <w:t>Северо-Каштачная ул, 17</w:t>
      </w:r>
    </w:p>
    <w:p w:rsidR="00DF576A" w:rsidRDefault="00DF576A" w:rsidP="00DF576A">
      <w:r>
        <w:t>Северо-Каштачная ул, 18</w:t>
      </w:r>
    </w:p>
    <w:p w:rsidR="00DF576A" w:rsidRDefault="00DF576A" w:rsidP="00DF576A">
      <w:r>
        <w:t>Северо-Каштачная ул, 19</w:t>
      </w:r>
    </w:p>
    <w:p w:rsidR="00DF576A" w:rsidRDefault="00DF576A" w:rsidP="00DF576A">
      <w:r>
        <w:t>Северо-Каштачная ул, 20</w:t>
      </w:r>
    </w:p>
    <w:p w:rsidR="00DF576A" w:rsidRDefault="00DF576A" w:rsidP="00DF576A">
      <w:r>
        <w:t>Северо-Каштачная ул, 20/1</w:t>
      </w:r>
    </w:p>
    <w:p w:rsidR="00DF576A" w:rsidRDefault="00DF576A" w:rsidP="00DF576A">
      <w:r>
        <w:t>Северо-Каштачная ул, 21</w:t>
      </w:r>
    </w:p>
    <w:p w:rsidR="00DF576A" w:rsidRDefault="00DF576A" w:rsidP="00DF576A">
      <w:r>
        <w:t>Северо-Каштачная ул, 22</w:t>
      </w:r>
    </w:p>
    <w:p w:rsidR="00DF576A" w:rsidRDefault="00DF576A" w:rsidP="00DF576A">
      <w:r>
        <w:t>Северо-Каштачная ул, 23</w:t>
      </w:r>
    </w:p>
    <w:p w:rsidR="00DF576A" w:rsidRDefault="00DF576A" w:rsidP="00DF576A">
      <w:r>
        <w:t>Северо-Каштачная ул, 25</w:t>
      </w:r>
    </w:p>
    <w:p w:rsidR="00DF576A" w:rsidRDefault="00DF576A" w:rsidP="00DF576A">
      <w:r>
        <w:t>Северо-Каштачная ул, 26</w:t>
      </w:r>
    </w:p>
    <w:p w:rsidR="00DF576A" w:rsidRDefault="00DF576A" w:rsidP="00DF576A">
      <w:r>
        <w:t>Северо-Каштачная ул, 28 корпус 1</w:t>
      </w:r>
    </w:p>
    <w:p w:rsidR="00DF576A" w:rsidRDefault="00DF576A" w:rsidP="00DF576A">
      <w:r>
        <w:t>Северо-Каштачная ул, 33</w:t>
      </w:r>
    </w:p>
    <w:p w:rsidR="00DF576A" w:rsidRDefault="00DF576A" w:rsidP="00DF576A">
      <w:r>
        <w:t>Северо-Каштачная ул, 44</w:t>
      </w:r>
    </w:p>
    <w:p w:rsidR="00DF576A" w:rsidRDefault="00DF576A" w:rsidP="00DF576A">
      <w:r>
        <w:t>Северо-Каштачная ул, 45</w:t>
      </w:r>
    </w:p>
    <w:p w:rsidR="00DF576A" w:rsidRDefault="00DF576A" w:rsidP="00DF576A">
      <w:r>
        <w:t>Северо-Каштачная ул, 46 стр.1</w:t>
      </w:r>
    </w:p>
    <w:p w:rsidR="00DF576A" w:rsidRDefault="00DF576A" w:rsidP="00DF576A">
      <w:r>
        <w:t>Северо-Каштачная ул, 47</w:t>
      </w:r>
    </w:p>
    <w:p w:rsidR="00DF576A" w:rsidRDefault="00DF576A" w:rsidP="00DF576A">
      <w:r>
        <w:t>Северо-Каштачная ул, 50</w:t>
      </w:r>
    </w:p>
    <w:p w:rsidR="00DF576A" w:rsidRDefault="00DF576A" w:rsidP="00DF576A">
      <w:r>
        <w:t>Северо-Каштачная ул, 53</w:t>
      </w:r>
    </w:p>
    <w:p w:rsidR="00DF576A" w:rsidRDefault="00DF576A" w:rsidP="00DF576A">
      <w:r>
        <w:t>Северо-Каштачная ул, 109</w:t>
      </w:r>
    </w:p>
    <w:p w:rsidR="00DF576A" w:rsidRDefault="00DF576A" w:rsidP="00DF576A">
      <w:r>
        <w:t>Северо-Каштачный 1-й пер, 1/1</w:t>
      </w:r>
    </w:p>
    <w:p w:rsidR="00DF576A" w:rsidRDefault="00DF576A" w:rsidP="00DF576A">
      <w:r>
        <w:t>Северо-Каштачный 1-й пер, 1/2</w:t>
      </w:r>
    </w:p>
    <w:p w:rsidR="00DF576A" w:rsidRDefault="00DF576A" w:rsidP="00DF576A">
      <w:r>
        <w:t>Северо-Каштачный 2-й пер, 3</w:t>
      </w:r>
    </w:p>
    <w:p w:rsidR="00DF576A" w:rsidRDefault="00DF576A" w:rsidP="00DF576A">
      <w:r>
        <w:t>Северо-Каштачный 2-й пер, 5</w:t>
      </w:r>
    </w:p>
    <w:p w:rsidR="00DF576A" w:rsidRDefault="00DF576A" w:rsidP="00DF576A">
      <w:r>
        <w:t>Северо-Каштачный 2-й пер, 8</w:t>
      </w:r>
    </w:p>
    <w:p w:rsidR="00DF576A" w:rsidRDefault="00DF576A" w:rsidP="00DF576A">
      <w:r>
        <w:t>Северо-Каштачный 2-й пер, 9</w:t>
      </w:r>
    </w:p>
    <w:p w:rsidR="00DF576A" w:rsidRDefault="00DF576A" w:rsidP="00DF576A">
      <w:r>
        <w:t>Северо-Каштачный п, 33</w:t>
      </w:r>
    </w:p>
    <w:p w:rsidR="00DF576A" w:rsidRDefault="00DF576A" w:rsidP="00DF576A">
      <w:r>
        <w:t>Северский промпарк</w:t>
      </w:r>
    </w:p>
    <w:p w:rsidR="00DF576A" w:rsidRDefault="00DF576A" w:rsidP="00DF576A">
      <w:r>
        <w:t>Северский промпарк</w:t>
      </w:r>
    </w:p>
    <w:p w:rsidR="00DF576A" w:rsidRDefault="00DF576A" w:rsidP="00DF576A">
      <w:r>
        <w:t>Северский промпарк</w:t>
      </w:r>
    </w:p>
    <w:p w:rsidR="00DF576A" w:rsidRDefault="00DF576A" w:rsidP="00DF576A">
      <w:r>
        <w:t>Сельскохозяйственная ул, 18</w:t>
      </w:r>
    </w:p>
    <w:p w:rsidR="00DF576A" w:rsidRDefault="00DF576A" w:rsidP="00DF576A">
      <w:r>
        <w:t>Серафимовича ул, 5а</w:t>
      </w:r>
    </w:p>
    <w:p w:rsidR="00DF576A" w:rsidRDefault="00DF576A" w:rsidP="00DF576A">
      <w:r>
        <w:t>Серафимовича ул, 7</w:t>
      </w:r>
    </w:p>
    <w:p w:rsidR="00DF576A" w:rsidRDefault="00DF576A" w:rsidP="00DF576A">
      <w:r>
        <w:t>Сергея Кляйна улица ( п. Озерки ), 6</w:t>
      </w:r>
    </w:p>
    <w:p w:rsidR="00DF576A" w:rsidRDefault="00DF576A" w:rsidP="00DF576A">
      <w:r>
        <w:t>Сергея Кляйна улица ( п. Озерки ), 8</w:t>
      </w:r>
    </w:p>
    <w:p w:rsidR="00DF576A" w:rsidRDefault="00DF576A" w:rsidP="00DF576A">
      <w:r>
        <w:t>Сергея Кляйна улица ( п. Озерки ), 10</w:t>
      </w:r>
    </w:p>
    <w:p w:rsidR="00DF576A" w:rsidRDefault="00DF576A" w:rsidP="00DF576A">
      <w:r>
        <w:t>Сергея Кляйна улица ( п. Озерки ), 12</w:t>
      </w:r>
    </w:p>
    <w:p w:rsidR="00DF576A" w:rsidRDefault="00DF576A" w:rsidP="00DF576A">
      <w:r>
        <w:t>Сергея Лазо пер, 2</w:t>
      </w:r>
    </w:p>
    <w:p w:rsidR="00DF576A" w:rsidRDefault="00DF576A" w:rsidP="00DF576A">
      <w:r>
        <w:t>Сергея Лазо пер, 3</w:t>
      </w:r>
    </w:p>
    <w:p w:rsidR="00DF576A" w:rsidRDefault="00DF576A" w:rsidP="00DF576A">
      <w:r>
        <w:t>Сергея Лазо пер, 4</w:t>
      </w:r>
    </w:p>
    <w:p w:rsidR="00DF576A" w:rsidRDefault="00DF576A" w:rsidP="00DF576A">
      <w:r>
        <w:t>Сергея Лазо пер, 6</w:t>
      </w:r>
    </w:p>
    <w:p w:rsidR="00DF576A" w:rsidRDefault="00DF576A" w:rsidP="00DF576A">
      <w:r>
        <w:t>Сергея Лазо пер, 6/2</w:t>
      </w:r>
    </w:p>
    <w:p w:rsidR="00DF576A" w:rsidRDefault="00DF576A" w:rsidP="00DF576A">
      <w:r>
        <w:t>Сергея Лазо пер, 8</w:t>
      </w:r>
    </w:p>
    <w:p w:rsidR="00DF576A" w:rsidRDefault="00DF576A" w:rsidP="00DF576A">
      <w:r>
        <w:t>Сергея Лазо пер, 8/2</w:t>
      </w:r>
    </w:p>
    <w:p w:rsidR="00DF576A" w:rsidRDefault="00DF576A" w:rsidP="00DF576A">
      <w:r>
        <w:t>Сергея Лазо пер, 10</w:t>
      </w:r>
    </w:p>
    <w:p w:rsidR="00DF576A" w:rsidRDefault="00DF576A" w:rsidP="00DF576A">
      <w:r>
        <w:t>Сергея Лазо пер, 10/1</w:t>
      </w:r>
    </w:p>
    <w:p w:rsidR="00DF576A" w:rsidRDefault="00DF576A" w:rsidP="00DF576A">
      <w:r>
        <w:t>Сергея Лазо пер, 10/2</w:t>
      </w:r>
    </w:p>
    <w:p w:rsidR="00DF576A" w:rsidRDefault="00DF576A" w:rsidP="00DF576A">
      <w:r>
        <w:t>Сергея Лазо пер, 10/3</w:t>
      </w:r>
    </w:p>
    <w:p w:rsidR="00DF576A" w:rsidRDefault="00DF576A" w:rsidP="00DF576A">
      <w:r>
        <w:t>Сергея Лазо пер, 10а</w:t>
      </w:r>
    </w:p>
    <w:p w:rsidR="00DF576A" w:rsidRDefault="00DF576A" w:rsidP="00DF576A">
      <w:r>
        <w:t>Сергея Лазо ул, 1б</w:t>
      </w:r>
    </w:p>
    <w:p w:rsidR="00DF576A" w:rsidRDefault="00DF576A" w:rsidP="00DF576A">
      <w:r>
        <w:t>Сергея Лазо ул, 2</w:t>
      </w:r>
    </w:p>
    <w:p w:rsidR="00DF576A" w:rsidRDefault="00DF576A" w:rsidP="00DF576A">
      <w:r>
        <w:t>Сергея Лазо ул, 3/2</w:t>
      </w:r>
    </w:p>
    <w:p w:rsidR="00DF576A" w:rsidRDefault="00DF576A" w:rsidP="00DF576A">
      <w:r>
        <w:t>Сергея Лазо ул, 3/5</w:t>
      </w:r>
    </w:p>
    <w:p w:rsidR="00DF576A" w:rsidRDefault="00DF576A" w:rsidP="00DF576A">
      <w:r>
        <w:t>Сергея Лазо ул, 3/6</w:t>
      </w:r>
    </w:p>
    <w:p w:rsidR="00DF576A" w:rsidRDefault="00DF576A" w:rsidP="00DF576A">
      <w:r>
        <w:t>Сергея Лазо ул, 3а</w:t>
      </w:r>
    </w:p>
    <w:p w:rsidR="00DF576A" w:rsidRDefault="00DF576A" w:rsidP="00DF576A">
      <w:r>
        <w:t>Сергея Лазо ул, 3б</w:t>
      </w:r>
    </w:p>
    <w:p w:rsidR="00DF576A" w:rsidRDefault="00DF576A" w:rsidP="00DF576A">
      <w:r>
        <w:t>Сергея Лазо ул, 3б стр. 3</w:t>
      </w:r>
    </w:p>
    <w:p w:rsidR="00DF576A" w:rsidRDefault="00DF576A" w:rsidP="00DF576A">
      <w:r>
        <w:t>Сергея Лазо ул, 3г</w:t>
      </w:r>
    </w:p>
    <w:p w:rsidR="00DF576A" w:rsidRDefault="00DF576A" w:rsidP="00DF576A">
      <w:r>
        <w:t>Сергея Лазо ул, 3д</w:t>
      </w:r>
    </w:p>
    <w:p w:rsidR="00DF576A" w:rsidRDefault="00DF576A" w:rsidP="00DF576A">
      <w:r>
        <w:t>Сергея Лазо ул, 3д</w:t>
      </w:r>
    </w:p>
    <w:p w:rsidR="00DF576A" w:rsidRDefault="00DF576A" w:rsidP="00DF576A">
      <w:r>
        <w:t>Сергея Лазо ул, 3е</w:t>
      </w:r>
    </w:p>
    <w:p w:rsidR="00DF576A" w:rsidRDefault="00DF576A" w:rsidP="00DF576A">
      <w:r>
        <w:t>Сергея Лазо ул, 4</w:t>
      </w:r>
    </w:p>
    <w:p w:rsidR="00DF576A" w:rsidRDefault="00DF576A" w:rsidP="00DF576A">
      <w:r>
        <w:t>Сергея Лазо ул, 4/1</w:t>
      </w:r>
    </w:p>
    <w:p w:rsidR="00DF576A" w:rsidRDefault="00DF576A" w:rsidP="00DF576A">
      <w:r>
        <w:t>Сергея Лазо ул, 4/2</w:t>
      </w:r>
    </w:p>
    <w:p w:rsidR="00DF576A" w:rsidRDefault="00DF576A" w:rsidP="00DF576A">
      <w:r>
        <w:t>Сергея Лазо ул, 5</w:t>
      </w:r>
    </w:p>
    <w:p w:rsidR="00DF576A" w:rsidRDefault="00DF576A" w:rsidP="00DF576A">
      <w:r>
        <w:t>Сергея Лазо ул, 5</w:t>
      </w:r>
    </w:p>
    <w:p w:rsidR="00DF576A" w:rsidRDefault="00DF576A" w:rsidP="00DF576A">
      <w:r>
        <w:t>Сергея Лазо ул, 5 стр. 3</w:t>
      </w:r>
    </w:p>
    <w:p w:rsidR="00DF576A" w:rsidRDefault="00DF576A" w:rsidP="00DF576A">
      <w:r>
        <w:t>Сергея Лазо ул, 5 стр.1</w:t>
      </w:r>
    </w:p>
    <w:p w:rsidR="00DF576A" w:rsidRDefault="00DF576A" w:rsidP="00DF576A">
      <w:r>
        <w:t>Сергея Лазо ул, 5 стр.2</w:t>
      </w:r>
    </w:p>
    <w:p w:rsidR="00DF576A" w:rsidRDefault="00DF576A" w:rsidP="00DF576A">
      <w:r>
        <w:t>Сергея Лазо ул, 5 стр.6</w:t>
      </w:r>
    </w:p>
    <w:p w:rsidR="00DF576A" w:rsidRDefault="00DF576A" w:rsidP="00DF576A">
      <w:r>
        <w:t>Сергея Лазо ул, 5а</w:t>
      </w:r>
    </w:p>
    <w:p w:rsidR="00DF576A" w:rsidRDefault="00DF576A" w:rsidP="00DF576A">
      <w:r>
        <w:t>Сергея Лазо ул, 6</w:t>
      </w:r>
    </w:p>
    <w:p w:rsidR="00DF576A" w:rsidRDefault="00DF576A" w:rsidP="00DF576A">
      <w:r>
        <w:t>Сергея Лазо ул, 6/1</w:t>
      </w:r>
    </w:p>
    <w:p w:rsidR="00DF576A" w:rsidRDefault="00DF576A" w:rsidP="00DF576A">
      <w:r>
        <w:t>Сергея Лазо ул, 6/2</w:t>
      </w:r>
    </w:p>
    <w:p w:rsidR="00DF576A" w:rsidRDefault="00DF576A" w:rsidP="00DF576A">
      <w:r>
        <w:t>Сергея Лазо ул, 6а</w:t>
      </w:r>
    </w:p>
    <w:p w:rsidR="00DF576A" w:rsidRDefault="00DF576A" w:rsidP="00DF576A">
      <w:r>
        <w:t>Сергея Лазо ул, 7</w:t>
      </w:r>
    </w:p>
    <w:p w:rsidR="00DF576A" w:rsidRDefault="00DF576A" w:rsidP="00DF576A">
      <w:r>
        <w:t>Сергея Лазо ул, 7а</w:t>
      </w:r>
    </w:p>
    <w:p w:rsidR="00DF576A" w:rsidRDefault="00DF576A" w:rsidP="00DF576A">
      <w:r>
        <w:t>Сергея Лазо ул, 10</w:t>
      </w:r>
    </w:p>
    <w:p w:rsidR="00DF576A" w:rsidRDefault="00DF576A" w:rsidP="00DF576A">
      <w:r>
        <w:t>Сергея Лазо ул, 10</w:t>
      </w:r>
    </w:p>
    <w:p w:rsidR="00DF576A" w:rsidRDefault="00DF576A" w:rsidP="00DF576A">
      <w:r>
        <w:t>Сергея Лазо ул, 10а</w:t>
      </w:r>
    </w:p>
    <w:p w:rsidR="00DF576A" w:rsidRDefault="00DF576A" w:rsidP="00DF576A">
      <w:r>
        <w:t>Сергея Лазо ул, 10г</w:t>
      </w:r>
    </w:p>
    <w:p w:rsidR="00DF576A" w:rsidRDefault="00DF576A" w:rsidP="00DF576A">
      <w:r>
        <w:t>Сергея Лазо ул, 12/1</w:t>
      </w:r>
    </w:p>
    <w:p w:rsidR="00DF576A" w:rsidRDefault="00DF576A" w:rsidP="00DF576A">
      <w:r>
        <w:t>Сергея Лазо ул, 12/2</w:t>
      </w:r>
    </w:p>
    <w:p w:rsidR="00DF576A" w:rsidRDefault="00DF576A" w:rsidP="00DF576A">
      <w:r>
        <w:t>Сергея Лазо ул, 12/3</w:t>
      </w:r>
    </w:p>
    <w:p w:rsidR="00DF576A" w:rsidRDefault="00DF576A" w:rsidP="00DF576A">
      <w:r>
        <w:t>Сергея Лазо ул, 13а</w:t>
      </w:r>
    </w:p>
    <w:p w:rsidR="00DF576A" w:rsidRDefault="00DF576A" w:rsidP="00DF576A">
      <w:r>
        <w:t>Сергея Лазо ул, 14</w:t>
      </w:r>
    </w:p>
    <w:p w:rsidR="00DF576A" w:rsidRDefault="00DF576A" w:rsidP="00DF576A">
      <w:r>
        <w:t>Сергея Лазо ул, 14/1</w:t>
      </w:r>
    </w:p>
    <w:p w:rsidR="00DF576A" w:rsidRDefault="00DF576A" w:rsidP="00DF576A">
      <w:r>
        <w:t>Сергея Лазо ул, 14/2</w:t>
      </w:r>
    </w:p>
    <w:p w:rsidR="00DF576A" w:rsidRDefault="00DF576A" w:rsidP="00DF576A">
      <w:r>
        <w:t>Сергея Лазо ул, 15</w:t>
      </w:r>
    </w:p>
    <w:p w:rsidR="00DF576A" w:rsidRDefault="00DF576A" w:rsidP="00DF576A">
      <w:r>
        <w:t>Сергея Лазо ул, 15/1</w:t>
      </w:r>
    </w:p>
    <w:p w:rsidR="00DF576A" w:rsidRDefault="00DF576A" w:rsidP="00DF576A">
      <w:r>
        <w:t>Сергея Лазо ул, 16</w:t>
      </w:r>
    </w:p>
    <w:p w:rsidR="00DF576A" w:rsidRDefault="00DF576A" w:rsidP="00DF576A">
      <w:r>
        <w:t>Сергея Лазо ул, 16/1</w:t>
      </w:r>
    </w:p>
    <w:p w:rsidR="00DF576A" w:rsidRDefault="00DF576A" w:rsidP="00DF576A">
      <w:r>
        <w:t>Сергея Лазо ул, 16/2</w:t>
      </w:r>
    </w:p>
    <w:p w:rsidR="00DF576A" w:rsidRDefault="00DF576A" w:rsidP="00DF576A">
      <w:r>
        <w:t>Сергея Лазо ул, 17</w:t>
      </w:r>
    </w:p>
    <w:p w:rsidR="00DF576A" w:rsidRDefault="00DF576A" w:rsidP="00DF576A">
      <w:r>
        <w:t>Сергея Лазо ул, 18</w:t>
      </w:r>
    </w:p>
    <w:p w:rsidR="00DF576A" w:rsidRDefault="00DF576A" w:rsidP="00DF576A">
      <w:r>
        <w:t>Сергея Лазо ул, 19</w:t>
      </w:r>
    </w:p>
    <w:p w:rsidR="00DF576A" w:rsidRDefault="00DF576A" w:rsidP="00DF576A">
      <w:r>
        <w:t>Сергея Лазо ул, 20</w:t>
      </w:r>
    </w:p>
    <w:p w:rsidR="00DF576A" w:rsidRDefault="00DF576A" w:rsidP="00DF576A">
      <w:r>
        <w:t>Сергея Лазо ул, 20а</w:t>
      </w:r>
    </w:p>
    <w:p w:rsidR="00DF576A" w:rsidRDefault="00DF576A" w:rsidP="00DF576A">
      <w:r>
        <w:t>Сергея Лазо ул, 20б</w:t>
      </w:r>
    </w:p>
    <w:p w:rsidR="00DF576A" w:rsidRDefault="00DF576A" w:rsidP="00DF576A">
      <w:r>
        <w:t>Сергея Лазо ул, 21</w:t>
      </w:r>
    </w:p>
    <w:p w:rsidR="00DF576A" w:rsidRDefault="00DF576A" w:rsidP="00DF576A">
      <w:r>
        <w:t>Сергея Лазо ул, 21</w:t>
      </w:r>
    </w:p>
    <w:p w:rsidR="00DF576A" w:rsidRDefault="00DF576A" w:rsidP="00DF576A">
      <w:r>
        <w:t>Сергея Лазо ул, 22</w:t>
      </w:r>
    </w:p>
    <w:p w:rsidR="00DF576A" w:rsidRDefault="00DF576A" w:rsidP="00DF576A">
      <w:r>
        <w:t>Сергея Лазо ул, 22</w:t>
      </w:r>
    </w:p>
    <w:p w:rsidR="00DF576A" w:rsidRDefault="00DF576A" w:rsidP="00DF576A">
      <w:r>
        <w:t>Сергея Лазо ул, 23</w:t>
      </w:r>
    </w:p>
    <w:p w:rsidR="00DF576A" w:rsidRDefault="00DF576A" w:rsidP="00DF576A">
      <w:r>
        <w:t>Сергея Лазо ул, 24</w:t>
      </w:r>
    </w:p>
    <w:p w:rsidR="00DF576A" w:rsidRDefault="00DF576A" w:rsidP="00DF576A">
      <w:r>
        <w:t>Сергея Лазо ул, 24/1</w:t>
      </w:r>
    </w:p>
    <w:p w:rsidR="00DF576A" w:rsidRDefault="00DF576A" w:rsidP="00DF576A">
      <w:r>
        <w:t>Сергея Лазо ул, 24/2</w:t>
      </w:r>
    </w:p>
    <w:p w:rsidR="00DF576A" w:rsidRDefault="00DF576A" w:rsidP="00DF576A">
      <w:r>
        <w:t>Сергея Лазо ул, 25</w:t>
      </w:r>
    </w:p>
    <w:p w:rsidR="00DF576A" w:rsidRDefault="00DF576A" w:rsidP="00DF576A">
      <w:r>
        <w:t>Сергея Лазо ул, 25</w:t>
      </w:r>
    </w:p>
    <w:p w:rsidR="00DF576A" w:rsidRDefault="00DF576A" w:rsidP="00DF576A">
      <w:r>
        <w:t>Сергея Лазо ул, 25</w:t>
      </w:r>
    </w:p>
    <w:p w:rsidR="00DF576A" w:rsidRDefault="00DF576A" w:rsidP="00DF576A">
      <w:r>
        <w:t>Сергея Лазо ул, 25</w:t>
      </w:r>
    </w:p>
    <w:p w:rsidR="00DF576A" w:rsidRDefault="00DF576A" w:rsidP="00DF576A">
      <w:r>
        <w:t>"Сергея Лазо ул, 25</w:t>
      </w:r>
      <w:r>
        <w:tab/>
        <w:t>"</w:t>
      </w:r>
    </w:p>
    <w:p w:rsidR="00DF576A" w:rsidRDefault="00DF576A" w:rsidP="00DF576A">
      <w:r>
        <w:t>Сергея Лазо ул, 25б</w:t>
      </w:r>
    </w:p>
    <w:p w:rsidR="00DF576A" w:rsidRDefault="00DF576A" w:rsidP="00DF576A">
      <w:r>
        <w:t>Сергея Лазо ул, 26</w:t>
      </w:r>
    </w:p>
    <w:p w:rsidR="00DF576A" w:rsidRDefault="00DF576A" w:rsidP="00DF576A">
      <w:r>
        <w:t>Сергея Лазо ул, 26/1</w:t>
      </w:r>
    </w:p>
    <w:p w:rsidR="00DF576A" w:rsidRDefault="00DF576A" w:rsidP="00DF576A">
      <w:r>
        <w:t>Сергея Лазо ул, 26/1</w:t>
      </w:r>
    </w:p>
    <w:p w:rsidR="00DF576A" w:rsidRDefault="00DF576A" w:rsidP="00DF576A">
      <w:r>
        <w:t>Сергея Лазо ул, 26/3</w:t>
      </w:r>
    </w:p>
    <w:p w:rsidR="00DF576A" w:rsidRDefault="00DF576A" w:rsidP="00DF576A">
      <w:r>
        <w:t>Сергея Лазо ул, 26а</w:t>
      </w:r>
    </w:p>
    <w:p w:rsidR="00DF576A" w:rsidRDefault="00DF576A" w:rsidP="00DF576A">
      <w:r>
        <w:t>Сергея Лазо ул, 27</w:t>
      </w:r>
    </w:p>
    <w:p w:rsidR="00DF576A" w:rsidRDefault="00DF576A" w:rsidP="00DF576A">
      <w:r>
        <w:t>Сергея Лазо ул, 27/1</w:t>
      </w:r>
    </w:p>
    <w:p w:rsidR="00DF576A" w:rsidRDefault="00DF576A" w:rsidP="00DF576A">
      <w:r>
        <w:t>Сергея Лазо ул, 27/3</w:t>
      </w:r>
    </w:p>
    <w:p w:rsidR="00DF576A" w:rsidRDefault="00DF576A" w:rsidP="00DF576A">
      <w:r>
        <w:t>Сергея Лазо ул, 27а</w:t>
      </w:r>
    </w:p>
    <w:p w:rsidR="00DF576A" w:rsidRDefault="00DF576A" w:rsidP="00DF576A">
      <w:r>
        <w:t>Сергея Лазо ул, 28</w:t>
      </w:r>
    </w:p>
    <w:p w:rsidR="00DF576A" w:rsidRDefault="00DF576A" w:rsidP="00DF576A">
      <w:r>
        <w:t>Сергея Лазо ул, 28/1</w:t>
      </w:r>
    </w:p>
    <w:p w:rsidR="00DF576A" w:rsidRDefault="00DF576A" w:rsidP="00DF576A">
      <w:r>
        <w:t>Сергея Лазо ул, 28/2</w:t>
      </w:r>
    </w:p>
    <w:p w:rsidR="00DF576A" w:rsidRDefault="00DF576A" w:rsidP="00DF576A">
      <w:r>
        <w:t>Сергея Лазо ул, 30</w:t>
      </w:r>
    </w:p>
    <w:p w:rsidR="00DF576A" w:rsidRDefault="00DF576A" w:rsidP="00DF576A">
      <w:r>
        <w:t>Сергея Лазо ул, 30а</w:t>
      </w:r>
    </w:p>
    <w:p w:rsidR="00DF576A" w:rsidRDefault="00DF576A" w:rsidP="00DF576A">
      <w:r>
        <w:t>Сергея Лазо ул, 32</w:t>
      </w:r>
    </w:p>
    <w:p w:rsidR="00DF576A" w:rsidRDefault="00DF576A" w:rsidP="00DF576A">
      <w:r>
        <w:t>Сергея Лазо ул, 32а</w:t>
      </w:r>
    </w:p>
    <w:p w:rsidR="00DF576A" w:rsidRDefault="00DF576A" w:rsidP="00DF576A">
      <w:r>
        <w:t>Сергея Лазо ул, 34</w:t>
      </w:r>
    </w:p>
    <w:p w:rsidR="00DF576A" w:rsidRDefault="00DF576A" w:rsidP="00DF576A">
      <w:r>
        <w:t>Сергея Лазо ул, 37</w:t>
      </w:r>
    </w:p>
    <w:p w:rsidR="00DF576A" w:rsidRDefault="00DF576A" w:rsidP="00DF576A">
      <w:r>
        <w:t>Сибирская улица (село Дзержинское), 1</w:t>
      </w:r>
    </w:p>
    <w:p w:rsidR="00DF576A" w:rsidRDefault="00DF576A" w:rsidP="00DF576A">
      <w:r>
        <w:t>Сибирская улица (село Дзержинское), 2</w:t>
      </w:r>
    </w:p>
    <w:p w:rsidR="00DF576A" w:rsidRDefault="00DF576A" w:rsidP="00DF576A">
      <w:r>
        <w:t>Сибирская улица (село Дзержинское), 3</w:t>
      </w:r>
    </w:p>
    <w:p w:rsidR="00DF576A" w:rsidRDefault="00DF576A" w:rsidP="00DF576A">
      <w:r>
        <w:t>Сибирская улица (село Дзержинское), 4</w:t>
      </w:r>
    </w:p>
    <w:p w:rsidR="00DF576A" w:rsidRDefault="00DF576A" w:rsidP="00DF576A">
      <w:r>
        <w:t>Сибирская улица (село Дзержинское), 5</w:t>
      </w:r>
    </w:p>
    <w:p w:rsidR="00DF576A" w:rsidRDefault="00DF576A" w:rsidP="00DF576A">
      <w:r>
        <w:t>Сибирская улица (село Дзержинское), 7</w:t>
      </w:r>
    </w:p>
    <w:p w:rsidR="00DF576A" w:rsidRDefault="00DF576A" w:rsidP="00DF576A">
      <w:r>
        <w:t>Сибирская улица (село Дзержинское), 13</w:t>
      </w:r>
    </w:p>
    <w:p w:rsidR="00DF576A" w:rsidRDefault="00DF576A" w:rsidP="00DF576A">
      <w:r>
        <w:t>Смирнова ул, 1</w:t>
      </w:r>
    </w:p>
    <w:p w:rsidR="00DF576A" w:rsidRDefault="00DF576A" w:rsidP="00DF576A">
      <w:r>
        <w:t>Смирнова ул, 1б</w:t>
      </w:r>
    </w:p>
    <w:p w:rsidR="00DF576A" w:rsidRDefault="00DF576A" w:rsidP="00DF576A">
      <w:r>
        <w:t>Смирнова ул, 1г</w:t>
      </w:r>
    </w:p>
    <w:p w:rsidR="00DF576A" w:rsidRDefault="00DF576A" w:rsidP="00DF576A">
      <w:r>
        <w:t>Смирнова ул, 1ж</w:t>
      </w:r>
    </w:p>
    <w:p w:rsidR="00DF576A" w:rsidRDefault="00DF576A" w:rsidP="00DF576A">
      <w:r>
        <w:t>Смирнова ул, 1з</w:t>
      </w:r>
    </w:p>
    <w:p w:rsidR="00DF576A" w:rsidRDefault="00DF576A" w:rsidP="00DF576A">
      <w:r>
        <w:t>Смирнова ул, 2а</w:t>
      </w:r>
    </w:p>
    <w:p w:rsidR="00DF576A" w:rsidRDefault="00DF576A" w:rsidP="00DF576A">
      <w:r>
        <w:t>Смирнова ул, 3</w:t>
      </w:r>
    </w:p>
    <w:p w:rsidR="00DF576A" w:rsidRDefault="00DF576A" w:rsidP="00DF576A">
      <w:r>
        <w:t>Смирнова ул, 3 стр. 5</w:t>
      </w:r>
    </w:p>
    <w:p w:rsidR="00DF576A" w:rsidRDefault="00DF576A" w:rsidP="00DF576A">
      <w:r>
        <w:t>Смирнова ул, 3 стр. 10</w:t>
      </w:r>
    </w:p>
    <w:p w:rsidR="00DF576A" w:rsidRDefault="00DF576A" w:rsidP="00DF576A">
      <w:r>
        <w:t>Смирнова ул, 3а</w:t>
      </w:r>
    </w:p>
    <w:p w:rsidR="00DF576A" w:rsidRDefault="00DF576A" w:rsidP="00DF576A">
      <w:r>
        <w:t>Смирнова ул, 3б</w:t>
      </w:r>
    </w:p>
    <w:p w:rsidR="00DF576A" w:rsidRDefault="00DF576A" w:rsidP="00DF576A">
      <w:r>
        <w:t>Смирнова ул, 4</w:t>
      </w:r>
    </w:p>
    <w:p w:rsidR="00DF576A" w:rsidRDefault="00DF576A" w:rsidP="00DF576A">
      <w:r>
        <w:t>Смирнова ул, 5</w:t>
      </w:r>
    </w:p>
    <w:p w:rsidR="00DF576A" w:rsidRDefault="00DF576A" w:rsidP="00DF576A">
      <w:r>
        <w:t>Смирнова ул, 5/1</w:t>
      </w:r>
    </w:p>
    <w:p w:rsidR="00DF576A" w:rsidRDefault="00DF576A" w:rsidP="00DF576A">
      <w:r>
        <w:t>Смирнова ул, 5/1</w:t>
      </w:r>
    </w:p>
    <w:p w:rsidR="00DF576A" w:rsidRDefault="00DF576A" w:rsidP="00DF576A">
      <w:r>
        <w:t>Смирнова ул, 5/2</w:t>
      </w:r>
    </w:p>
    <w:p w:rsidR="00DF576A" w:rsidRDefault="00DF576A" w:rsidP="00DF576A">
      <w:r>
        <w:t>Смирнова ул, 5/3</w:t>
      </w:r>
    </w:p>
    <w:p w:rsidR="00DF576A" w:rsidRDefault="00DF576A" w:rsidP="00DF576A">
      <w:r>
        <w:t>Смирнова ул, 5/8</w:t>
      </w:r>
    </w:p>
    <w:p w:rsidR="00DF576A" w:rsidRDefault="00DF576A" w:rsidP="00DF576A">
      <w:r>
        <w:t>Смирнова ул, 5а</w:t>
      </w:r>
    </w:p>
    <w:p w:rsidR="00DF576A" w:rsidRDefault="00DF576A" w:rsidP="00DF576A">
      <w:r>
        <w:t>Смирнова ул, 5б стр.1</w:t>
      </w:r>
    </w:p>
    <w:p w:rsidR="00DF576A" w:rsidRDefault="00DF576A" w:rsidP="00DF576A">
      <w:r>
        <w:t>Смирнова ул, 5д</w:t>
      </w:r>
    </w:p>
    <w:p w:rsidR="00DF576A" w:rsidRDefault="00DF576A" w:rsidP="00DF576A">
      <w:r>
        <w:t>Смирнова ул, 7</w:t>
      </w:r>
    </w:p>
    <w:p w:rsidR="00DF576A" w:rsidRDefault="00DF576A" w:rsidP="00DF576A">
      <w:r>
        <w:t>Смирнова ул, 7/1</w:t>
      </w:r>
    </w:p>
    <w:p w:rsidR="00DF576A" w:rsidRDefault="00DF576A" w:rsidP="00DF576A">
      <w:r>
        <w:t>Смирнова ул, 7/8 стр.1</w:t>
      </w:r>
    </w:p>
    <w:p w:rsidR="00DF576A" w:rsidRDefault="00DF576A" w:rsidP="00DF576A">
      <w:r>
        <w:t>Смирнова ул, 7/9</w:t>
      </w:r>
    </w:p>
    <w:p w:rsidR="00DF576A" w:rsidRDefault="00DF576A" w:rsidP="00DF576A">
      <w:r>
        <w:t>Смирнова ул, 7/11</w:t>
      </w:r>
    </w:p>
    <w:p w:rsidR="00DF576A" w:rsidRDefault="00DF576A" w:rsidP="00DF576A">
      <w:r>
        <w:t>Смирнова ул, 7/13</w:t>
      </w:r>
    </w:p>
    <w:p w:rsidR="00DF576A" w:rsidRDefault="00DF576A" w:rsidP="00DF576A">
      <w:r>
        <w:t>Смирнова ул, 7/14</w:t>
      </w:r>
    </w:p>
    <w:p w:rsidR="00DF576A" w:rsidRDefault="00DF576A" w:rsidP="00DF576A">
      <w:r>
        <w:t>Смирнова ул, 7б</w:t>
      </w:r>
    </w:p>
    <w:p w:rsidR="00DF576A" w:rsidRDefault="00DF576A" w:rsidP="00DF576A">
      <w:r>
        <w:t>Смирнова ул, 9</w:t>
      </w:r>
    </w:p>
    <w:p w:rsidR="00DF576A" w:rsidRDefault="00DF576A" w:rsidP="00DF576A">
      <w:r>
        <w:t>Смирнова ул, 9 /11</w:t>
      </w:r>
    </w:p>
    <w:p w:rsidR="00DF576A" w:rsidRDefault="00DF576A" w:rsidP="00DF576A">
      <w:r>
        <w:t>Смирнова ул, 9 стр.1</w:t>
      </w:r>
    </w:p>
    <w:p w:rsidR="00DF576A" w:rsidRDefault="00DF576A" w:rsidP="00DF576A">
      <w:r>
        <w:t>Смирнова ул, 9 стр.2</w:t>
      </w:r>
    </w:p>
    <w:p w:rsidR="00DF576A" w:rsidRDefault="00DF576A" w:rsidP="00DF576A">
      <w:r>
        <w:t>Смирнова ул, 9 стр.3</w:t>
      </w:r>
    </w:p>
    <w:p w:rsidR="00DF576A" w:rsidRDefault="00DF576A" w:rsidP="00DF576A">
      <w:r>
        <w:t>Смирнова ул, 9 стр.9</w:t>
      </w:r>
    </w:p>
    <w:p w:rsidR="00DF576A" w:rsidRDefault="00DF576A" w:rsidP="00DF576A">
      <w:r>
        <w:t>Смирнова ул, 9 стр.15</w:t>
      </w:r>
    </w:p>
    <w:p w:rsidR="00DF576A" w:rsidRDefault="00DF576A" w:rsidP="00DF576A">
      <w:r>
        <w:t>Смирнова ул, 9/1</w:t>
      </w:r>
    </w:p>
    <w:p w:rsidR="00DF576A" w:rsidRDefault="00DF576A" w:rsidP="00DF576A">
      <w:r>
        <w:t>Смирнова ул, 9/10</w:t>
      </w:r>
    </w:p>
    <w:p w:rsidR="00DF576A" w:rsidRDefault="00DF576A" w:rsidP="00DF576A">
      <w:r>
        <w:t>Смирнова ул, 9/19</w:t>
      </w:r>
    </w:p>
    <w:p w:rsidR="00DF576A" w:rsidRDefault="00DF576A" w:rsidP="00DF576A">
      <w:r>
        <w:t>Смирнова ул, 10</w:t>
      </w:r>
    </w:p>
    <w:p w:rsidR="00DF576A" w:rsidRDefault="00DF576A" w:rsidP="00DF576A">
      <w:r>
        <w:t>Смирнова ул, 11</w:t>
      </w:r>
    </w:p>
    <w:p w:rsidR="00DF576A" w:rsidRDefault="00DF576A" w:rsidP="00DF576A">
      <w:r>
        <w:t>Смирнова ул, 13</w:t>
      </w:r>
    </w:p>
    <w:p w:rsidR="00DF576A" w:rsidRDefault="00DF576A" w:rsidP="00DF576A">
      <w:r>
        <w:t>Смирнова ул, 15</w:t>
      </w:r>
    </w:p>
    <w:p w:rsidR="00DF576A" w:rsidRDefault="00DF576A" w:rsidP="00DF576A">
      <w:r>
        <w:t>Смирнова ул, 15а</w:t>
      </w:r>
    </w:p>
    <w:p w:rsidR="00DF576A" w:rsidRDefault="00DF576A" w:rsidP="00DF576A">
      <w:r>
        <w:t>Смирнова ул, 16</w:t>
      </w:r>
    </w:p>
    <w:p w:rsidR="00DF576A" w:rsidRDefault="00DF576A" w:rsidP="00DF576A">
      <w:r>
        <w:t>Смирнова ул, 19</w:t>
      </w:r>
    </w:p>
    <w:p w:rsidR="00DF576A" w:rsidRDefault="00DF576A" w:rsidP="00DF576A">
      <w:r>
        <w:t>Смирнова ул, 20/1</w:t>
      </w:r>
    </w:p>
    <w:p w:rsidR="00DF576A" w:rsidRDefault="00DF576A" w:rsidP="00DF576A">
      <w:r>
        <w:t>Смирнова ул, 21</w:t>
      </w:r>
    </w:p>
    <w:p w:rsidR="00DF576A" w:rsidRDefault="00DF576A" w:rsidP="00DF576A">
      <w:r>
        <w:t>Смирнова ул, 22</w:t>
      </w:r>
    </w:p>
    <w:p w:rsidR="00DF576A" w:rsidRDefault="00DF576A" w:rsidP="00DF576A">
      <w:r>
        <w:t>Смирнова ул, 23</w:t>
      </w:r>
    </w:p>
    <w:p w:rsidR="00DF576A" w:rsidRDefault="00DF576A" w:rsidP="00DF576A">
      <w:r>
        <w:t>Смирнова ул, 24</w:t>
      </w:r>
    </w:p>
    <w:p w:rsidR="00DF576A" w:rsidRDefault="00DF576A" w:rsidP="00DF576A">
      <w:r>
        <w:t>Смирнова ул, 25</w:t>
      </w:r>
    </w:p>
    <w:p w:rsidR="00DF576A" w:rsidRDefault="00DF576A" w:rsidP="00DF576A">
      <w:r>
        <w:t>Смирнова ул, 26</w:t>
      </w:r>
    </w:p>
    <w:p w:rsidR="00DF576A" w:rsidRDefault="00DF576A" w:rsidP="00DF576A">
      <w:r>
        <w:t>Смирнова ул, 27</w:t>
      </w:r>
    </w:p>
    <w:p w:rsidR="00DF576A" w:rsidRDefault="00DF576A" w:rsidP="00DF576A">
      <w:r>
        <w:t>Смирнова ул, 28</w:t>
      </w:r>
    </w:p>
    <w:p w:rsidR="00DF576A" w:rsidRDefault="00DF576A" w:rsidP="00DF576A">
      <w:r>
        <w:t>Смирнова ул, 28 стр.1</w:t>
      </w:r>
    </w:p>
    <w:p w:rsidR="00DF576A" w:rsidRDefault="00DF576A" w:rsidP="00DF576A">
      <w:r>
        <w:t>Смирнова ул, 28 стр.2</w:t>
      </w:r>
    </w:p>
    <w:p w:rsidR="00DF576A" w:rsidRDefault="00DF576A" w:rsidP="00DF576A">
      <w:r>
        <w:t>Смирнова ул, 29</w:t>
      </w:r>
    </w:p>
    <w:p w:rsidR="00DF576A" w:rsidRDefault="00DF576A" w:rsidP="00DF576A">
      <w:r>
        <w:t>Смирнова ул, 30</w:t>
      </w:r>
    </w:p>
    <w:p w:rsidR="00DF576A" w:rsidRDefault="00DF576A" w:rsidP="00DF576A">
      <w:r>
        <w:t>Смирнова ул, 30б</w:t>
      </w:r>
    </w:p>
    <w:p w:rsidR="00DF576A" w:rsidRDefault="00DF576A" w:rsidP="00DF576A">
      <w:r>
        <w:t>Смирнова ул, 30в</w:t>
      </w:r>
    </w:p>
    <w:p w:rsidR="00DF576A" w:rsidRDefault="00DF576A" w:rsidP="00DF576A">
      <w:r>
        <w:t>Смирнова ул, 31</w:t>
      </w:r>
    </w:p>
    <w:p w:rsidR="00DF576A" w:rsidRDefault="00DF576A" w:rsidP="00DF576A">
      <w:r>
        <w:t>Смирнова ул, 32а</w:t>
      </w:r>
    </w:p>
    <w:p w:rsidR="00DF576A" w:rsidRDefault="00DF576A" w:rsidP="00DF576A">
      <w:r>
        <w:t>Смирнова ул, 33</w:t>
      </w:r>
    </w:p>
    <w:p w:rsidR="00DF576A" w:rsidRDefault="00DF576A" w:rsidP="00DF576A">
      <w:r>
        <w:t>Смирнова ул, 34</w:t>
      </w:r>
    </w:p>
    <w:p w:rsidR="00DF576A" w:rsidRDefault="00DF576A" w:rsidP="00DF576A">
      <w:r>
        <w:t>Смирнова ул, 35</w:t>
      </w:r>
    </w:p>
    <w:p w:rsidR="00DF576A" w:rsidRDefault="00DF576A" w:rsidP="00DF576A">
      <w:r>
        <w:t>Смирнова ул, 36</w:t>
      </w:r>
    </w:p>
    <w:p w:rsidR="00DF576A" w:rsidRDefault="00DF576A" w:rsidP="00DF576A">
      <w:r>
        <w:t>Смирнова ул, 38</w:t>
      </w:r>
    </w:p>
    <w:p w:rsidR="00DF576A" w:rsidRDefault="00DF576A" w:rsidP="00DF576A">
      <w:r>
        <w:t>Смирнова ул, 38/1</w:t>
      </w:r>
    </w:p>
    <w:p w:rsidR="00DF576A" w:rsidRDefault="00DF576A" w:rsidP="00DF576A">
      <w:r>
        <w:t>Смирнова ул, 38/2</w:t>
      </w:r>
    </w:p>
    <w:p w:rsidR="00DF576A" w:rsidRDefault="00DF576A" w:rsidP="00DF576A">
      <w:r>
        <w:t>Смирнова ул, 38/2</w:t>
      </w:r>
    </w:p>
    <w:p w:rsidR="00DF576A" w:rsidRDefault="00DF576A" w:rsidP="00DF576A">
      <w:r>
        <w:t>Смирнова ул, 38/3</w:t>
      </w:r>
    </w:p>
    <w:p w:rsidR="00DF576A" w:rsidRDefault="00DF576A" w:rsidP="00DF576A">
      <w:r>
        <w:t>Смирнова ул, 38/4</w:t>
      </w:r>
    </w:p>
    <w:p w:rsidR="00DF576A" w:rsidRDefault="00DF576A" w:rsidP="00DF576A">
      <w:r>
        <w:t>Смирнова ул, 38/5</w:t>
      </w:r>
    </w:p>
    <w:p w:rsidR="00DF576A" w:rsidRDefault="00DF576A" w:rsidP="00DF576A">
      <w:r>
        <w:t>Смирнова ул, 38/6</w:t>
      </w:r>
    </w:p>
    <w:p w:rsidR="00DF576A" w:rsidRDefault="00DF576A" w:rsidP="00DF576A">
      <w:r>
        <w:t>Смирнова ул, 38а</w:t>
      </w:r>
    </w:p>
    <w:p w:rsidR="00DF576A" w:rsidRDefault="00DF576A" w:rsidP="00DF576A">
      <w:r>
        <w:t>Смирнова ул, 40</w:t>
      </w:r>
    </w:p>
    <w:p w:rsidR="00DF576A" w:rsidRDefault="00DF576A" w:rsidP="00DF576A">
      <w:r>
        <w:t>Смирнова ул, 40/1</w:t>
      </w:r>
    </w:p>
    <w:p w:rsidR="00DF576A" w:rsidRDefault="00DF576A" w:rsidP="00DF576A">
      <w:r>
        <w:t>Смирнова ул, 40/2</w:t>
      </w:r>
    </w:p>
    <w:p w:rsidR="00DF576A" w:rsidRDefault="00DF576A" w:rsidP="00DF576A">
      <w:r>
        <w:t>Смирнова ул, 40/3</w:t>
      </w:r>
    </w:p>
    <w:p w:rsidR="00DF576A" w:rsidRDefault="00DF576A" w:rsidP="00DF576A">
      <w:r>
        <w:t>Смирнова ул, 40/5</w:t>
      </w:r>
    </w:p>
    <w:p w:rsidR="00DF576A" w:rsidRDefault="00DF576A" w:rsidP="00DF576A">
      <w:r>
        <w:t>Смирнова ул, 42</w:t>
      </w:r>
    </w:p>
    <w:p w:rsidR="00DF576A" w:rsidRDefault="00DF576A" w:rsidP="00DF576A">
      <w:r>
        <w:t>Смирнова ул, 42/1</w:t>
      </w:r>
    </w:p>
    <w:p w:rsidR="00DF576A" w:rsidRDefault="00DF576A" w:rsidP="00DF576A">
      <w:r>
        <w:t>Смирнова ул, 42/2</w:t>
      </w:r>
    </w:p>
    <w:p w:rsidR="00DF576A" w:rsidRDefault="00DF576A" w:rsidP="00DF576A">
      <w:r>
        <w:t>Смирнова ул, 42/3</w:t>
      </w:r>
    </w:p>
    <w:p w:rsidR="00DF576A" w:rsidRDefault="00DF576A" w:rsidP="00DF576A">
      <w:r>
        <w:t>Смирнова ул, 42/3</w:t>
      </w:r>
    </w:p>
    <w:p w:rsidR="00DF576A" w:rsidRDefault="00DF576A" w:rsidP="00DF576A">
      <w:r>
        <w:t>Смирнова ул, 42/3 стр 3</w:t>
      </w:r>
    </w:p>
    <w:p w:rsidR="00DF576A" w:rsidRDefault="00DF576A" w:rsidP="00DF576A">
      <w:r>
        <w:t>Смирнова ул, 43 стр.1</w:t>
      </w:r>
    </w:p>
    <w:p w:rsidR="00DF576A" w:rsidRDefault="00DF576A" w:rsidP="00DF576A">
      <w:r>
        <w:t>Смирнова ул, 43/2</w:t>
      </w:r>
    </w:p>
    <w:p w:rsidR="00DF576A" w:rsidRDefault="00DF576A" w:rsidP="00DF576A">
      <w:r>
        <w:t>Смирнова ул, 44</w:t>
      </w:r>
    </w:p>
    <w:p w:rsidR="00DF576A" w:rsidRDefault="00DF576A" w:rsidP="00DF576A">
      <w:r>
        <w:t>Смирнова ул, 44/1</w:t>
      </w:r>
    </w:p>
    <w:p w:rsidR="00DF576A" w:rsidRDefault="00DF576A" w:rsidP="00DF576A">
      <w:r>
        <w:t>Смирнова ул, 44/2</w:t>
      </w:r>
    </w:p>
    <w:p w:rsidR="00DF576A" w:rsidRDefault="00DF576A" w:rsidP="00DF576A">
      <w:r>
        <w:t>Смирнова ул, 44/2</w:t>
      </w:r>
    </w:p>
    <w:p w:rsidR="00DF576A" w:rsidRDefault="00DF576A" w:rsidP="00DF576A">
      <w:r>
        <w:t>Смирнова ул, 44/4</w:t>
      </w:r>
    </w:p>
    <w:p w:rsidR="00DF576A" w:rsidRDefault="00DF576A" w:rsidP="00DF576A">
      <w:r>
        <w:t>Смирнова ул, 45</w:t>
      </w:r>
    </w:p>
    <w:p w:rsidR="00DF576A" w:rsidRDefault="00DF576A" w:rsidP="00DF576A">
      <w:r>
        <w:t>Смирнова ул, 45</w:t>
      </w:r>
    </w:p>
    <w:p w:rsidR="00DF576A" w:rsidRDefault="00DF576A" w:rsidP="00DF576A">
      <w:r>
        <w:t>Смирнова ул, 48</w:t>
      </w:r>
    </w:p>
    <w:p w:rsidR="00DF576A" w:rsidRDefault="00DF576A" w:rsidP="00DF576A">
      <w:r>
        <w:t>Смирнова ул, 48/1</w:t>
      </w:r>
    </w:p>
    <w:p w:rsidR="00DF576A" w:rsidRDefault="00DF576A" w:rsidP="00DF576A">
      <w:r>
        <w:t>Смирнова ул, 48/3</w:t>
      </w:r>
    </w:p>
    <w:p w:rsidR="00DF576A" w:rsidRDefault="00DF576A" w:rsidP="00DF576A">
      <w:r>
        <w:t>Смирнова ул, 48а</w:t>
      </w:r>
    </w:p>
    <w:p w:rsidR="00DF576A" w:rsidRDefault="00DF576A" w:rsidP="00DF576A">
      <w:r>
        <w:t>Смирнова ул, 48а стр. 3</w:t>
      </w:r>
    </w:p>
    <w:p w:rsidR="00DF576A" w:rsidRDefault="00DF576A" w:rsidP="00DF576A">
      <w:r>
        <w:t>Смирнова ул, 48б</w:t>
      </w:r>
    </w:p>
    <w:p w:rsidR="00DF576A" w:rsidRDefault="00DF576A" w:rsidP="00DF576A">
      <w:r>
        <w:t>Смирнова ул, 48б стр. 2</w:t>
      </w:r>
    </w:p>
    <w:p w:rsidR="00DF576A" w:rsidRDefault="00DF576A" w:rsidP="00DF576A">
      <w:r>
        <w:t>Смирнова ул, 48г</w:t>
      </w:r>
    </w:p>
    <w:p w:rsidR="00DF576A" w:rsidRDefault="00DF576A" w:rsidP="00DF576A">
      <w:r>
        <w:t>Смирнова ул, 50</w:t>
      </w:r>
    </w:p>
    <w:p w:rsidR="00DF576A" w:rsidRDefault="00DF576A" w:rsidP="00DF576A">
      <w:r>
        <w:t>Смирнова ул, 50</w:t>
      </w:r>
    </w:p>
    <w:p w:rsidR="00DF576A" w:rsidRDefault="00DF576A" w:rsidP="00DF576A">
      <w:r>
        <w:t>Смирнова ул, 56</w:t>
      </w:r>
    </w:p>
    <w:p w:rsidR="00DF576A" w:rsidRDefault="00DF576A" w:rsidP="00DF576A">
      <w:r>
        <w:t>Смирнова ул, 58а</w:t>
      </w:r>
    </w:p>
    <w:p w:rsidR="00DF576A" w:rsidRDefault="00DF576A" w:rsidP="00DF576A">
      <w:r>
        <w:t>Смирнова ул, 68</w:t>
      </w:r>
    </w:p>
    <w:p w:rsidR="00DF576A" w:rsidRDefault="00DF576A" w:rsidP="00DF576A">
      <w:r>
        <w:t>Советская ул (пос. Кузовлево), 4</w:t>
      </w:r>
    </w:p>
    <w:p w:rsidR="00DF576A" w:rsidRDefault="00DF576A" w:rsidP="00DF576A">
      <w:r>
        <w:t>Советская ул (пос. Кузовлево), 6</w:t>
      </w:r>
    </w:p>
    <w:p w:rsidR="00DF576A" w:rsidRDefault="00DF576A" w:rsidP="00DF576A">
      <w:r>
        <w:t>Советская ул (пос. Кузовлево), 7</w:t>
      </w:r>
    </w:p>
    <w:p w:rsidR="00DF576A" w:rsidRDefault="00DF576A" w:rsidP="00DF576A">
      <w:r>
        <w:t>Советская ул (пос. Кузовлево), 9</w:t>
      </w:r>
    </w:p>
    <w:p w:rsidR="00DF576A" w:rsidRDefault="00DF576A" w:rsidP="00DF576A">
      <w:r>
        <w:t>Советская ул (пос. Кузовлево), 12</w:t>
      </w:r>
    </w:p>
    <w:p w:rsidR="00DF576A" w:rsidRDefault="00DF576A" w:rsidP="00DF576A">
      <w:r>
        <w:t>Советская ул (пос. Кузовлево), 13</w:t>
      </w:r>
    </w:p>
    <w:p w:rsidR="00DF576A" w:rsidRDefault="00DF576A" w:rsidP="00DF576A">
      <w:r>
        <w:t>Советская ул (пос. Кузовлево), 16</w:t>
      </w:r>
    </w:p>
    <w:p w:rsidR="00DF576A" w:rsidRDefault="00DF576A" w:rsidP="00DF576A">
      <w:r>
        <w:t>Советская ул (пос. Кузовлево), 19</w:t>
      </w:r>
    </w:p>
    <w:p w:rsidR="00DF576A" w:rsidRDefault="00DF576A" w:rsidP="00DF576A">
      <w:r>
        <w:t>Советская ул (пос. Кузовлево), 21</w:t>
      </w:r>
    </w:p>
    <w:p w:rsidR="00DF576A" w:rsidRDefault="00DF576A" w:rsidP="00DF576A">
      <w:r>
        <w:t>Советская ул (пос. Кузовлево), 21а</w:t>
      </w:r>
    </w:p>
    <w:p w:rsidR="00DF576A" w:rsidRDefault="00DF576A" w:rsidP="00DF576A">
      <w:r>
        <w:t>Советская ул (пос. Кузовлево), 22</w:t>
      </w:r>
    </w:p>
    <w:p w:rsidR="00DF576A" w:rsidRDefault="00DF576A" w:rsidP="00DF576A">
      <w:r>
        <w:t>Советская ул (пос. Кузовлево), 22/2</w:t>
      </w:r>
    </w:p>
    <w:p w:rsidR="00DF576A" w:rsidRDefault="00DF576A" w:rsidP="00DF576A">
      <w:r>
        <w:t>Советская ул (пос. Кузовлево), 23</w:t>
      </w:r>
    </w:p>
    <w:p w:rsidR="00DF576A" w:rsidRDefault="00DF576A" w:rsidP="00DF576A">
      <w:r>
        <w:t>Советская ул (пос. Кузовлево), 24/1</w:t>
      </w:r>
    </w:p>
    <w:p w:rsidR="00DF576A" w:rsidRDefault="00DF576A" w:rsidP="00DF576A">
      <w:r>
        <w:t>Советская ул (пос. Кузовлево), 27</w:t>
      </w:r>
    </w:p>
    <w:p w:rsidR="00DF576A" w:rsidRDefault="00DF576A" w:rsidP="00DF576A">
      <w:r>
        <w:t>Советская ул (пос. Кузовлево), 32б</w:t>
      </w:r>
    </w:p>
    <w:p w:rsidR="00DF576A" w:rsidRDefault="00DF576A" w:rsidP="00DF576A">
      <w:r>
        <w:t>Советская ул (пос. Кузовлево), 35</w:t>
      </w:r>
    </w:p>
    <w:p w:rsidR="00DF576A" w:rsidRDefault="00DF576A" w:rsidP="00DF576A">
      <w:r>
        <w:t>Советская ул (пос. Кузовлево), 36</w:t>
      </w:r>
    </w:p>
    <w:p w:rsidR="00DF576A" w:rsidRDefault="00DF576A" w:rsidP="00DF576A">
      <w:r>
        <w:t>Советская ул (пос. Кузовлево), 36</w:t>
      </w:r>
    </w:p>
    <w:p w:rsidR="00DF576A" w:rsidRDefault="00DF576A" w:rsidP="00DF576A">
      <w:r>
        <w:t>Советская ул (пос. Кузовлево), 36а</w:t>
      </w:r>
    </w:p>
    <w:p w:rsidR="00DF576A" w:rsidRDefault="00DF576A" w:rsidP="00DF576A">
      <w:r>
        <w:t>Советская ул (пос. Кузовлево), 37</w:t>
      </w:r>
    </w:p>
    <w:p w:rsidR="00DF576A" w:rsidRDefault="00DF576A" w:rsidP="00DF576A">
      <w:r>
        <w:t>Советская ул (пос. Кузовлево), 38</w:t>
      </w:r>
    </w:p>
    <w:p w:rsidR="00DF576A" w:rsidRDefault="00DF576A" w:rsidP="00DF576A">
      <w:r>
        <w:t>Советская ул (пос. Кузовлево), 43</w:t>
      </w:r>
    </w:p>
    <w:p w:rsidR="00DF576A" w:rsidRDefault="00DF576A" w:rsidP="00DF576A">
      <w:r>
        <w:t>Советская ул (пос. Кузовлево), 47</w:t>
      </w:r>
    </w:p>
    <w:p w:rsidR="00DF576A" w:rsidRDefault="00DF576A" w:rsidP="00DF576A">
      <w:r>
        <w:t>Советская ул (пос. Кузовлево), 51а</w:t>
      </w:r>
    </w:p>
    <w:p w:rsidR="00DF576A" w:rsidRDefault="00DF576A" w:rsidP="00DF576A">
      <w:r>
        <w:t>Советская ул (село Тимирязевское), 20а</w:t>
      </w:r>
    </w:p>
    <w:p w:rsidR="00DF576A" w:rsidRDefault="00DF576A" w:rsidP="00DF576A">
      <w:r>
        <w:t>Советская ул (село Тимирязевское), 37</w:t>
      </w:r>
    </w:p>
    <w:p w:rsidR="00DF576A" w:rsidRDefault="00DF576A" w:rsidP="00DF576A">
      <w:r>
        <w:t>Советская ул (село Тимирязевское), 53</w:t>
      </w:r>
    </w:p>
    <w:p w:rsidR="00DF576A" w:rsidRDefault="00DF576A" w:rsidP="00DF576A">
      <w:r>
        <w:t>Советская ул, 33 (пос. Кузовлево)</w:t>
      </w:r>
    </w:p>
    <w:p w:rsidR="00DF576A" w:rsidRDefault="00DF576A" w:rsidP="00DF576A">
      <w:r>
        <w:t>Советская улица (село Тимирязевское), 1</w:t>
      </w:r>
    </w:p>
    <w:p w:rsidR="00DF576A" w:rsidRDefault="00DF576A" w:rsidP="00DF576A">
      <w:r>
        <w:t>Советская улица (село Тимирязевское), 3</w:t>
      </w:r>
    </w:p>
    <w:p w:rsidR="00DF576A" w:rsidRDefault="00DF576A" w:rsidP="00DF576A">
      <w:r>
        <w:t>Советская улица (село Тимирязевское), 5</w:t>
      </w:r>
    </w:p>
    <w:p w:rsidR="00DF576A" w:rsidRDefault="00DF576A" w:rsidP="00DF576A">
      <w:r>
        <w:t>Советская улица (село Тимирязевское), 7</w:t>
      </w:r>
    </w:p>
    <w:p w:rsidR="00DF576A" w:rsidRDefault="00DF576A" w:rsidP="00DF576A">
      <w:r>
        <w:t>Советская улица (село Тимирязевское), 8</w:t>
      </w:r>
    </w:p>
    <w:p w:rsidR="00DF576A" w:rsidRDefault="00DF576A" w:rsidP="00DF576A">
      <w:r>
        <w:t>Советская улица (село Тимирязевское), 9</w:t>
      </w:r>
    </w:p>
    <w:p w:rsidR="00DF576A" w:rsidRDefault="00DF576A" w:rsidP="00DF576A">
      <w:r>
        <w:t>Советская улица (село Тимирязевское), 10</w:t>
      </w:r>
    </w:p>
    <w:p w:rsidR="00DF576A" w:rsidRDefault="00DF576A" w:rsidP="00DF576A">
      <w:r>
        <w:t>Советская улица (село Тимирязевское), 11</w:t>
      </w:r>
    </w:p>
    <w:p w:rsidR="00DF576A" w:rsidRDefault="00DF576A" w:rsidP="00DF576A">
      <w:r>
        <w:t>Советская улица (село Тимирязевское), 12</w:t>
      </w:r>
    </w:p>
    <w:p w:rsidR="00DF576A" w:rsidRDefault="00DF576A" w:rsidP="00DF576A">
      <w:r>
        <w:t>Советская улица (село Тимирязевское), 13</w:t>
      </w:r>
    </w:p>
    <w:p w:rsidR="00DF576A" w:rsidRDefault="00DF576A" w:rsidP="00DF576A">
      <w:r>
        <w:t>Советская улица (село Тимирязевское), 14</w:t>
      </w:r>
    </w:p>
    <w:p w:rsidR="00DF576A" w:rsidRDefault="00DF576A" w:rsidP="00DF576A">
      <w:r>
        <w:t>Советская улица (село Тимирязевское), 14а</w:t>
      </w:r>
    </w:p>
    <w:p w:rsidR="00DF576A" w:rsidRDefault="00DF576A" w:rsidP="00DF576A">
      <w:r>
        <w:t>Советская улица (село Тимирязевское), 16</w:t>
      </w:r>
    </w:p>
    <w:p w:rsidR="00DF576A" w:rsidRDefault="00DF576A" w:rsidP="00DF576A">
      <w:r>
        <w:t>Советская улица (село Тимирязевское), 17</w:t>
      </w:r>
    </w:p>
    <w:p w:rsidR="00DF576A" w:rsidRDefault="00DF576A" w:rsidP="00DF576A">
      <w:r>
        <w:t>Советская улица (село Тимирязевское), 21а</w:t>
      </w:r>
    </w:p>
    <w:p w:rsidR="00DF576A" w:rsidRDefault="00DF576A" w:rsidP="00DF576A">
      <w:r>
        <w:t>Советская улица (село Тимирязевское), 22</w:t>
      </w:r>
    </w:p>
    <w:p w:rsidR="00DF576A" w:rsidRDefault="00DF576A" w:rsidP="00DF576A">
      <w:r>
        <w:t>Советская улица (село Тимирязевское), 22а</w:t>
      </w:r>
    </w:p>
    <w:p w:rsidR="00DF576A" w:rsidRDefault="00DF576A" w:rsidP="00DF576A">
      <w:r>
        <w:t>Советская улица (село Тимирязевское), 24</w:t>
      </w:r>
    </w:p>
    <w:p w:rsidR="00DF576A" w:rsidRDefault="00DF576A" w:rsidP="00DF576A">
      <w:r>
        <w:t>Советская улица (село Тимирязевское), 25</w:t>
      </w:r>
    </w:p>
    <w:p w:rsidR="00DF576A" w:rsidRDefault="00DF576A" w:rsidP="00DF576A">
      <w:r>
        <w:t>Советская улица (село Тимирязевское), 26</w:t>
      </w:r>
    </w:p>
    <w:p w:rsidR="00DF576A" w:rsidRDefault="00DF576A" w:rsidP="00DF576A">
      <w:r>
        <w:t>Советская улица (село Тимирязевское), 26а</w:t>
      </w:r>
    </w:p>
    <w:p w:rsidR="00DF576A" w:rsidRDefault="00DF576A" w:rsidP="00DF576A">
      <w:r>
        <w:t>Советская улица (село Тимирязевское), 29</w:t>
      </w:r>
    </w:p>
    <w:p w:rsidR="00DF576A" w:rsidRDefault="00DF576A" w:rsidP="00DF576A">
      <w:r>
        <w:t>Советская улица (село Тимирязевское), 30</w:t>
      </w:r>
    </w:p>
    <w:p w:rsidR="00DF576A" w:rsidRDefault="00DF576A" w:rsidP="00DF576A">
      <w:r>
        <w:t>Советская улица (село Тимирязевское), 31</w:t>
      </w:r>
    </w:p>
    <w:p w:rsidR="00DF576A" w:rsidRDefault="00DF576A" w:rsidP="00DF576A">
      <w:r>
        <w:t>Советская улица (село Тимирязевское), 32</w:t>
      </w:r>
    </w:p>
    <w:p w:rsidR="00DF576A" w:rsidRDefault="00DF576A" w:rsidP="00DF576A">
      <w:r>
        <w:t>Советская улица (село Тимирязевское), 34</w:t>
      </w:r>
    </w:p>
    <w:p w:rsidR="00DF576A" w:rsidRDefault="00DF576A" w:rsidP="00DF576A">
      <w:r>
        <w:t>Советская улица (село Тимирязевское), 35</w:t>
      </w:r>
    </w:p>
    <w:p w:rsidR="00DF576A" w:rsidRDefault="00DF576A" w:rsidP="00DF576A">
      <w:r>
        <w:t>Советская улица (село Тимирязевское), 36</w:t>
      </w:r>
    </w:p>
    <w:p w:rsidR="00DF576A" w:rsidRDefault="00DF576A" w:rsidP="00DF576A">
      <w:r>
        <w:t>Советская улица (село Тимирязевское), 38</w:t>
      </w:r>
    </w:p>
    <w:p w:rsidR="00DF576A" w:rsidRDefault="00DF576A" w:rsidP="00DF576A">
      <w:r>
        <w:t>Советская улица (село Тимирязевское), 42 кв. 1, 2</w:t>
      </w:r>
    </w:p>
    <w:p w:rsidR="00DF576A" w:rsidRDefault="00DF576A" w:rsidP="00DF576A">
      <w:r>
        <w:t>Советская улица (село Тимирязевское), 44 стр.1</w:t>
      </w:r>
    </w:p>
    <w:p w:rsidR="00DF576A" w:rsidRDefault="00DF576A" w:rsidP="00DF576A">
      <w:r>
        <w:t>Советская улица (село Тимирязевское), 45</w:t>
      </w:r>
    </w:p>
    <w:p w:rsidR="00DF576A" w:rsidRDefault="00DF576A" w:rsidP="00DF576A">
      <w:r>
        <w:t>Советская улица (село Тимирязевское), 46</w:t>
      </w:r>
    </w:p>
    <w:p w:rsidR="00DF576A" w:rsidRDefault="00DF576A" w:rsidP="00DF576A">
      <w:r>
        <w:t>Советская улица (село Тимирязевское), 47</w:t>
      </w:r>
    </w:p>
    <w:p w:rsidR="00DF576A" w:rsidRDefault="00DF576A" w:rsidP="00DF576A">
      <w:r>
        <w:t>Советская улица (село Тимирязевское), 48</w:t>
      </w:r>
    </w:p>
    <w:p w:rsidR="00DF576A" w:rsidRDefault="00DF576A" w:rsidP="00DF576A">
      <w:r>
        <w:t>Советская улица (село Тимирязевское), 49а</w:t>
      </w:r>
    </w:p>
    <w:p w:rsidR="00DF576A" w:rsidRDefault="00DF576A" w:rsidP="00DF576A">
      <w:r>
        <w:t>Советская улица (село Тимирязевское), 50</w:t>
      </w:r>
    </w:p>
    <w:p w:rsidR="00DF576A" w:rsidRDefault="00DF576A" w:rsidP="00DF576A">
      <w:r>
        <w:t>Советская улица (село Тимирязевское), 51</w:t>
      </w:r>
    </w:p>
    <w:p w:rsidR="00DF576A" w:rsidRDefault="00DF576A" w:rsidP="00DF576A">
      <w:r>
        <w:t>Советская улица (село Тимирязевское), 52</w:t>
      </w:r>
    </w:p>
    <w:p w:rsidR="00DF576A" w:rsidRDefault="00DF576A" w:rsidP="00DF576A">
      <w:r>
        <w:t>Советская улица (село Тимирязевское), 55</w:t>
      </w:r>
    </w:p>
    <w:p w:rsidR="00DF576A" w:rsidRDefault="00DF576A" w:rsidP="00DF576A">
      <w:r>
        <w:t>Советская улица (село Тимирязевское), 56а</w:t>
      </w:r>
    </w:p>
    <w:p w:rsidR="00DF576A" w:rsidRDefault="00DF576A" w:rsidP="00DF576A">
      <w:r>
        <w:t>Советская улица (село Тимирязевское), 57</w:t>
      </w:r>
    </w:p>
    <w:p w:rsidR="00DF576A" w:rsidRDefault="00DF576A" w:rsidP="00DF576A">
      <w:r>
        <w:t>Советская улица (село Тимирязевское), 58</w:t>
      </w:r>
    </w:p>
    <w:p w:rsidR="00DF576A" w:rsidRDefault="00DF576A" w:rsidP="00DF576A">
      <w:r>
        <w:t>Советская улица (село Тимирязевское), 59</w:t>
      </w:r>
    </w:p>
    <w:p w:rsidR="00DF576A" w:rsidRDefault="00DF576A" w:rsidP="00DF576A">
      <w:r>
        <w:t>Советская улица (село Тимирязевское), 62</w:t>
      </w:r>
    </w:p>
    <w:p w:rsidR="00DF576A" w:rsidRDefault="00DF576A" w:rsidP="00DF576A">
      <w:r>
        <w:t>Советская улица (село Тимирязевское), 62а</w:t>
      </w:r>
    </w:p>
    <w:p w:rsidR="00DF576A" w:rsidRDefault="00DF576A" w:rsidP="00DF576A">
      <w:r>
        <w:t>Советская улица (село Тимирязевское), 63</w:t>
      </w:r>
    </w:p>
    <w:p w:rsidR="00DF576A" w:rsidRDefault="00DF576A" w:rsidP="00DF576A">
      <w:r>
        <w:t>Советская улица (село Тимирязевское), 64</w:t>
      </w:r>
    </w:p>
    <w:p w:rsidR="00DF576A" w:rsidRDefault="00DF576A" w:rsidP="00DF576A">
      <w:r>
        <w:t>Советская улица (село Тимирязевское), 64а</w:t>
      </w:r>
    </w:p>
    <w:p w:rsidR="00DF576A" w:rsidRDefault="00DF576A" w:rsidP="00DF576A">
      <w:r>
        <w:t>Советская улица (село Тимирязевское), 65</w:t>
      </w:r>
    </w:p>
    <w:p w:rsidR="00DF576A" w:rsidRDefault="00DF576A" w:rsidP="00DF576A">
      <w:r>
        <w:t>Советская улица (село Тимирязевское), 65а</w:t>
      </w:r>
    </w:p>
    <w:p w:rsidR="00DF576A" w:rsidRDefault="00DF576A" w:rsidP="00DF576A">
      <w:r>
        <w:t>Советская улица (село Тимирязевское), 65а</w:t>
      </w:r>
    </w:p>
    <w:p w:rsidR="00DF576A" w:rsidRDefault="00DF576A" w:rsidP="00DF576A">
      <w:r>
        <w:t>Советская улица (село Тимирязевское), 66</w:t>
      </w:r>
    </w:p>
    <w:p w:rsidR="00DF576A" w:rsidRDefault="00DF576A" w:rsidP="00DF576A">
      <w:r>
        <w:t>Советская улица (село Тимирязевское), 66а</w:t>
      </w:r>
    </w:p>
    <w:p w:rsidR="00DF576A" w:rsidRDefault="00DF576A" w:rsidP="00DF576A">
      <w:r>
        <w:t>Советская улица (село Тимирязевское), 67а</w:t>
      </w:r>
    </w:p>
    <w:p w:rsidR="00DF576A" w:rsidRDefault="00DF576A" w:rsidP="00DF576A">
      <w:r>
        <w:t>Советская улица (село Тимирязевское), 67б</w:t>
      </w:r>
    </w:p>
    <w:p w:rsidR="00DF576A" w:rsidRDefault="00DF576A" w:rsidP="00DF576A">
      <w:r>
        <w:t>Советская улица (село Тимирязевское), 68</w:t>
      </w:r>
    </w:p>
    <w:p w:rsidR="00DF576A" w:rsidRDefault="00DF576A" w:rsidP="00DF576A">
      <w:r>
        <w:t>Советская улица (село Тимирязевское), 68 стр.1</w:t>
      </w:r>
    </w:p>
    <w:p w:rsidR="00DF576A" w:rsidRDefault="00DF576A" w:rsidP="00DF576A">
      <w:r>
        <w:t>Советская улица (село Тимирязевское), 69а</w:t>
      </w:r>
    </w:p>
    <w:p w:rsidR="00DF576A" w:rsidRDefault="00DF576A" w:rsidP="00DF576A">
      <w:r>
        <w:t>Советская улица (село Тимирязевское), 70</w:t>
      </w:r>
    </w:p>
    <w:p w:rsidR="00DF576A" w:rsidRDefault="00DF576A" w:rsidP="00DF576A">
      <w:r>
        <w:t>Советская улица (село Тимирязевское), 70а</w:t>
      </w:r>
    </w:p>
    <w:p w:rsidR="00DF576A" w:rsidRDefault="00DF576A" w:rsidP="00DF576A">
      <w:r>
        <w:t>Советская улица (село Тимирязевское), 71</w:t>
      </w:r>
    </w:p>
    <w:p w:rsidR="00DF576A" w:rsidRDefault="00DF576A" w:rsidP="00DF576A">
      <w:r>
        <w:t>Советская улица (село Тимирязевское), 72</w:t>
      </w:r>
    </w:p>
    <w:p w:rsidR="00DF576A" w:rsidRDefault="00DF576A" w:rsidP="00DF576A">
      <w:r>
        <w:t>Советская улица (село Тимирязевское), 73</w:t>
      </w:r>
    </w:p>
    <w:p w:rsidR="00DF576A" w:rsidRDefault="00DF576A" w:rsidP="00DF576A">
      <w:r>
        <w:t>Советская улица (село Тимирязевское), 74</w:t>
      </w:r>
    </w:p>
    <w:p w:rsidR="00DF576A" w:rsidRDefault="00DF576A" w:rsidP="00DF576A">
      <w:r>
        <w:t>Советская улица (село Тимирязевское), 74а</w:t>
      </w:r>
    </w:p>
    <w:p w:rsidR="00DF576A" w:rsidRDefault="00DF576A" w:rsidP="00DF576A">
      <w:r>
        <w:t>Советская улица (село Тимирязевское), 75</w:t>
      </w:r>
    </w:p>
    <w:p w:rsidR="00DF576A" w:rsidRDefault="00DF576A" w:rsidP="00DF576A">
      <w:r>
        <w:t>Советская улица (село Тимирязевское), 76а</w:t>
      </w:r>
    </w:p>
    <w:p w:rsidR="00DF576A" w:rsidRDefault="00DF576A" w:rsidP="00DF576A">
      <w:r>
        <w:t>Советская улица (село Тимирязевское), 77</w:t>
      </w:r>
    </w:p>
    <w:p w:rsidR="00DF576A" w:rsidRDefault="00DF576A" w:rsidP="00DF576A">
      <w:r>
        <w:t>Советская улица (село Тимирязевское), 78 стр.1</w:t>
      </w:r>
    </w:p>
    <w:p w:rsidR="00DF576A" w:rsidRDefault="00DF576A" w:rsidP="00DF576A">
      <w:r>
        <w:t>Советская улица (село Тимирязевское), 80</w:t>
      </w:r>
    </w:p>
    <w:p w:rsidR="00DF576A" w:rsidRDefault="00DF576A" w:rsidP="00DF576A">
      <w:r>
        <w:t>Советская улица (село Тимирязевское), 82</w:t>
      </w:r>
    </w:p>
    <w:p w:rsidR="00DF576A" w:rsidRDefault="00DF576A" w:rsidP="00DF576A">
      <w:r>
        <w:t>Советская улица (село Тимирязевское), 82 стр.1</w:t>
      </w:r>
    </w:p>
    <w:p w:rsidR="00DF576A" w:rsidRDefault="00DF576A" w:rsidP="00DF576A">
      <w:r>
        <w:t>Советская улица (село Тимирязевское), 84</w:t>
      </w:r>
    </w:p>
    <w:p w:rsidR="00DF576A" w:rsidRDefault="00DF576A" w:rsidP="00DF576A">
      <w:r>
        <w:t>Советская улица (село Тимирязевское), 86</w:t>
      </w:r>
    </w:p>
    <w:p w:rsidR="00DF576A" w:rsidRDefault="00DF576A" w:rsidP="00DF576A">
      <w:r>
        <w:t>Советская улица (село Тимирязевское), 88</w:t>
      </w:r>
    </w:p>
    <w:p w:rsidR="00DF576A" w:rsidRDefault="00DF576A" w:rsidP="00DF576A">
      <w:r>
        <w:t>Советская улица (село Тимирязевское), 90</w:t>
      </w:r>
    </w:p>
    <w:p w:rsidR="00DF576A" w:rsidRDefault="00DF576A" w:rsidP="00DF576A">
      <w:r>
        <w:t>Советская улица (село Тимирязевское), 92</w:t>
      </w:r>
    </w:p>
    <w:p w:rsidR="00DF576A" w:rsidRDefault="00DF576A" w:rsidP="00DF576A">
      <w:r>
        <w:t>Советская улица (село Тимирязевское), 94</w:t>
      </w:r>
    </w:p>
    <w:p w:rsidR="00DF576A" w:rsidRDefault="00DF576A" w:rsidP="00DF576A">
      <w:r>
        <w:t>Советский переулок (село Тимирязевское), 4</w:t>
      </w:r>
    </w:p>
    <w:p w:rsidR="00DF576A" w:rsidRDefault="00DF576A" w:rsidP="00DF576A">
      <w:r>
        <w:t>Совхозная ул (село Дзержинское), 33</w:t>
      </w:r>
    </w:p>
    <w:p w:rsidR="00DF576A" w:rsidRDefault="00DF576A" w:rsidP="00DF576A">
      <w:r>
        <w:t>Совхозная ул (село Дзержинское), 47</w:t>
      </w:r>
    </w:p>
    <w:p w:rsidR="00DF576A" w:rsidRDefault="00DF576A" w:rsidP="00DF576A">
      <w:r>
        <w:t>Совхозная улица (село Дзержинское), 1</w:t>
      </w:r>
    </w:p>
    <w:p w:rsidR="00DF576A" w:rsidRDefault="00DF576A" w:rsidP="00DF576A">
      <w:r>
        <w:t>Совхозная улица (село Дзержинское), 2а</w:t>
      </w:r>
    </w:p>
    <w:p w:rsidR="00DF576A" w:rsidRDefault="00DF576A" w:rsidP="00DF576A">
      <w:r>
        <w:t>Совхозная улица (село Дзержинское), 3</w:t>
      </w:r>
    </w:p>
    <w:p w:rsidR="00DF576A" w:rsidRDefault="00DF576A" w:rsidP="00DF576A">
      <w:r>
        <w:t>Совхозная улица (село Дзержинское), 6</w:t>
      </w:r>
    </w:p>
    <w:p w:rsidR="00DF576A" w:rsidRDefault="00DF576A" w:rsidP="00DF576A">
      <w:r>
        <w:t>Совхозная улица (село Дзержинское), 7/1</w:t>
      </w:r>
    </w:p>
    <w:p w:rsidR="00DF576A" w:rsidRDefault="00DF576A" w:rsidP="00DF576A">
      <w:r>
        <w:t>Совхозная улица (село Дзержинское), 8</w:t>
      </w:r>
    </w:p>
    <w:p w:rsidR="00DF576A" w:rsidRDefault="00DF576A" w:rsidP="00DF576A">
      <w:r>
        <w:t>Совхозная улица (село Дзержинское), 9</w:t>
      </w:r>
    </w:p>
    <w:p w:rsidR="00DF576A" w:rsidRDefault="00DF576A" w:rsidP="00DF576A">
      <w:r>
        <w:t>Совхозная улица (село Дзержинское), 10</w:t>
      </w:r>
    </w:p>
    <w:p w:rsidR="00DF576A" w:rsidRDefault="00DF576A" w:rsidP="00DF576A">
      <w:r>
        <w:t>Совхозная улица (село Дзержинское), 12</w:t>
      </w:r>
    </w:p>
    <w:p w:rsidR="00DF576A" w:rsidRDefault="00DF576A" w:rsidP="00DF576A">
      <w:r>
        <w:t>Совхозная улица (село Дзержинское), 12 стр.1</w:t>
      </w:r>
    </w:p>
    <w:p w:rsidR="00DF576A" w:rsidRDefault="00DF576A" w:rsidP="00DF576A">
      <w:r>
        <w:t>Совхозная улица (село Дзержинское), 12а</w:t>
      </w:r>
    </w:p>
    <w:p w:rsidR="00DF576A" w:rsidRDefault="00DF576A" w:rsidP="00DF576A">
      <w:r>
        <w:t>Совхозная улица (село Дзержинское), 13</w:t>
      </w:r>
    </w:p>
    <w:p w:rsidR="00DF576A" w:rsidRDefault="00DF576A" w:rsidP="00DF576A">
      <w:r>
        <w:t>Совхозная улица (село Дзержинское), 15а</w:t>
      </w:r>
    </w:p>
    <w:p w:rsidR="00DF576A" w:rsidRDefault="00DF576A" w:rsidP="00DF576A">
      <w:r>
        <w:t>Совхозная улица (село Дзержинское), 16</w:t>
      </w:r>
    </w:p>
    <w:p w:rsidR="00DF576A" w:rsidRDefault="00DF576A" w:rsidP="00DF576A">
      <w:r>
        <w:t>Совхозная улица (село Дзержинское), 17</w:t>
      </w:r>
    </w:p>
    <w:p w:rsidR="00DF576A" w:rsidRDefault="00DF576A" w:rsidP="00DF576A">
      <w:r>
        <w:t>Совхозная улица (село Дзержинское), 17/1</w:t>
      </w:r>
    </w:p>
    <w:p w:rsidR="00DF576A" w:rsidRDefault="00DF576A" w:rsidP="00DF576A">
      <w:r>
        <w:t>Совхозная улица (село Дзержинское), 18</w:t>
      </w:r>
    </w:p>
    <w:p w:rsidR="00DF576A" w:rsidRDefault="00DF576A" w:rsidP="00DF576A">
      <w:r>
        <w:t>Совхозная улица (село Дзержинское), 22</w:t>
      </w:r>
    </w:p>
    <w:p w:rsidR="00DF576A" w:rsidRDefault="00DF576A" w:rsidP="00DF576A">
      <w:r>
        <w:t>Совхозная улица (село Дзержинское), 23</w:t>
      </w:r>
    </w:p>
    <w:p w:rsidR="00DF576A" w:rsidRDefault="00DF576A" w:rsidP="00DF576A">
      <w:r>
        <w:t>Совхозная улица (село Дзержинское), 24б</w:t>
      </w:r>
    </w:p>
    <w:p w:rsidR="00DF576A" w:rsidRDefault="00DF576A" w:rsidP="00DF576A">
      <w:r>
        <w:t>Совхозная улица (село Дзержинское), 26</w:t>
      </w:r>
    </w:p>
    <w:p w:rsidR="00DF576A" w:rsidRDefault="00DF576A" w:rsidP="00DF576A">
      <w:r>
        <w:t>Совхозная улица (село Дзержинское), 26 стр.1</w:t>
      </w:r>
    </w:p>
    <w:p w:rsidR="00DF576A" w:rsidRDefault="00DF576A" w:rsidP="00DF576A">
      <w:r>
        <w:t>Совхозная улица (село Дзержинское), 26/1</w:t>
      </w:r>
    </w:p>
    <w:p w:rsidR="00DF576A" w:rsidRDefault="00DF576A" w:rsidP="00DF576A">
      <w:r>
        <w:t>Совхозная улица (село Дзержинское), 27</w:t>
      </w:r>
    </w:p>
    <w:p w:rsidR="00DF576A" w:rsidRDefault="00DF576A" w:rsidP="00DF576A">
      <w:r>
        <w:t>Совхозная улица (село Дзержинское), 29</w:t>
      </w:r>
    </w:p>
    <w:p w:rsidR="00DF576A" w:rsidRDefault="00DF576A" w:rsidP="00DF576A">
      <w:r>
        <w:t>Совхозная улица (село Дзержинское), 30</w:t>
      </w:r>
    </w:p>
    <w:p w:rsidR="00DF576A" w:rsidRDefault="00DF576A" w:rsidP="00DF576A">
      <w:r>
        <w:t>Совхозная улица (село Дзержинское), 30</w:t>
      </w:r>
    </w:p>
    <w:p w:rsidR="00DF576A" w:rsidRDefault="00DF576A" w:rsidP="00DF576A">
      <w:r>
        <w:t>Совхозная улица (село Дзержинское), 31</w:t>
      </w:r>
    </w:p>
    <w:p w:rsidR="00DF576A" w:rsidRDefault="00DF576A" w:rsidP="00DF576A">
      <w:r>
        <w:t>Совхозная улица (село Дзержинское), 32</w:t>
      </w:r>
    </w:p>
    <w:p w:rsidR="00DF576A" w:rsidRDefault="00DF576A" w:rsidP="00DF576A">
      <w:r>
        <w:t>Совхозная улица (село Дзержинское), 32/1</w:t>
      </w:r>
    </w:p>
    <w:p w:rsidR="00DF576A" w:rsidRDefault="00DF576A" w:rsidP="00DF576A">
      <w:r>
        <w:t>Совхозная улица (село Дзержинское), 34</w:t>
      </w:r>
    </w:p>
    <w:p w:rsidR="00DF576A" w:rsidRDefault="00DF576A" w:rsidP="00DF576A">
      <w:r>
        <w:t>Совхозная улица (село Дзержинское), 35</w:t>
      </w:r>
    </w:p>
    <w:p w:rsidR="00DF576A" w:rsidRDefault="00DF576A" w:rsidP="00DF576A">
      <w:r>
        <w:t>Совхозная улица (село Дзержинское), 35а</w:t>
      </w:r>
    </w:p>
    <w:p w:rsidR="00DF576A" w:rsidRDefault="00DF576A" w:rsidP="00DF576A">
      <w:r>
        <w:t>Совхозная улица (село Дзержинское), 36</w:t>
      </w:r>
    </w:p>
    <w:p w:rsidR="00DF576A" w:rsidRDefault="00DF576A" w:rsidP="00DF576A">
      <w:r>
        <w:t>Совхозная улица (село Дзержинское), 38</w:t>
      </w:r>
    </w:p>
    <w:p w:rsidR="00DF576A" w:rsidRDefault="00DF576A" w:rsidP="00DF576A">
      <w:r>
        <w:t>Совхозная улица (село Дзержинское), 39</w:t>
      </w:r>
    </w:p>
    <w:p w:rsidR="00DF576A" w:rsidRDefault="00DF576A" w:rsidP="00DF576A">
      <w:r>
        <w:t>Совхозная улица (село Дзержинское), 39а</w:t>
      </w:r>
    </w:p>
    <w:p w:rsidR="00DF576A" w:rsidRDefault="00DF576A" w:rsidP="00DF576A">
      <w:r>
        <w:t>Совхозная улица (село Дзержинское), 40</w:t>
      </w:r>
    </w:p>
    <w:p w:rsidR="00DF576A" w:rsidRDefault="00DF576A" w:rsidP="00DF576A">
      <w:r>
        <w:t>Совхозная улица (село Дзержинское), 41</w:t>
      </w:r>
    </w:p>
    <w:p w:rsidR="00DF576A" w:rsidRDefault="00DF576A" w:rsidP="00DF576A">
      <w:r>
        <w:t>Совхозная улица (село Дзержинское), 41а</w:t>
      </w:r>
    </w:p>
    <w:p w:rsidR="00DF576A" w:rsidRDefault="00DF576A" w:rsidP="00DF576A">
      <w:r>
        <w:t>Совхозная улица (село Дзержинское), 42</w:t>
      </w:r>
    </w:p>
    <w:p w:rsidR="00DF576A" w:rsidRDefault="00DF576A" w:rsidP="00DF576A">
      <w:r>
        <w:t>Совхозная улица (село Дзержинское), 42</w:t>
      </w:r>
    </w:p>
    <w:p w:rsidR="00DF576A" w:rsidRDefault="00DF576A" w:rsidP="00DF576A">
      <w:r>
        <w:t>Совхозная улица (село Дзержинское), 44</w:t>
      </w:r>
    </w:p>
    <w:p w:rsidR="00DF576A" w:rsidRDefault="00DF576A" w:rsidP="00DF576A">
      <w:r>
        <w:t>Совхозная улица (село Дзержинское), 45</w:t>
      </w:r>
    </w:p>
    <w:p w:rsidR="00DF576A" w:rsidRDefault="00DF576A" w:rsidP="00DF576A">
      <w:r>
        <w:t>Совхозная улица (село Дзержинское), 46</w:t>
      </w:r>
    </w:p>
    <w:p w:rsidR="00DF576A" w:rsidRDefault="00DF576A" w:rsidP="00DF576A">
      <w:r>
        <w:t>Совхозная улица (село Дзержинское), 46а</w:t>
      </w:r>
    </w:p>
    <w:p w:rsidR="00DF576A" w:rsidRDefault="00DF576A" w:rsidP="00DF576A">
      <w:r>
        <w:t>Совхозная улица (село Дзержинское), 47</w:t>
      </w:r>
    </w:p>
    <w:p w:rsidR="00DF576A" w:rsidRDefault="00DF576A" w:rsidP="00DF576A">
      <w:r>
        <w:t>Совхозная улица (село Дзержинское), 48</w:t>
      </w:r>
    </w:p>
    <w:p w:rsidR="00DF576A" w:rsidRDefault="00DF576A" w:rsidP="00DF576A">
      <w:r>
        <w:t>Совхозная улица (село Дзержинское), 48</w:t>
      </w:r>
    </w:p>
    <w:p w:rsidR="00DF576A" w:rsidRDefault="00DF576A" w:rsidP="00DF576A">
      <w:r>
        <w:t>Совхозная улица (село Дзержинское), 49</w:t>
      </w:r>
    </w:p>
    <w:p w:rsidR="00DF576A" w:rsidRDefault="00DF576A" w:rsidP="00DF576A">
      <w:r>
        <w:t>Совхозная улица (село Дзержинское), 50</w:t>
      </w:r>
    </w:p>
    <w:p w:rsidR="00DF576A" w:rsidRDefault="00DF576A" w:rsidP="00DF576A">
      <w:r>
        <w:t>Совхозная улица (село Дзержинское), 52</w:t>
      </w:r>
    </w:p>
    <w:p w:rsidR="00DF576A" w:rsidRDefault="00DF576A" w:rsidP="00DF576A">
      <w:r>
        <w:t>Совхозная улица (село Дзержинское), 53</w:t>
      </w:r>
    </w:p>
    <w:p w:rsidR="00DF576A" w:rsidRDefault="00DF576A" w:rsidP="00DF576A">
      <w:r>
        <w:t>Совхозная улица (село Дзержинское), 53а</w:t>
      </w:r>
    </w:p>
    <w:p w:rsidR="00DF576A" w:rsidRDefault="00DF576A" w:rsidP="00DF576A">
      <w:r>
        <w:t>Совхозная улица (село Дзержинское), 54</w:t>
      </w:r>
    </w:p>
    <w:p w:rsidR="00DF576A" w:rsidRDefault="00DF576A" w:rsidP="00DF576A">
      <w:r>
        <w:t>Совхозная улица (село Дзержинское), 54а</w:t>
      </w:r>
    </w:p>
    <w:p w:rsidR="00DF576A" w:rsidRDefault="00DF576A" w:rsidP="00DF576A">
      <w:r>
        <w:t>Совхозная улица (село Дзержинское), 55</w:t>
      </w:r>
    </w:p>
    <w:p w:rsidR="00DF576A" w:rsidRDefault="00DF576A" w:rsidP="00DF576A">
      <w:r>
        <w:t>Совхозная улица (село Дзержинское), 57</w:t>
      </w:r>
    </w:p>
    <w:p w:rsidR="00DF576A" w:rsidRDefault="00DF576A" w:rsidP="00DF576A">
      <w:r>
        <w:t>Совхозная улица (село Дзержинское), 58</w:t>
      </w:r>
    </w:p>
    <w:p w:rsidR="00DF576A" w:rsidRDefault="00DF576A" w:rsidP="00DF576A">
      <w:r>
        <w:t>Совхозная улица (село Дзержинское), 58/2</w:t>
      </w:r>
    </w:p>
    <w:p w:rsidR="00DF576A" w:rsidRDefault="00DF576A" w:rsidP="00DF576A">
      <w:r>
        <w:t>Совхозная улица (село Дзержинское), 58а</w:t>
      </w:r>
    </w:p>
    <w:p w:rsidR="00DF576A" w:rsidRDefault="00DF576A" w:rsidP="00DF576A">
      <w:r>
        <w:t>Совхозная улица (село Дзержинское), 58б</w:t>
      </w:r>
    </w:p>
    <w:p w:rsidR="00DF576A" w:rsidRDefault="00DF576A" w:rsidP="00DF576A">
      <w:r>
        <w:t>Совхозная улица (село Дзержинское), 59</w:t>
      </w:r>
    </w:p>
    <w:p w:rsidR="00DF576A" w:rsidRDefault="00DF576A" w:rsidP="00DF576A">
      <w:r>
        <w:t>Совхозная улица (село Дзержинское), 60</w:t>
      </w:r>
    </w:p>
    <w:p w:rsidR="00DF576A" w:rsidRDefault="00DF576A" w:rsidP="00DF576A">
      <w:r>
        <w:t>Совхозная улица (село Дзержинское), 66/1</w:t>
      </w:r>
    </w:p>
    <w:p w:rsidR="00DF576A" w:rsidRDefault="00DF576A" w:rsidP="00DF576A">
      <w:r>
        <w:t>Созидания ул, 1</w:t>
      </w:r>
    </w:p>
    <w:p w:rsidR="00DF576A" w:rsidRDefault="00DF576A" w:rsidP="00DF576A">
      <w:r>
        <w:t>Созидания ул, 7</w:t>
      </w:r>
    </w:p>
    <w:p w:rsidR="00DF576A" w:rsidRDefault="00DF576A" w:rsidP="00DF576A">
      <w:r>
        <w:t>Созидания ул, 7 стр.1</w:t>
      </w:r>
    </w:p>
    <w:p w:rsidR="00DF576A" w:rsidRDefault="00DF576A" w:rsidP="00DF576A">
      <w:r>
        <w:t>Солнечная улица (пос. Кузовлево), 22</w:t>
      </w:r>
    </w:p>
    <w:p w:rsidR="00DF576A" w:rsidRDefault="00DF576A" w:rsidP="00DF576A">
      <w:r>
        <w:t>Солнечная улица (пос. Кузовлево), 23</w:t>
      </w:r>
    </w:p>
    <w:p w:rsidR="00DF576A" w:rsidRDefault="00DF576A" w:rsidP="00DF576A">
      <w:r>
        <w:t>Солнечная улица (пос. Кузовлево), 24</w:t>
      </w:r>
    </w:p>
    <w:p w:rsidR="00DF576A" w:rsidRDefault="00DF576A" w:rsidP="00DF576A">
      <w:r>
        <w:t>Солнечная улица (пос. Кузовлево), 26</w:t>
      </w:r>
    </w:p>
    <w:p w:rsidR="00DF576A" w:rsidRDefault="00DF576A" w:rsidP="00DF576A">
      <w:r>
        <w:t>Солнечная улица (пос. Кузовлево), 28</w:t>
      </w:r>
    </w:p>
    <w:p w:rsidR="00DF576A" w:rsidRDefault="00DF576A" w:rsidP="00DF576A">
      <w:r>
        <w:t>Солнечная улица (пос. Кузовлево), 34</w:t>
      </w:r>
    </w:p>
    <w:p w:rsidR="00DF576A" w:rsidRDefault="00DF576A" w:rsidP="00DF576A">
      <w:r>
        <w:t>Солнечный мкр. (село Тимирязевское), 2а</w:t>
      </w:r>
    </w:p>
    <w:p w:rsidR="00DF576A" w:rsidRDefault="00DF576A" w:rsidP="00DF576A">
      <w:r>
        <w:t>Солнечный мкр. (село Тимирязевское), 3а</w:t>
      </w:r>
    </w:p>
    <w:p w:rsidR="00DF576A" w:rsidRDefault="00DF576A" w:rsidP="00DF576A">
      <w:r>
        <w:t>Солнечный пер, 3</w:t>
      </w:r>
    </w:p>
    <w:p w:rsidR="00DF576A" w:rsidRDefault="00DF576A" w:rsidP="00DF576A">
      <w:r>
        <w:t>Солнечный пер, 4</w:t>
      </w:r>
    </w:p>
    <w:p w:rsidR="00DF576A" w:rsidRDefault="00DF576A" w:rsidP="00DF576A">
      <w:r>
        <w:t>Солнечный пер, 8</w:t>
      </w:r>
    </w:p>
    <w:p w:rsidR="00DF576A" w:rsidRDefault="00DF576A" w:rsidP="00DF576A">
      <w:r>
        <w:t>Солнечный пер, 10</w:t>
      </w:r>
    </w:p>
    <w:p w:rsidR="00DF576A" w:rsidRDefault="00DF576A" w:rsidP="00DF576A">
      <w:r>
        <w:t>Солнечный пер, 12</w:t>
      </w:r>
    </w:p>
    <w:p w:rsidR="00DF576A" w:rsidRDefault="00DF576A" w:rsidP="00DF576A">
      <w:r>
        <w:t>Солнечный пер, 12/1</w:t>
      </w:r>
    </w:p>
    <w:p w:rsidR="00DF576A" w:rsidRDefault="00DF576A" w:rsidP="00DF576A">
      <w:r>
        <w:t>Соляная пл, 1</w:t>
      </w:r>
    </w:p>
    <w:p w:rsidR="00DF576A" w:rsidRDefault="00DF576A" w:rsidP="00DF576A">
      <w:r>
        <w:t>Соляная пл, 1а</w:t>
      </w:r>
    </w:p>
    <w:p w:rsidR="00DF576A" w:rsidRDefault="00DF576A" w:rsidP="00DF576A">
      <w:r>
        <w:t>Соляная пл, 2</w:t>
      </w:r>
    </w:p>
    <w:p w:rsidR="00DF576A" w:rsidRDefault="00DF576A" w:rsidP="00DF576A">
      <w:r>
        <w:t>Соляная пл, 2</w:t>
      </w:r>
    </w:p>
    <w:p w:rsidR="00DF576A" w:rsidRDefault="00DF576A" w:rsidP="00DF576A">
      <w:r>
        <w:t>Соляная пл, 2</w:t>
      </w:r>
    </w:p>
    <w:p w:rsidR="00DF576A" w:rsidRDefault="00DF576A" w:rsidP="00DF576A">
      <w:r>
        <w:t>Соляная пл, 2</w:t>
      </w:r>
    </w:p>
    <w:p w:rsidR="00DF576A" w:rsidRDefault="00DF576A" w:rsidP="00DF576A">
      <w:r>
        <w:t>Соляная пл, 2</w:t>
      </w:r>
    </w:p>
    <w:p w:rsidR="00DF576A" w:rsidRDefault="00DF576A" w:rsidP="00DF576A">
      <w:r>
        <w:t>Соляная пл, 2</w:t>
      </w:r>
    </w:p>
    <w:p w:rsidR="00DF576A" w:rsidRDefault="00DF576A" w:rsidP="00DF576A">
      <w:r>
        <w:t>Соляная пл, 3</w:t>
      </w:r>
    </w:p>
    <w:p w:rsidR="00DF576A" w:rsidRDefault="00DF576A" w:rsidP="00DF576A">
      <w:r>
        <w:t>Соляная пл, 4</w:t>
      </w:r>
    </w:p>
    <w:p w:rsidR="00DF576A" w:rsidRDefault="00DF576A" w:rsidP="00DF576A">
      <w:r>
        <w:t>Соляная пл, 5</w:t>
      </w:r>
    </w:p>
    <w:p w:rsidR="00DF576A" w:rsidRDefault="00DF576A" w:rsidP="00DF576A">
      <w:r>
        <w:t>Соляная пл, 6 стр. 2</w:t>
      </w:r>
    </w:p>
    <w:p w:rsidR="00DF576A" w:rsidRDefault="00DF576A" w:rsidP="00DF576A">
      <w:r>
        <w:t>Соляная пл, 6 стр. 8</w:t>
      </w:r>
    </w:p>
    <w:p w:rsidR="00DF576A" w:rsidRDefault="00DF576A" w:rsidP="00DF576A">
      <w:r>
        <w:t>Соляная пл, 9</w:t>
      </w:r>
    </w:p>
    <w:p w:rsidR="00DF576A" w:rsidRDefault="00DF576A" w:rsidP="00DF576A">
      <w:r>
        <w:t>Соляная пл, 9/1</w:t>
      </w:r>
    </w:p>
    <w:p w:rsidR="00DF576A" w:rsidRDefault="00DF576A" w:rsidP="00DF576A">
      <w:r>
        <w:t>Соляная пл, 11</w:t>
      </w:r>
    </w:p>
    <w:p w:rsidR="00DF576A" w:rsidRDefault="00DF576A" w:rsidP="00DF576A">
      <w:r>
        <w:t>Соляной пер, 1</w:t>
      </w:r>
    </w:p>
    <w:p w:rsidR="00DF576A" w:rsidRDefault="00DF576A" w:rsidP="00DF576A">
      <w:r>
        <w:t>Соляной пер, 1/1</w:t>
      </w:r>
    </w:p>
    <w:p w:rsidR="00DF576A" w:rsidRDefault="00DF576A" w:rsidP="00DF576A">
      <w:r>
        <w:t>Соляной пер, 2</w:t>
      </w:r>
    </w:p>
    <w:p w:rsidR="00DF576A" w:rsidRDefault="00DF576A" w:rsidP="00DF576A">
      <w:r>
        <w:t>Соляной пер, 3</w:t>
      </w:r>
    </w:p>
    <w:p w:rsidR="00DF576A" w:rsidRDefault="00DF576A" w:rsidP="00DF576A">
      <w:r>
        <w:t>Соляной пер, 5</w:t>
      </w:r>
    </w:p>
    <w:p w:rsidR="00DF576A" w:rsidRDefault="00DF576A" w:rsidP="00DF576A">
      <w:r>
        <w:t>Соляной пер, 6</w:t>
      </w:r>
    </w:p>
    <w:p w:rsidR="00DF576A" w:rsidRDefault="00DF576A" w:rsidP="00DF576A">
      <w:r>
        <w:t>Соляной пер, 6б</w:t>
      </w:r>
    </w:p>
    <w:p w:rsidR="00DF576A" w:rsidRDefault="00DF576A" w:rsidP="00DF576A">
      <w:r>
        <w:t>Соляной пер, 6в</w:t>
      </w:r>
    </w:p>
    <w:p w:rsidR="00DF576A" w:rsidRDefault="00DF576A" w:rsidP="00DF576A">
      <w:r>
        <w:t>Соляной пер, 7</w:t>
      </w:r>
    </w:p>
    <w:p w:rsidR="00DF576A" w:rsidRDefault="00DF576A" w:rsidP="00DF576A">
      <w:r>
        <w:t>Соляной пер, 10</w:t>
      </w:r>
    </w:p>
    <w:p w:rsidR="00DF576A" w:rsidRDefault="00DF576A" w:rsidP="00DF576A">
      <w:r>
        <w:t>Соляной пер, 12</w:t>
      </w:r>
    </w:p>
    <w:p w:rsidR="00DF576A" w:rsidRDefault="00DF576A" w:rsidP="00DF576A">
      <w:r>
        <w:t>Соляной пер, 13</w:t>
      </w:r>
    </w:p>
    <w:p w:rsidR="00DF576A" w:rsidRDefault="00DF576A" w:rsidP="00DF576A">
      <w:r>
        <w:t>Соляной пер, 14</w:t>
      </w:r>
    </w:p>
    <w:p w:rsidR="00DF576A" w:rsidRDefault="00DF576A" w:rsidP="00DF576A">
      <w:r>
        <w:t>Соляной пер, 14/1</w:t>
      </w:r>
    </w:p>
    <w:p w:rsidR="00DF576A" w:rsidRDefault="00DF576A" w:rsidP="00DF576A">
      <w:r>
        <w:t>Соляной пер, 14/2</w:t>
      </w:r>
    </w:p>
    <w:p w:rsidR="00DF576A" w:rsidRDefault="00DF576A" w:rsidP="00DF576A">
      <w:r>
        <w:t>Соляной пер, 15</w:t>
      </w:r>
    </w:p>
    <w:p w:rsidR="00DF576A" w:rsidRDefault="00DF576A" w:rsidP="00DF576A">
      <w:r>
        <w:t>Соляной пер, 16</w:t>
      </w:r>
    </w:p>
    <w:p w:rsidR="00DF576A" w:rsidRDefault="00DF576A" w:rsidP="00DF576A">
      <w:r>
        <w:t>Соляной пер, 17</w:t>
      </w:r>
    </w:p>
    <w:p w:rsidR="00DF576A" w:rsidRDefault="00DF576A" w:rsidP="00DF576A">
      <w:r>
        <w:t>Соляной пер, 18</w:t>
      </w:r>
    </w:p>
    <w:p w:rsidR="00DF576A" w:rsidRDefault="00DF576A" w:rsidP="00DF576A">
      <w:r>
        <w:t>Соляной пер, 20</w:t>
      </w:r>
    </w:p>
    <w:p w:rsidR="00DF576A" w:rsidRDefault="00DF576A" w:rsidP="00DF576A">
      <w:r>
        <w:t>Соляной пер, 24</w:t>
      </w:r>
    </w:p>
    <w:p w:rsidR="00DF576A" w:rsidRDefault="00DF576A" w:rsidP="00DF576A">
      <w:r>
        <w:t>Соляной пер, 24/1</w:t>
      </w:r>
    </w:p>
    <w:p w:rsidR="00DF576A" w:rsidRDefault="00DF576A" w:rsidP="00DF576A">
      <w:r>
        <w:t>Соляной пер, 28</w:t>
      </w:r>
    </w:p>
    <w:p w:rsidR="00DF576A" w:rsidRDefault="00DF576A" w:rsidP="00DF576A">
      <w:r>
        <w:t>Соляной пер, 28</w:t>
      </w:r>
    </w:p>
    <w:p w:rsidR="00DF576A" w:rsidRDefault="00DF576A" w:rsidP="00DF576A">
      <w:r>
        <w:t>Соляной пер, 28</w:t>
      </w:r>
    </w:p>
    <w:p w:rsidR="00DF576A" w:rsidRDefault="00DF576A" w:rsidP="00DF576A">
      <w:r>
        <w:t>Соляной пер, 28</w:t>
      </w:r>
    </w:p>
    <w:p w:rsidR="00DF576A" w:rsidRDefault="00DF576A" w:rsidP="00DF576A">
      <w:r>
        <w:t>Соляной пер, 30</w:t>
      </w:r>
    </w:p>
    <w:p w:rsidR="00DF576A" w:rsidRDefault="00DF576A" w:rsidP="00DF576A">
      <w:r>
        <w:t>Соляной пер, 34а</w:t>
      </w:r>
    </w:p>
    <w:p w:rsidR="00DF576A" w:rsidRDefault="00DF576A" w:rsidP="00DF576A">
      <w:r>
        <w:t>Соляной пер, 38</w:t>
      </w:r>
    </w:p>
    <w:p w:rsidR="00DF576A" w:rsidRDefault="00DF576A" w:rsidP="00DF576A">
      <w:r>
        <w:t>Соляной пер, 40</w:t>
      </w:r>
    </w:p>
    <w:p w:rsidR="00DF576A" w:rsidRDefault="00DF576A" w:rsidP="00DF576A">
      <w:r>
        <w:t>Соляной пер, 42</w:t>
      </w:r>
    </w:p>
    <w:p w:rsidR="00DF576A" w:rsidRDefault="00DF576A" w:rsidP="00DF576A">
      <w:r>
        <w:t>Соляной пер, 42а</w:t>
      </w:r>
    </w:p>
    <w:p w:rsidR="00DF576A" w:rsidRDefault="00DF576A" w:rsidP="00DF576A">
      <w:r>
        <w:t>Соляной пер, 44</w:t>
      </w:r>
    </w:p>
    <w:p w:rsidR="00DF576A" w:rsidRDefault="00DF576A" w:rsidP="00DF576A">
      <w:r>
        <w:t>Соляной пер, 46</w:t>
      </w:r>
    </w:p>
    <w:p w:rsidR="00DF576A" w:rsidRDefault="00DF576A" w:rsidP="00DF576A">
      <w:r>
        <w:t>Соляной пер, 48</w:t>
      </w:r>
    </w:p>
    <w:p w:rsidR="00DF576A" w:rsidRDefault="00DF576A" w:rsidP="00DF576A">
      <w:r>
        <w:t>Соляной пер, 50</w:t>
      </w:r>
    </w:p>
    <w:p w:rsidR="00DF576A" w:rsidRDefault="00DF576A" w:rsidP="00DF576A">
      <w:r>
        <w:t>Сосновая улица (село Дзержинское), 12</w:t>
      </w:r>
    </w:p>
    <w:p w:rsidR="00DF576A" w:rsidRDefault="00DF576A" w:rsidP="00DF576A">
      <w:r>
        <w:t>Сосновый переулок (село Тимирязевское), 1</w:t>
      </w:r>
    </w:p>
    <w:p w:rsidR="00DF576A" w:rsidRDefault="00DF576A" w:rsidP="00DF576A">
      <w:r>
        <w:t>Сосновый переулок (село Тимирязевское), 1а</w:t>
      </w:r>
    </w:p>
    <w:p w:rsidR="00DF576A" w:rsidRDefault="00DF576A" w:rsidP="00DF576A">
      <w:r>
        <w:t>Сосновый переулок (село Тимирязевское), 2</w:t>
      </w:r>
    </w:p>
    <w:p w:rsidR="00DF576A" w:rsidRDefault="00DF576A" w:rsidP="00DF576A">
      <w:r>
        <w:t xml:space="preserve">Сосновый переулок (село Тимирязевское), 2а </w:t>
      </w:r>
    </w:p>
    <w:p w:rsidR="00DF576A" w:rsidRDefault="00DF576A" w:rsidP="00DF576A">
      <w:r>
        <w:t>Сосновый переулок (село Тимирязевское), 4</w:t>
      </w:r>
    </w:p>
    <w:p w:rsidR="00DF576A" w:rsidRDefault="00DF576A" w:rsidP="00DF576A">
      <w:r>
        <w:t>Сосновый переулок (село Тимирязевское), 5</w:t>
      </w:r>
    </w:p>
    <w:p w:rsidR="00DF576A" w:rsidRDefault="00DF576A" w:rsidP="00DF576A">
      <w:r>
        <w:t xml:space="preserve">Сосновый переулок (село Тимирязевское), 6 </w:t>
      </w:r>
    </w:p>
    <w:p w:rsidR="00DF576A" w:rsidRDefault="00DF576A" w:rsidP="00DF576A">
      <w:r>
        <w:t>Сосновый переулок (село Тимирязевское), 7</w:t>
      </w:r>
    </w:p>
    <w:p w:rsidR="00DF576A" w:rsidRDefault="00DF576A" w:rsidP="00DF576A">
      <w:r>
        <w:t>Сосновый переулок (село Тимирязевское), 8</w:t>
      </w:r>
    </w:p>
    <w:p w:rsidR="00DF576A" w:rsidRDefault="00DF576A" w:rsidP="00DF576A">
      <w:r>
        <w:t>Сосновый переулок (село Тимирязевское), 11</w:t>
      </w:r>
    </w:p>
    <w:p w:rsidR="00DF576A" w:rsidRDefault="00DF576A" w:rsidP="00DF576A">
      <w:r>
        <w:t>Сосновый переулок (село Тимирязевское), 12</w:t>
      </w:r>
    </w:p>
    <w:p w:rsidR="00DF576A" w:rsidRDefault="00DF576A" w:rsidP="00DF576A">
      <w:r>
        <w:t>Сосновый переулок (село Тимирязевское), 14</w:t>
      </w:r>
    </w:p>
    <w:p w:rsidR="00DF576A" w:rsidRDefault="00DF576A" w:rsidP="00DF576A">
      <w:r>
        <w:t>Сосновый переулок (село Тимирязевское), 14</w:t>
      </w:r>
    </w:p>
    <w:p w:rsidR="00DF576A" w:rsidRDefault="00DF576A" w:rsidP="00DF576A">
      <w:r>
        <w:t>Сосновый переулок (село Тимирязевское), 48а</w:t>
      </w:r>
    </w:p>
    <w:p w:rsidR="00DF576A" w:rsidRDefault="00DF576A" w:rsidP="00DF576A">
      <w:r>
        <w:t>Спасская ул. (мкр. Наука), 8</w:t>
      </w:r>
    </w:p>
    <w:p w:rsidR="00DF576A" w:rsidRDefault="00DF576A" w:rsidP="00DF576A">
      <w:r>
        <w:t>Спичечный пер, 1</w:t>
      </w:r>
    </w:p>
    <w:p w:rsidR="00DF576A" w:rsidRDefault="00DF576A" w:rsidP="00DF576A">
      <w:r>
        <w:t>Спичечный пер, 3</w:t>
      </w:r>
    </w:p>
    <w:p w:rsidR="00DF576A" w:rsidRDefault="00DF576A" w:rsidP="00DF576A">
      <w:r>
        <w:t>Сплавная ул, 44</w:t>
      </w:r>
    </w:p>
    <w:p w:rsidR="00DF576A" w:rsidRDefault="00DF576A" w:rsidP="00DF576A">
      <w:r>
        <w:t>Сплавная ул, 46</w:t>
      </w:r>
    </w:p>
    <w:p w:rsidR="00DF576A" w:rsidRDefault="00DF576A" w:rsidP="00DF576A">
      <w:r>
        <w:t>Сплавная ул, 56</w:t>
      </w:r>
    </w:p>
    <w:p w:rsidR="00DF576A" w:rsidRDefault="00DF576A" w:rsidP="00DF576A">
      <w:r>
        <w:t>Спортивная улица (село Дзержинское), 11</w:t>
      </w:r>
    </w:p>
    <w:p w:rsidR="00DF576A" w:rsidRDefault="00DF576A" w:rsidP="00DF576A">
      <w:r>
        <w:t>Спортивная улица (село Дзержинское), 13</w:t>
      </w:r>
    </w:p>
    <w:p w:rsidR="00DF576A" w:rsidRDefault="00DF576A" w:rsidP="00DF576A">
      <w:r>
        <w:t>Спортивная улица (село Дзержинское), 13</w:t>
      </w:r>
    </w:p>
    <w:p w:rsidR="00DF576A" w:rsidRDefault="00DF576A" w:rsidP="00DF576A">
      <w:r>
        <w:t>Спутник п</w:t>
      </w:r>
    </w:p>
    <w:p w:rsidR="00DF576A" w:rsidRDefault="00DF576A" w:rsidP="00DF576A">
      <w:r>
        <w:t>Спутник п, 14а</w:t>
      </w:r>
    </w:p>
    <w:p w:rsidR="00DF576A" w:rsidRDefault="00DF576A" w:rsidP="00DF576A">
      <w:r>
        <w:t>Спутник п, 15</w:t>
      </w:r>
    </w:p>
    <w:p w:rsidR="00DF576A" w:rsidRDefault="00DF576A" w:rsidP="00DF576A">
      <w:r>
        <w:t>Спутник п, 16</w:t>
      </w:r>
    </w:p>
    <w:p w:rsidR="00DF576A" w:rsidRDefault="00DF576A" w:rsidP="00DF576A">
      <w:r>
        <w:t>Спутник п, 17</w:t>
      </w:r>
    </w:p>
    <w:p w:rsidR="00DF576A" w:rsidRDefault="00DF576A" w:rsidP="00DF576A">
      <w:r>
        <w:t>Спутник п, 18</w:t>
      </w:r>
    </w:p>
    <w:p w:rsidR="00DF576A" w:rsidRDefault="00DF576A" w:rsidP="00DF576A">
      <w:r>
        <w:t>Спутник п, 18/2</w:t>
      </w:r>
    </w:p>
    <w:p w:rsidR="00DF576A" w:rsidRDefault="00DF576A" w:rsidP="00DF576A">
      <w:r>
        <w:t>Спутник п, 18а</w:t>
      </w:r>
    </w:p>
    <w:p w:rsidR="00DF576A" w:rsidRDefault="00DF576A" w:rsidP="00DF576A">
      <w:r>
        <w:t>Спутник п, 19</w:t>
      </w:r>
    </w:p>
    <w:p w:rsidR="00DF576A" w:rsidRDefault="00DF576A" w:rsidP="00DF576A">
      <w:r>
        <w:t>Спутник п, 21</w:t>
      </w:r>
    </w:p>
    <w:p w:rsidR="00DF576A" w:rsidRDefault="00DF576A" w:rsidP="00DF576A">
      <w:r>
        <w:t>Спутник п, 21/1</w:t>
      </w:r>
    </w:p>
    <w:p w:rsidR="00DF576A" w:rsidRDefault="00DF576A" w:rsidP="00DF576A">
      <w:r>
        <w:t>Спутник п, 36а</w:t>
      </w:r>
    </w:p>
    <w:p w:rsidR="00DF576A" w:rsidRDefault="00DF576A" w:rsidP="00DF576A">
      <w:r>
        <w:t>Спутник п, 36б</w:t>
      </w:r>
    </w:p>
    <w:p w:rsidR="00DF576A" w:rsidRDefault="00DF576A" w:rsidP="00DF576A">
      <w:r>
        <w:t>Спутник п, 36в</w:t>
      </w:r>
    </w:p>
    <w:p w:rsidR="00DF576A" w:rsidRDefault="00DF576A" w:rsidP="00DF576A">
      <w:r>
        <w:t>Спутник п, 38а</w:t>
      </w:r>
    </w:p>
    <w:p w:rsidR="00DF576A" w:rsidRDefault="00DF576A" w:rsidP="00DF576A">
      <w:r>
        <w:t>Спутник п, 40</w:t>
      </w:r>
    </w:p>
    <w:p w:rsidR="00DF576A" w:rsidRDefault="00DF576A" w:rsidP="00DF576A">
      <w:r>
        <w:t>Спутник п, 41</w:t>
      </w:r>
    </w:p>
    <w:p w:rsidR="00DF576A" w:rsidRDefault="00DF576A" w:rsidP="00DF576A">
      <w:r>
        <w:t>Спутник п, 42а</w:t>
      </w:r>
    </w:p>
    <w:p w:rsidR="00DF576A" w:rsidRDefault="00DF576A" w:rsidP="00DF576A">
      <w:r>
        <w:t>Средне-Кирпичная ул, 17</w:t>
      </w:r>
    </w:p>
    <w:p w:rsidR="00DF576A" w:rsidRDefault="00DF576A" w:rsidP="00DF576A">
      <w:r>
        <w:t>Средне-Кирпичная ул, 19</w:t>
      </w:r>
    </w:p>
    <w:p w:rsidR="00DF576A" w:rsidRDefault="00DF576A" w:rsidP="00DF576A">
      <w:r>
        <w:t>Средне-Кирпичная ул, 21</w:t>
      </w:r>
    </w:p>
    <w:p w:rsidR="00DF576A" w:rsidRDefault="00DF576A" w:rsidP="00DF576A">
      <w:r>
        <w:t>Средне-Кирпичная ул, 23</w:t>
      </w:r>
    </w:p>
    <w:p w:rsidR="00DF576A" w:rsidRDefault="00DF576A" w:rsidP="00DF576A">
      <w:r>
        <w:t>Средне-Кирпичная ул, 34</w:t>
      </w:r>
    </w:p>
    <w:p w:rsidR="00DF576A" w:rsidRDefault="00DF576A" w:rsidP="00DF576A">
      <w:r>
        <w:t>Средне-Кирпичная ул, 34б</w:t>
      </w:r>
    </w:p>
    <w:p w:rsidR="00DF576A" w:rsidRDefault="00DF576A" w:rsidP="00DF576A">
      <w:r>
        <w:t>Средне-Кирпичная ул, 34б</w:t>
      </w:r>
    </w:p>
    <w:p w:rsidR="00DF576A" w:rsidRDefault="00DF576A" w:rsidP="00DF576A">
      <w:r>
        <w:t>Средне-Кирпичная ул, 36</w:t>
      </w:r>
    </w:p>
    <w:p w:rsidR="00DF576A" w:rsidRDefault="00DF576A" w:rsidP="00DF576A">
      <w:r>
        <w:t>Средне-Кирпичная ул, 36/1</w:t>
      </w:r>
    </w:p>
    <w:p w:rsidR="00DF576A" w:rsidRDefault="00DF576A" w:rsidP="00DF576A">
      <w:r>
        <w:t>Средне-Кирпичная ул, 42</w:t>
      </w:r>
    </w:p>
    <w:p w:rsidR="00DF576A" w:rsidRDefault="00DF576A" w:rsidP="00DF576A">
      <w:r>
        <w:t>Ставропольский пер, 1</w:t>
      </w:r>
    </w:p>
    <w:p w:rsidR="00DF576A" w:rsidRDefault="00DF576A" w:rsidP="00DF576A">
      <w:r>
        <w:t>Ставропольский пер, 2</w:t>
      </w:r>
    </w:p>
    <w:p w:rsidR="00DF576A" w:rsidRDefault="00DF576A" w:rsidP="00DF576A">
      <w:r>
        <w:t>Ставропольский пер, 3</w:t>
      </w:r>
    </w:p>
    <w:p w:rsidR="00DF576A" w:rsidRDefault="00DF576A" w:rsidP="00DF576A">
      <w:r>
        <w:t>Ставропольский пер, 4</w:t>
      </w:r>
    </w:p>
    <w:p w:rsidR="00DF576A" w:rsidRDefault="00DF576A" w:rsidP="00DF576A">
      <w:r>
        <w:t>Ставропольский пер, 5</w:t>
      </w:r>
    </w:p>
    <w:p w:rsidR="00DF576A" w:rsidRDefault="00DF576A" w:rsidP="00DF576A">
      <w:r>
        <w:t>Ставропольский пер, 7</w:t>
      </w:r>
    </w:p>
    <w:p w:rsidR="00DF576A" w:rsidRDefault="00DF576A" w:rsidP="00DF576A">
      <w:r>
        <w:t>Ставропольский пер, 8</w:t>
      </w:r>
    </w:p>
    <w:p w:rsidR="00DF576A" w:rsidRDefault="00DF576A" w:rsidP="00DF576A">
      <w:r>
        <w:t>Ставропольский пер, 10</w:t>
      </w:r>
    </w:p>
    <w:p w:rsidR="00DF576A" w:rsidRDefault="00DF576A" w:rsidP="00DF576A">
      <w:r>
        <w:t>Ставропольский пер, 12</w:t>
      </w:r>
    </w:p>
    <w:p w:rsidR="00DF576A" w:rsidRDefault="00DF576A" w:rsidP="00DF576A">
      <w:r>
        <w:t>Ставропольский пер, 14</w:t>
      </w:r>
    </w:p>
    <w:p w:rsidR="00DF576A" w:rsidRDefault="00DF576A" w:rsidP="00DF576A">
      <w:r>
        <w:t>Стадионная ул, 2</w:t>
      </w:r>
    </w:p>
    <w:p w:rsidR="00DF576A" w:rsidRDefault="00DF576A" w:rsidP="00DF576A">
      <w:r>
        <w:t>Стадионная ул, 3</w:t>
      </w:r>
    </w:p>
    <w:p w:rsidR="00DF576A" w:rsidRDefault="00DF576A" w:rsidP="00DF576A">
      <w:r>
        <w:t>Стадионная ул, 4</w:t>
      </w:r>
    </w:p>
    <w:p w:rsidR="00DF576A" w:rsidRDefault="00DF576A" w:rsidP="00DF576A">
      <w:r>
        <w:t>Стадионная ул, 5</w:t>
      </w:r>
    </w:p>
    <w:p w:rsidR="00DF576A" w:rsidRDefault="00DF576A" w:rsidP="00DF576A">
      <w:r>
        <w:t>Стадионная ул, 6</w:t>
      </w:r>
    </w:p>
    <w:p w:rsidR="00DF576A" w:rsidRDefault="00DF576A" w:rsidP="00DF576A">
      <w:r>
        <w:t>Стадионная ул, 7</w:t>
      </w:r>
    </w:p>
    <w:p w:rsidR="00DF576A" w:rsidRDefault="00DF576A" w:rsidP="00DF576A">
      <w:r>
        <w:t>Стадионная ул, 8</w:t>
      </w:r>
    </w:p>
    <w:p w:rsidR="00DF576A" w:rsidRDefault="00DF576A" w:rsidP="00DF576A">
      <w:r>
        <w:t>Стадионная ул, 9</w:t>
      </w:r>
    </w:p>
    <w:p w:rsidR="00DF576A" w:rsidRDefault="00DF576A" w:rsidP="00DF576A">
      <w:r>
        <w:t>Стадионная ул, 10</w:t>
      </w:r>
    </w:p>
    <w:p w:rsidR="00DF576A" w:rsidRDefault="00DF576A" w:rsidP="00DF576A">
      <w:r>
        <w:t>Стадионная ул, 11</w:t>
      </w:r>
    </w:p>
    <w:p w:rsidR="00DF576A" w:rsidRDefault="00DF576A" w:rsidP="00DF576A">
      <w:r>
        <w:t>Стадионная ул, 12</w:t>
      </w:r>
    </w:p>
    <w:p w:rsidR="00DF576A" w:rsidRDefault="00DF576A" w:rsidP="00DF576A">
      <w:r>
        <w:t>Стадионная ул, 13</w:t>
      </w:r>
    </w:p>
    <w:p w:rsidR="00DF576A" w:rsidRDefault="00DF576A" w:rsidP="00DF576A">
      <w:r>
        <w:t>Станиславского ул, 9</w:t>
      </w:r>
    </w:p>
    <w:p w:rsidR="00DF576A" w:rsidRDefault="00DF576A" w:rsidP="00DF576A">
      <w:r>
        <w:t>Станиславского ул, 13</w:t>
      </w:r>
    </w:p>
    <w:p w:rsidR="00DF576A" w:rsidRDefault="00DF576A" w:rsidP="00DF576A">
      <w:r>
        <w:t>Станиславского ул, 13а</w:t>
      </w:r>
    </w:p>
    <w:p w:rsidR="00DF576A" w:rsidRDefault="00DF576A" w:rsidP="00DF576A">
      <w:r>
        <w:t>Станиславского ул, 15</w:t>
      </w:r>
    </w:p>
    <w:p w:rsidR="00DF576A" w:rsidRDefault="00DF576A" w:rsidP="00DF576A">
      <w:r>
        <w:t>Станиславского ул, 16</w:t>
      </w:r>
    </w:p>
    <w:p w:rsidR="00DF576A" w:rsidRDefault="00DF576A" w:rsidP="00DF576A">
      <w:r>
        <w:t>Станиславского ул, 17</w:t>
      </w:r>
    </w:p>
    <w:p w:rsidR="00DF576A" w:rsidRDefault="00DF576A" w:rsidP="00DF576A">
      <w:r>
        <w:t>Станиславского ул, 19</w:t>
      </w:r>
    </w:p>
    <w:p w:rsidR="00DF576A" w:rsidRDefault="00DF576A" w:rsidP="00DF576A">
      <w:r>
        <w:t>Станиславского ул, 20</w:t>
      </w:r>
    </w:p>
    <w:p w:rsidR="00DF576A" w:rsidRDefault="00DF576A" w:rsidP="00DF576A">
      <w:r>
        <w:t>Станиславского ул, 23</w:t>
      </w:r>
    </w:p>
    <w:p w:rsidR="00DF576A" w:rsidRDefault="00DF576A" w:rsidP="00DF576A">
      <w:r>
        <w:t>Станиславского ул, 25</w:t>
      </w:r>
    </w:p>
    <w:p w:rsidR="00DF576A" w:rsidRDefault="00DF576A" w:rsidP="00DF576A">
      <w:r>
        <w:t>Станиславского ул, 27</w:t>
      </w:r>
    </w:p>
    <w:p w:rsidR="00DF576A" w:rsidRDefault="00DF576A" w:rsidP="00DF576A">
      <w:r>
        <w:t>Станиславского ул, 29</w:t>
      </w:r>
    </w:p>
    <w:p w:rsidR="00DF576A" w:rsidRDefault="00DF576A" w:rsidP="00DF576A">
      <w:r>
        <w:t>Станиславского ул, 30</w:t>
      </w:r>
    </w:p>
    <w:p w:rsidR="00DF576A" w:rsidRDefault="00DF576A" w:rsidP="00DF576A">
      <w:r>
        <w:t>Станиславского ул, 33</w:t>
      </w:r>
    </w:p>
    <w:p w:rsidR="00DF576A" w:rsidRDefault="00DF576A" w:rsidP="00DF576A">
      <w:r>
        <w:t>Старо-Деповская ул, 1</w:t>
      </w:r>
    </w:p>
    <w:p w:rsidR="00DF576A" w:rsidRDefault="00DF576A" w:rsidP="00DF576A">
      <w:r>
        <w:t>Старо-Деповская ул, 1/3</w:t>
      </w:r>
    </w:p>
    <w:p w:rsidR="00DF576A" w:rsidRDefault="00DF576A" w:rsidP="00DF576A">
      <w:r>
        <w:t>Старо-Деповская ул, 1/3</w:t>
      </w:r>
    </w:p>
    <w:p w:rsidR="00DF576A" w:rsidRDefault="00DF576A" w:rsidP="00DF576A">
      <w:r>
        <w:t>Старо-Деповская ул, 1а</w:t>
      </w:r>
    </w:p>
    <w:p w:rsidR="00DF576A" w:rsidRDefault="00DF576A" w:rsidP="00DF576A">
      <w:r>
        <w:t>Старо-Деповская ул, 2</w:t>
      </w:r>
    </w:p>
    <w:p w:rsidR="00DF576A" w:rsidRDefault="00DF576A" w:rsidP="00DF576A">
      <w:r>
        <w:t>Старо-Деповская ул, 2 стр.1</w:t>
      </w:r>
    </w:p>
    <w:p w:rsidR="00DF576A" w:rsidRDefault="00DF576A" w:rsidP="00DF576A">
      <w:r>
        <w:t>Старо-Деповская ул, 3</w:t>
      </w:r>
    </w:p>
    <w:p w:rsidR="00DF576A" w:rsidRDefault="00DF576A" w:rsidP="00DF576A">
      <w:r>
        <w:t>Старо-Деповская ул, 3/1 стр. 1</w:t>
      </w:r>
    </w:p>
    <w:p w:rsidR="00DF576A" w:rsidRDefault="00DF576A" w:rsidP="00DF576A">
      <w:r>
        <w:t>Старо-Деповская ул, 4</w:t>
      </w:r>
    </w:p>
    <w:p w:rsidR="00DF576A" w:rsidRDefault="00DF576A" w:rsidP="00DF576A">
      <w:r>
        <w:t>Старо-Деповская ул, 5</w:t>
      </w:r>
    </w:p>
    <w:p w:rsidR="00DF576A" w:rsidRDefault="00DF576A" w:rsidP="00DF576A">
      <w:r>
        <w:t>Старо-Деповская ул, 5</w:t>
      </w:r>
    </w:p>
    <w:p w:rsidR="00DF576A" w:rsidRDefault="00DF576A" w:rsidP="00DF576A">
      <w:r>
        <w:t>Старо-Деповская ул, 5</w:t>
      </w:r>
    </w:p>
    <w:p w:rsidR="00DF576A" w:rsidRDefault="00DF576A" w:rsidP="00DF576A">
      <w:r>
        <w:t>Старо-Деповская ул, 5</w:t>
      </w:r>
    </w:p>
    <w:p w:rsidR="00DF576A" w:rsidRDefault="00DF576A" w:rsidP="00DF576A">
      <w:r>
        <w:t>Старо-Деповская ул, 5</w:t>
      </w:r>
    </w:p>
    <w:p w:rsidR="00DF576A" w:rsidRDefault="00DF576A" w:rsidP="00DF576A">
      <w:r>
        <w:t>Старо-Деповская ул, 5</w:t>
      </w:r>
    </w:p>
    <w:p w:rsidR="00DF576A" w:rsidRDefault="00DF576A" w:rsidP="00DF576A">
      <w:r>
        <w:t>Старо-Деповская ул, 7</w:t>
      </w:r>
    </w:p>
    <w:p w:rsidR="00DF576A" w:rsidRDefault="00DF576A" w:rsidP="00DF576A">
      <w:r>
        <w:t>Старо-Деповская ул, 7</w:t>
      </w:r>
    </w:p>
    <w:p w:rsidR="00DF576A" w:rsidRDefault="00DF576A" w:rsidP="00DF576A">
      <w:r>
        <w:t>Старо-Деповская ул, 8</w:t>
      </w:r>
    </w:p>
    <w:p w:rsidR="00DF576A" w:rsidRDefault="00DF576A" w:rsidP="00DF576A">
      <w:r>
        <w:t>Старо-Деповская ул, 9</w:t>
      </w:r>
    </w:p>
    <w:p w:rsidR="00DF576A" w:rsidRDefault="00DF576A" w:rsidP="00DF576A">
      <w:r>
        <w:t>Старо-Деповская ул, 10</w:t>
      </w:r>
    </w:p>
    <w:p w:rsidR="00DF576A" w:rsidRDefault="00DF576A" w:rsidP="00DF576A">
      <w:r>
        <w:t>Старо-Деповская ул, 11</w:t>
      </w:r>
    </w:p>
    <w:p w:rsidR="00DF576A" w:rsidRDefault="00DF576A" w:rsidP="00DF576A">
      <w:r>
        <w:t>Старо-Деповская ул, 12</w:t>
      </w:r>
    </w:p>
    <w:p w:rsidR="00DF576A" w:rsidRDefault="00DF576A" w:rsidP="00DF576A">
      <w:r>
        <w:t>Старо-Деповская ул, 13</w:t>
      </w:r>
    </w:p>
    <w:p w:rsidR="00DF576A" w:rsidRDefault="00DF576A" w:rsidP="00DF576A">
      <w:r>
        <w:t>Старо-Деповская ул, 14</w:t>
      </w:r>
    </w:p>
    <w:p w:rsidR="00DF576A" w:rsidRDefault="00DF576A" w:rsidP="00DF576A">
      <w:r>
        <w:t>Старо-Деповская ул, 15</w:t>
      </w:r>
    </w:p>
    <w:p w:rsidR="00DF576A" w:rsidRDefault="00DF576A" w:rsidP="00DF576A">
      <w:r>
        <w:t>Старо-Деповская ул, 17</w:t>
      </w:r>
    </w:p>
    <w:p w:rsidR="00DF576A" w:rsidRDefault="00DF576A" w:rsidP="00DF576A">
      <w:r>
        <w:t>Старо-Деповская ул, 18</w:t>
      </w:r>
    </w:p>
    <w:p w:rsidR="00DF576A" w:rsidRDefault="00DF576A" w:rsidP="00DF576A">
      <w:r>
        <w:t>Старо-Деповская ул, 19</w:t>
      </w:r>
    </w:p>
    <w:p w:rsidR="00DF576A" w:rsidRDefault="00DF576A" w:rsidP="00DF576A">
      <w:r>
        <w:t>Старо-Деповская ул, 20</w:t>
      </w:r>
    </w:p>
    <w:p w:rsidR="00DF576A" w:rsidRDefault="00DF576A" w:rsidP="00DF576A">
      <w:r>
        <w:t>Старо-Деповская ул, 21</w:t>
      </w:r>
    </w:p>
    <w:p w:rsidR="00DF576A" w:rsidRDefault="00DF576A" w:rsidP="00DF576A">
      <w:r>
        <w:t>Старо-Деповская ул, 22</w:t>
      </w:r>
    </w:p>
    <w:p w:rsidR="00DF576A" w:rsidRDefault="00DF576A" w:rsidP="00DF576A">
      <w:r>
        <w:t>Старо-Деповская ул, 23</w:t>
      </w:r>
    </w:p>
    <w:p w:rsidR="00DF576A" w:rsidRDefault="00DF576A" w:rsidP="00DF576A">
      <w:r>
        <w:t>Старо-Деповская ул, 24</w:t>
      </w:r>
    </w:p>
    <w:p w:rsidR="00DF576A" w:rsidRDefault="00DF576A" w:rsidP="00DF576A">
      <w:r>
        <w:t>Старо-Деповская ул, 25</w:t>
      </w:r>
    </w:p>
    <w:p w:rsidR="00DF576A" w:rsidRDefault="00DF576A" w:rsidP="00DF576A">
      <w:r>
        <w:t>Старо-Деповская ул, 26</w:t>
      </w:r>
    </w:p>
    <w:p w:rsidR="00DF576A" w:rsidRDefault="00DF576A" w:rsidP="00DF576A">
      <w:r>
        <w:t>Старо-Деповская ул, 28</w:t>
      </w:r>
    </w:p>
    <w:p w:rsidR="00DF576A" w:rsidRDefault="00DF576A" w:rsidP="00DF576A">
      <w:r>
        <w:t>Старо-Деповская ул, 29</w:t>
      </w:r>
    </w:p>
    <w:p w:rsidR="00DF576A" w:rsidRDefault="00DF576A" w:rsidP="00DF576A">
      <w:r>
        <w:t>Старо-Деповская ул, 30</w:t>
      </w:r>
    </w:p>
    <w:p w:rsidR="00DF576A" w:rsidRDefault="00DF576A" w:rsidP="00DF576A">
      <w:r>
        <w:t>Старо-Деповская ул, 31</w:t>
      </w:r>
    </w:p>
    <w:p w:rsidR="00DF576A" w:rsidRDefault="00DF576A" w:rsidP="00DF576A">
      <w:r>
        <w:t>Старо-Деповская ул, 32</w:t>
      </w:r>
    </w:p>
    <w:p w:rsidR="00DF576A" w:rsidRDefault="00DF576A" w:rsidP="00DF576A">
      <w:r>
        <w:t>Старо-Деповская ул, 33</w:t>
      </w:r>
    </w:p>
    <w:p w:rsidR="00DF576A" w:rsidRDefault="00DF576A" w:rsidP="00DF576A">
      <w:r>
        <w:t>Старо-Деповская ул, 34</w:t>
      </w:r>
    </w:p>
    <w:p w:rsidR="00DF576A" w:rsidRDefault="00DF576A" w:rsidP="00DF576A">
      <w:r>
        <w:t>Старо-Деповская ул, 35</w:t>
      </w:r>
    </w:p>
    <w:p w:rsidR="00DF576A" w:rsidRDefault="00DF576A" w:rsidP="00DF576A">
      <w:r>
        <w:t>Старо-Деповская ул, 36</w:t>
      </w:r>
    </w:p>
    <w:p w:rsidR="00DF576A" w:rsidRDefault="00DF576A" w:rsidP="00DF576A">
      <w:r>
        <w:t>Старо-Деповская ул, 37</w:t>
      </w:r>
    </w:p>
    <w:p w:rsidR="00DF576A" w:rsidRDefault="00DF576A" w:rsidP="00DF576A">
      <w:r>
        <w:t>Старо-Деповская ул, 38</w:t>
      </w:r>
    </w:p>
    <w:p w:rsidR="00DF576A" w:rsidRDefault="00DF576A" w:rsidP="00DF576A">
      <w:r>
        <w:t>Старо-Деповская ул, 39</w:t>
      </w:r>
    </w:p>
    <w:p w:rsidR="00DF576A" w:rsidRDefault="00DF576A" w:rsidP="00DF576A">
      <w:r>
        <w:t>Старо-Деповская ул, 39 стр.1</w:t>
      </w:r>
    </w:p>
    <w:p w:rsidR="00DF576A" w:rsidRDefault="00DF576A" w:rsidP="00DF576A">
      <w:r>
        <w:t>Старо-Деповская ул, 39 стр.2</w:t>
      </w:r>
    </w:p>
    <w:p w:rsidR="00DF576A" w:rsidRDefault="00DF576A" w:rsidP="00DF576A">
      <w:r>
        <w:t>Старо-Деповская ул, 39 стр.3</w:t>
      </w:r>
    </w:p>
    <w:p w:rsidR="00DF576A" w:rsidRDefault="00DF576A" w:rsidP="00DF576A">
      <w:r>
        <w:t>Старо-Деповская ул, 39 стр.4</w:t>
      </w:r>
    </w:p>
    <w:p w:rsidR="00DF576A" w:rsidRDefault="00DF576A" w:rsidP="00DF576A">
      <w:r>
        <w:t>Старо-Деповская ул, 39 стр.5</w:t>
      </w:r>
    </w:p>
    <w:p w:rsidR="00DF576A" w:rsidRDefault="00DF576A" w:rsidP="00DF576A">
      <w:r>
        <w:t>Старо-Деповская ул, 40</w:t>
      </w:r>
    </w:p>
    <w:p w:rsidR="00DF576A" w:rsidRDefault="00DF576A" w:rsidP="00DF576A">
      <w:r>
        <w:t>Старо-Деповская ул, 41</w:t>
      </w:r>
    </w:p>
    <w:p w:rsidR="00DF576A" w:rsidRDefault="00DF576A" w:rsidP="00DF576A">
      <w:r>
        <w:t>Старо-Деповская ул, 42</w:t>
      </w:r>
    </w:p>
    <w:p w:rsidR="00DF576A" w:rsidRDefault="00DF576A" w:rsidP="00DF576A">
      <w:r>
        <w:t>Старо-Деповская ул, 44</w:t>
      </w:r>
    </w:p>
    <w:p w:rsidR="00DF576A" w:rsidRDefault="00DF576A" w:rsidP="00DF576A">
      <w:r>
        <w:t>Старо-Деповская ул, 46</w:t>
      </w:r>
    </w:p>
    <w:p w:rsidR="00DF576A" w:rsidRDefault="00DF576A" w:rsidP="00DF576A">
      <w:r>
        <w:t>Старо-Деповская ул, 48</w:t>
      </w:r>
    </w:p>
    <w:p w:rsidR="00DF576A" w:rsidRDefault="00DF576A" w:rsidP="00DF576A">
      <w:r>
        <w:t>Старо-Деповская ул, 49</w:t>
      </w:r>
    </w:p>
    <w:p w:rsidR="00DF576A" w:rsidRDefault="00DF576A" w:rsidP="00DF576A">
      <w:r>
        <w:t>Старо-Деповская ул, 49а</w:t>
      </w:r>
    </w:p>
    <w:p w:rsidR="00DF576A" w:rsidRDefault="00DF576A" w:rsidP="00DF576A">
      <w:r>
        <w:t>Старо-Деповская ул, 49а стр. 1</w:t>
      </w:r>
    </w:p>
    <w:p w:rsidR="00DF576A" w:rsidRDefault="00DF576A" w:rsidP="00DF576A">
      <w:r>
        <w:t>Старо-Деповская ул, 49а стр. 2</w:t>
      </w:r>
    </w:p>
    <w:p w:rsidR="00DF576A" w:rsidRDefault="00DF576A" w:rsidP="00DF576A">
      <w:r>
        <w:t>Старо-Деповская ул, 50</w:t>
      </w:r>
    </w:p>
    <w:p w:rsidR="00DF576A" w:rsidRDefault="00DF576A" w:rsidP="00DF576A">
      <w:r>
        <w:t>Старо-Деповская ул, 51 строение 1</w:t>
      </w:r>
    </w:p>
    <w:p w:rsidR="00DF576A" w:rsidRDefault="00DF576A" w:rsidP="00DF576A">
      <w:r>
        <w:t>Старо-Деповская ул, 52</w:t>
      </w:r>
    </w:p>
    <w:p w:rsidR="00DF576A" w:rsidRDefault="00DF576A" w:rsidP="00DF576A">
      <w:r>
        <w:t>Старо-Деповская ул, 54</w:t>
      </w:r>
    </w:p>
    <w:p w:rsidR="00DF576A" w:rsidRDefault="00DF576A" w:rsidP="00DF576A">
      <w:r>
        <w:t>Старо-Деповская ул, 54а</w:t>
      </w:r>
    </w:p>
    <w:p w:rsidR="00DF576A" w:rsidRDefault="00DF576A" w:rsidP="00DF576A">
      <w:r>
        <w:t>Старо-Деповская ул, 55</w:t>
      </w:r>
    </w:p>
    <w:p w:rsidR="00DF576A" w:rsidRDefault="00DF576A" w:rsidP="00DF576A">
      <w:r>
        <w:t>Старо-Деповская ул, 56</w:t>
      </w:r>
    </w:p>
    <w:p w:rsidR="00DF576A" w:rsidRDefault="00DF576A" w:rsidP="00DF576A">
      <w:r>
        <w:t>Старо-Деповская ул, 58</w:t>
      </w:r>
    </w:p>
    <w:p w:rsidR="00DF576A" w:rsidRDefault="00DF576A" w:rsidP="00DF576A">
      <w:r>
        <w:t>Старо-Деповская ул, 58а</w:t>
      </w:r>
    </w:p>
    <w:p w:rsidR="00DF576A" w:rsidRDefault="00DF576A" w:rsidP="00DF576A">
      <w:r>
        <w:t>Старо-Деповской п, 1</w:t>
      </w:r>
    </w:p>
    <w:p w:rsidR="00DF576A" w:rsidRDefault="00DF576A" w:rsidP="00DF576A">
      <w:r>
        <w:t>Старо-Деповской п, 3</w:t>
      </w:r>
    </w:p>
    <w:p w:rsidR="00DF576A" w:rsidRDefault="00DF576A" w:rsidP="00DF576A">
      <w:r>
        <w:t>Старо-Деповской п, 6</w:t>
      </w:r>
    </w:p>
    <w:p w:rsidR="00DF576A" w:rsidRDefault="00DF576A" w:rsidP="00DF576A">
      <w:r>
        <w:t>Старо-Деповской п, 6</w:t>
      </w:r>
    </w:p>
    <w:p w:rsidR="00DF576A" w:rsidRDefault="00DF576A" w:rsidP="00DF576A">
      <w:r>
        <w:t>Старо-Деповской п, 12</w:t>
      </w:r>
    </w:p>
    <w:p w:rsidR="00DF576A" w:rsidRDefault="00DF576A" w:rsidP="00DF576A">
      <w:r>
        <w:t>Старо-Деповской п, 13</w:t>
      </w:r>
    </w:p>
    <w:p w:rsidR="00DF576A" w:rsidRDefault="00DF576A" w:rsidP="00DF576A">
      <w:r>
        <w:t>Старо-Деповской пер, 1</w:t>
      </w:r>
    </w:p>
    <w:p w:rsidR="00DF576A" w:rsidRDefault="00DF576A" w:rsidP="00DF576A">
      <w:r>
        <w:t>Старо-Деповской пер, 1а</w:t>
      </w:r>
    </w:p>
    <w:p w:rsidR="00DF576A" w:rsidRDefault="00DF576A" w:rsidP="00DF576A">
      <w:r>
        <w:t>Старо-Деповской пер, 3</w:t>
      </w:r>
    </w:p>
    <w:p w:rsidR="00DF576A" w:rsidRDefault="00DF576A" w:rsidP="00DF576A">
      <w:r>
        <w:t>Старо-Деповской пер, 3/1</w:t>
      </w:r>
    </w:p>
    <w:p w:rsidR="00DF576A" w:rsidRDefault="00DF576A" w:rsidP="00DF576A">
      <w:r>
        <w:t>Старо-Деповской пер, 3/1 стр.1</w:t>
      </w:r>
    </w:p>
    <w:p w:rsidR="00DF576A" w:rsidRDefault="00DF576A" w:rsidP="00DF576A">
      <w:r>
        <w:t>Старо-Деповской пер, 3/1 стр.3</w:t>
      </w:r>
    </w:p>
    <w:p w:rsidR="00DF576A" w:rsidRDefault="00DF576A" w:rsidP="00DF576A">
      <w:r>
        <w:t>Старо-Деповской пер, 4</w:t>
      </w:r>
    </w:p>
    <w:p w:rsidR="00DF576A" w:rsidRDefault="00DF576A" w:rsidP="00DF576A">
      <w:r>
        <w:t>Старо-Деповской пер, 5</w:t>
      </w:r>
    </w:p>
    <w:p w:rsidR="00DF576A" w:rsidRDefault="00DF576A" w:rsidP="00DF576A">
      <w:r>
        <w:t>Старо-Деповской пер, 5/1</w:t>
      </w:r>
    </w:p>
    <w:p w:rsidR="00DF576A" w:rsidRDefault="00DF576A" w:rsidP="00DF576A">
      <w:r>
        <w:t>Старо-Деповской пер, 5/2</w:t>
      </w:r>
    </w:p>
    <w:p w:rsidR="00DF576A" w:rsidRDefault="00DF576A" w:rsidP="00DF576A">
      <w:r>
        <w:t>Старо-Деповской пер, 6</w:t>
      </w:r>
    </w:p>
    <w:p w:rsidR="00DF576A" w:rsidRDefault="00DF576A" w:rsidP="00DF576A">
      <w:r>
        <w:t>Старо-Деповской пер, 8</w:t>
      </w:r>
    </w:p>
    <w:p w:rsidR="00DF576A" w:rsidRDefault="00DF576A" w:rsidP="00DF576A">
      <w:r>
        <w:t>Старо-Деповской пер, 11</w:t>
      </w:r>
    </w:p>
    <w:p w:rsidR="00DF576A" w:rsidRDefault="00DF576A" w:rsidP="00DF576A">
      <w:r>
        <w:t>Старо-Деповской пер, 12</w:t>
      </w:r>
    </w:p>
    <w:p w:rsidR="00DF576A" w:rsidRDefault="00DF576A" w:rsidP="00DF576A">
      <w:r>
        <w:t>Старо-Деповской пер, 13</w:t>
      </w:r>
    </w:p>
    <w:p w:rsidR="00DF576A" w:rsidRDefault="00DF576A" w:rsidP="00DF576A">
      <w:r>
        <w:t>Старо-Деповской пер, 14</w:t>
      </w:r>
    </w:p>
    <w:p w:rsidR="00DF576A" w:rsidRDefault="00DF576A" w:rsidP="00DF576A">
      <w:r>
        <w:t>Старо-Трактовая ул (село Тимирязевское), 5</w:t>
      </w:r>
    </w:p>
    <w:p w:rsidR="00DF576A" w:rsidRDefault="00DF576A" w:rsidP="00DF576A">
      <w:r>
        <w:t>Старо-Трактовая ул (село Тимирязевское), 9а</w:t>
      </w:r>
    </w:p>
    <w:p w:rsidR="00DF576A" w:rsidRDefault="00DF576A" w:rsidP="00DF576A">
      <w:r>
        <w:t>Старо-Трактовая ул (село Тимирязевское), 19</w:t>
      </w:r>
    </w:p>
    <w:p w:rsidR="00DF576A" w:rsidRDefault="00DF576A" w:rsidP="00DF576A">
      <w:r>
        <w:t>Старо-Трактовая ул (село Тимирязевское), 51в</w:t>
      </w:r>
    </w:p>
    <w:p w:rsidR="00DF576A" w:rsidRDefault="00DF576A" w:rsidP="00DF576A">
      <w:r>
        <w:t>Старо-Трактовая ул, 1н</w:t>
      </w:r>
    </w:p>
    <w:p w:rsidR="00DF576A" w:rsidRDefault="00DF576A" w:rsidP="00DF576A">
      <w:r>
        <w:t>Старо-Трактовая ул, 26а стр.1</w:t>
      </w:r>
    </w:p>
    <w:p w:rsidR="00DF576A" w:rsidRDefault="00DF576A" w:rsidP="00DF576A">
      <w:r>
        <w:t>Старо-Трактовая улица (село Тимирязевское), 1</w:t>
      </w:r>
    </w:p>
    <w:p w:rsidR="00DF576A" w:rsidRDefault="00DF576A" w:rsidP="00DF576A">
      <w:r>
        <w:t>Старо-Трактовая улица (село Тимирязевское), 1а</w:t>
      </w:r>
    </w:p>
    <w:p w:rsidR="00DF576A" w:rsidRDefault="00DF576A" w:rsidP="00DF576A">
      <w:r>
        <w:t>Старо-Трактовая улица (село Тимирязевское), 3</w:t>
      </w:r>
    </w:p>
    <w:p w:rsidR="00DF576A" w:rsidRDefault="00DF576A" w:rsidP="00DF576A">
      <w:r>
        <w:t>Старо-Трактовая улица (село Тимирязевское), 4</w:t>
      </w:r>
    </w:p>
    <w:p w:rsidR="00DF576A" w:rsidRDefault="00DF576A" w:rsidP="00DF576A">
      <w:r>
        <w:t>Старо-Трактовая улица (село Тимирязевское), 4 стр.1</w:t>
      </w:r>
    </w:p>
    <w:p w:rsidR="00DF576A" w:rsidRDefault="00DF576A" w:rsidP="00DF576A">
      <w:r>
        <w:t>Старо-Трактовая улица (село Тимирязевское), 7</w:t>
      </w:r>
    </w:p>
    <w:p w:rsidR="00DF576A" w:rsidRDefault="00DF576A" w:rsidP="00DF576A">
      <w:r>
        <w:t>Старо-Трактовая улица (село Тимирязевское), 7а</w:t>
      </w:r>
    </w:p>
    <w:p w:rsidR="00DF576A" w:rsidRDefault="00DF576A" w:rsidP="00DF576A">
      <w:r>
        <w:t>Старо-Трактовая улица (село Тимирязевское), 9</w:t>
      </w:r>
    </w:p>
    <w:p w:rsidR="00DF576A" w:rsidRDefault="00DF576A" w:rsidP="00DF576A">
      <w:r>
        <w:t>Старо-Трактовая улица (село Тимирязевское), 10</w:t>
      </w:r>
    </w:p>
    <w:p w:rsidR="00DF576A" w:rsidRDefault="00DF576A" w:rsidP="00DF576A">
      <w:r>
        <w:t>Старо-Трактовая улица (село Тимирязевское), 15</w:t>
      </w:r>
    </w:p>
    <w:p w:rsidR="00DF576A" w:rsidRDefault="00DF576A" w:rsidP="00DF576A">
      <w:r>
        <w:t>Старо-Трактовая улица (село Тимирязевское), 16а</w:t>
      </w:r>
    </w:p>
    <w:p w:rsidR="00DF576A" w:rsidRDefault="00DF576A" w:rsidP="00DF576A">
      <w:r>
        <w:t>Старо-Трактовая улица (село Тимирязевское), 17</w:t>
      </w:r>
    </w:p>
    <w:p w:rsidR="00DF576A" w:rsidRDefault="00DF576A" w:rsidP="00DF576A">
      <w:r>
        <w:t>Старо-Трактовая улица (село Тимирязевское), 22</w:t>
      </w:r>
    </w:p>
    <w:p w:rsidR="00DF576A" w:rsidRDefault="00DF576A" w:rsidP="00DF576A">
      <w:r>
        <w:t>Старо-Трактовая улица (село Тимирязевское), 23</w:t>
      </w:r>
    </w:p>
    <w:p w:rsidR="00DF576A" w:rsidRDefault="00DF576A" w:rsidP="00DF576A">
      <w:r>
        <w:t>Старо-Трактовая улица (село Тимирязевское), 23/1</w:t>
      </w:r>
    </w:p>
    <w:p w:rsidR="00DF576A" w:rsidRDefault="00DF576A" w:rsidP="00DF576A">
      <w:r>
        <w:t>Старо-Трактовая улица (село Тимирязевское), 23а</w:t>
      </w:r>
    </w:p>
    <w:p w:rsidR="00DF576A" w:rsidRDefault="00DF576A" w:rsidP="00DF576A">
      <w:r>
        <w:t>Старо-Трактовая улица (село Тимирязевское), 23б</w:t>
      </w:r>
    </w:p>
    <w:p w:rsidR="00DF576A" w:rsidRDefault="00DF576A" w:rsidP="00DF576A">
      <w:r>
        <w:t>Старо-Трактовая улица (село Тимирязевское), 24</w:t>
      </w:r>
    </w:p>
    <w:p w:rsidR="00DF576A" w:rsidRDefault="00DF576A" w:rsidP="00DF576A">
      <w:r>
        <w:t>Старо-Трактовая улица (село Тимирязевское), 24а</w:t>
      </w:r>
    </w:p>
    <w:p w:rsidR="00DF576A" w:rsidRDefault="00DF576A" w:rsidP="00DF576A">
      <w:r>
        <w:t>Старо-Трактовая улица (село Тимирязевское), 25</w:t>
      </w:r>
    </w:p>
    <w:p w:rsidR="00DF576A" w:rsidRDefault="00DF576A" w:rsidP="00DF576A">
      <w:r>
        <w:t>Старо-Трактовая улица (село Тимирязевское), 26</w:t>
      </w:r>
    </w:p>
    <w:p w:rsidR="00DF576A" w:rsidRDefault="00DF576A" w:rsidP="00DF576A">
      <w:r>
        <w:t>Старо-Трактовая улица (село Тимирязевское), 26/1</w:t>
      </w:r>
    </w:p>
    <w:p w:rsidR="00DF576A" w:rsidRDefault="00DF576A" w:rsidP="00DF576A">
      <w:r>
        <w:t>Старо-Трактовая улица (село Тимирязевское), 28</w:t>
      </w:r>
    </w:p>
    <w:p w:rsidR="00DF576A" w:rsidRDefault="00DF576A" w:rsidP="00DF576A">
      <w:r>
        <w:t>Старо-Трактовая улица (село Тимирязевское), 28а</w:t>
      </w:r>
    </w:p>
    <w:p w:rsidR="00DF576A" w:rsidRDefault="00DF576A" w:rsidP="00DF576A">
      <w:r>
        <w:t>Старо-Трактовая улица (село Тимирязевское), 29</w:t>
      </w:r>
    </w:p>
    <w:p w:rsidR="00DF576A" w:rsidRDefault="00DF576A" w:rsidP="00DF576A">
      <w:r>
        <w:t>Старо-Трактовая улица (село Тимирязевское), 30</w:t>
      </w:r>
    </w:p>
    <w:p w:rsidR="00DF576A" w:rsidRDefault="00DF576A" w:rsidP="00DF576A">
      <w:r>
        <w:t>Старо-Трактовая улица (село Тимирязевское), 31</w:t>
      </w:r>
    </w:p>
    <w:p w:rsidR="00DF576A" w:rsidRDefault="00DF576A" w:rsidP="00DF576A">
      <w:r>
        <w:t>Старо-Трактовая улица (село Тимирязевское), 32</w:t>
      </w:r>
    </w:p>
    <w:p w:rsidR="00DF576A" w:rsidRDefault="00DF576A" w:rsidP="00DF576A">
      <w:r>
        <w:t>Старо-Трактовая улица (село Тимирязевское), 32а</w:t>
      </w:r>
    </w:p>
    <w:p w:rsidR="00DF576A" w:rsidRDefault="00DF576A" w:rsidP="00DF576A">
      <w:r>
        <w:t>Старо-Трактовая улица (село Тимирязевское), 33</w:t>
      </w:r>
    </w:p>
    <w:p w:rsidR="00DF576A" w:rsidRDefault="00DF576A" w:rsidP="00DF576A">
      <w:r>
        <w:t>Старо-Трактовая улица (село Тимирязевское), 33а</w:t>
      </w:r>
    </w:p>
    <w:p w:rsidR="00DF576A" w:rsidRDefault="00DF576A" w:rsidP="00DF576A">
      <w:r>
        <w:t>Старо-Трактовая улица (село Тимирязевское), 34</w:t>
      </w:r>
    </w:p>
    <w:p w:rsidR="00DF576A" w:rsidRDefault="00DF576A" w:rsidP="00DF576A">
      <w:r>
        <w:t>Старо-Трактовая улица (село Тимирязевское), 35</w:t>
      </w:r>
    </w:p>
    <w:p w:rsidR="00DF576A" w:rsidRDefault="00DF576A" w:rsidP="00DF576A">
      <w:r>
        <w:t>Старо-Трактовая улица (село Тимирязевское), 36а</w:t>
      </w:r>
    </w:p>
    <w:p w:rsidR="00DF576A" w:rsidRDefault="00DF576A" w:rsidP="00DF576A">
      <w:r>
        <w:t>Старо-Трактовая улица (село Тимирязевское), 37</w:t>
      </w:r>
    </w:p>
    <w:p w:rsidR="00DF576A" w:rsidRDefault="00DF576A" w:rsidP="00DF576A">
      <w:r>
        <w:t>Старо-Трактовая улица (село Тимирязевское), 37а</w:t>
      </w:r>
    </w:p>
    <w:p w:rsidR="00DF576A" w:rsidRDefault="00DF576A" w:rsidP="00DF576A">
      <w:r>
        <w:t>Старо-Трактовая улица (село Тимирязевское), 37б</w:t>
      </w:r>
    </w:p>
    <w:p w:rsidR="00DF576A" w:rsidRDefault="00DF576A" w:rsidP="00DF576A">
      <w:r>
        <w:t>Старо-Трактовая улица (село Тимирязевское), 38</w:t>
      </w:r>
    </w:p>
    <w:p w:rsidR="00DF576A" w:rsidRDefault="00DF576A" w:rsidP="00DF576A">
      <w:r>
        <w:t>Старо-Трактовая улица (село Тимирязевское), 39</w:t>
      </w:r>
    </w:p>
    <w:p w:rsidR="00DF576A" w:rsidRDefault="00DF576A" w:rsidP="00DF576A">
      <w:r>
        <w:t>Старо-Трактовая улица (село Тимирязевское), 40</w:t>
      </w:r>
    </w:p>
    <w:p w:rsidR="00DF576A" w:rsidRDefault="00DF576A" w:rsidP="00DF576A">
      <w:r>
        <w:t xml:space="preserve">Старо-Трактовая улица (село Тимирязевское), 40а </w:t>
      </w:r>
    </w:p>
    <w:p w:rsidR="00DF576A" w:rsidRDefault="00DF576A" w:rsidP="00DF576A">
      <w:r>
        <w:t>Старо-Трактовая улица (село Тимирязевское), 41 стр.1</w:t>
      </w:r>
    </w:p>
    <w:p w:rsidR="00DF576A" w:rsidRDefault="00DF576A" w:rsidP="00DF576A">
      <w:r>
        <w:t>Старо-Трактовая улица (село Тимирязевское), 42</w:t>
      </w:r>
    </w:p>
    <w:p w:rsidR="00DF576A" w:rsidRDefault="00DF576A" w:rsidP="00DF576A">
      <w:r>
        <w:t>Старо-Трактовая улица (село Тимирязевское), 43</w:t>
      </w:r>
    </w:p>
    <w:p w:rsidR="00DF576A" w:rsidRDefault="00DF576A" w:rsidP="00DF576A">
      <w:r>
        <w:t>Старо-Трактовая улица (село Тимирязевское), 46</w:t>
      </w:r>
    </w:p>
    <w:p w:rsidR="00DF576A" w:rsidRDefault="00DF576A" w:rsidP="00DF576A">
      <w:r>
        <w:t>Старо-Трактовая улица (село Тимирязевское), 47</w:t>
      </w:r>
    </w:p>
    <w:p w:rsidR="00DF576A" w:rsidRDefault="00DF576A" w:rsidP="00DF576A">
      <w:r>
        <w:t>Старо-Трактовая улица (село Тимирязевское), 48</w:t>
      </w:r>
    </w:p>
    <w:p w:rsidR="00DF576A" w:rsidRDefault="00DF576A" w:rsidP="00DF576A">
      <w:r>
        <w:t>Старо-Трактовая улица (село Тимирязевское), 49</w:t>
      </w:r>
    </w:p>
    <w:p w:rsidR="00DF576A" w:rsidRDefault="00DF576A" w:rsidP="00DF576A">
      <w:r>
        <w:t>Старо-Трактовая улица (село Тимирязевское), 51г</w:t>
      </w:r>
    </w:p>
    <w:p w:rsidR="00DF576A" w:rsidRDefault="00DF576A" w:rsidP="00DF576A">
      <w:r>
        <w:t>Старо-Трактовая улица (село Тимирязевское), 52</w:t>
      </w:r>
    </w:p>
    <w:p w:rsidR="00DF576A" w:rsidRDefault="00DF576A" w:rsidP="00DF576A">
      <w:r>
        <w:t>Старо-Трактовая улица (село Тимирязевское), 54</w:t>
      </w:r>
    </w:p>
    <w:p w:rsidR="00DF576A" w:rsidRDefault="00DF576A" w:rsidP="00DF576A">
      <w:r>
        <w:t>Старо-Трактовая улица (село Тимирязевское), 55</w:t>
      </w:r>
    </w:p>
    <w:p w:rsidR="00DF576A" w:rsidRDefault="00DF576A" w:rsidP="00DF576A">
      <w:r>
        <w:t>Старо-Трактовая улица (село Тимирязевское), 56</w:t>
      </w:r>
    </w:p>
    <w:p w:rsidR="00DF576A" w:rsidRDefault="00DF576A" w:rsidP="00DF576A">
      <w:r>
        <w:t>Старо-Трактовая улица (село Тимирязевское), 58</w:t>
      </w:r>
    </w:p>
    <w:p w:rsidR="00DF576A" w:rsidRDefault="00DF576A" w:rsidP="00DF576A">
      <w:r>
        <w:t>Старо-Трактовая улица (село Тимирязевское), 59</w:t>
      </w:r>
    </w:p>
    <w:p w:rsidR="00DF576A" w:rsidRDefault="00DF576A" w:rsidP="00DF576A">
      <w:r>
        <w:t>Старо-Трактовая улица (село Тимирязевское), 61/1</w:t>
      </w:r>
    </w:p>
    <w:p w:rsidR="00DF576A" w:rsidRDefault="00DF576A" w:rsidP="00DF576A">
      <w:r>
        <w:t>Старо-Трактовая улица (село Тимирязевское), 62</w:t>
      </w:r>
    </w:p>
    <w:p w:rsidR="00DF576A" w:rsidRDefault="00DF576A" w:rsidP="00DF576A">
      <w:r>
        <w:t>Стрелочная ул, 1а</w:t>
      </w:r>
    </w:p>
    <w:p w:rsidR="00DF576A" w:rsidRDefault="00DF576A" w:rsidP="00DF576A">
      <w:r>
        <w:t>Стрелочная ул, 1б</w:t>
      </w:r>
    </w:p>
    <w:p w:rsidR="00DF576A" w:rsidRDefault="00DF576A" w:rsidP="00DF576A">
      <w:r>
        <w:t>Стрелочная ул, 1в</w:t>
      </w:r>
    </w:p>
    <w:p w:rsidR="00DF576A" w:rsidRDefault="00DF576A" w:rsidP="00DF576A">
      <w:r>
        <w:t>Стрелочная ул, 1г</w:t>
      </w:r>
    </w:p>
    <w:p w:rsidR="00DF576A" w:rsidRDefault="00DF576A" w:rsidP="00DF576A">
      <w:r>
        <w:t>Стрелочная ул, 3а</w:t>
      </w:r>
    </w:p>
    <w:p w:rsidR="00DF576A" w:rsidRDefault="00DF576A" w:rsidP="00DF576A">
      <w:r>
        <w:t>Стрелочная ул, 5</w:t>
      </w:r>
    </w:p>
    <w:p w:rsidR="00DF576A" w:rsidRDefault="00DF576A" w:rsidP="00DF576A">
      <w:r>
        <w:t>Стрелочная ул, 7</w:t>
      </w:r>
    </w:p>
    <w:p w:rsidR="00DF576A" w:rsidRDefault="00DF576A" w:rsidP="00DF576A">
      <w:r>
        <w:t>Стрелочная ул, 13</w:t>
      </w:r>
    </w:p>
    <w:p w:rsidR="00DF576A" w:rsidRDefault="00DF576A" w:rsidP="00DF576A">
      <w:r>
        <w:t>Стрелочная ул, 15</w:t>
      </w:r>
    </w:p>
    <w:p w:rsidR="00DF576A" w:rsidRDefault="00DF576A" w:rsidP="00DF576A">
      <w:r>
        <w:t>Стрелочная ул, 23</w:t>
      </w:r>
    </w:p>
    <w:p w:rsidR="00DF576A" w:rsidRDefault="00DF576A" w:rsidP="00DF576A">
      <w:r>
        <w:t>Суворова ул, 1</w:t>
      </w:r>
    </w:p>
    <w:p w:rsidR="00DF576A" w:rsidRDefault="00DF576A" w:rsidP="00DF576A">
      <w:r>
        <w:t>Суворова ул, 1а</w:t>
      </w:r>
    </w:p>
    <w:p w:rsidR="00DF576A" w:rsidRDefault="00DF576A" w:rsidP="00DF576A">
      <w:r>
        <w:t>Суворова ул, 1а</w:t>
      </w:r>
    </w:p>
    <w:p w:rsidR="00DF576A" w:rsidRDefault="00DF576A" w:rsidP="00DF576A">
      <w:r>
        <w:t>Суворова ул, 1а</w:t>
      </w:r>
    </w:p>
    <w:p w:rsidR="00DF576A" w:rsidRDefault="00DF576A" w:rsidP="00DF576A">
      <w:r>
        <w:t>Суворова ул, 3</w:t>
      </w:r>
    </w:p>
    <w:p w:rsidR="00DF576A" w:rsidRDefault="00DF576A" w:rsidP="00DF576A">
      <w:r>
        <w:t>Суворова ул, 4</w:t>
      </w:r>
    </w:p>
    <w:p w:rsidR="00DF576A" w:rsidRDefault="00DF576A" w:rsidP="00DF576A">
      <w:r>
        <w:t>Суворова ул, 5</w:t>
      </w:r>
    </w:p>
    <w:p w:rsidR="00DF576A" w:rsidRDefault="00DF576A" w:rsidP="00DF576A">
      <w:r>
        <w:t>Суворова ул, 9</w:t>
      </w:r>
    </w:p>
    <w:p w:rsidR="00DF576A" w:rsidRDefault="00DF576A" w:rsidP="00DF576A">
      <w:r>
        <w:t>Суворова ул, 10</w:t>
      </w:r>
    </w:p>
    <w:p w:rsidR="00DF576A" w:rsidRDefault="00DF576A" w:rsidP="00DF576A">
      <w:r>
        <w:t>Суворова ул, 11/1</w:t>
      </w:r>
    </w:p>
    <w:p w:rsidR="00DF576A" w:rsidRDefault="00DF576A" w:rsidP="00DF576A">
      <w:r>
        <w:t>Суворова ул, 12</w:t>
      </w:r>
    </w:p>
    <w:p w:rsidR="00DF576A" w:rsidRDefault="00DF576A" w:rsidP="00DF576A">
      <w:r>
        <w:t>Суворова ул, 13</w:t>
      </w:r>
    </w:p>
    <w:p w:rsidR="00DF576A" w:rsidRDefault="00DF576A" w:rsidP="00DF576A">
      <w:r>
        <w:t>Суворова ул, 13/1</w:t>
      </w:r>
    </w:p>
    <w:p w:rsidR="00DF576A" w:rsidRDefault="00DF576A" w:rsidP="00DF576A">
      <w:r>
        <w:t>Суворова ул, 14</w:t>
      </w:r>
    </w:p>
    <w:p w:rsidR="00DF576A" w:rsidRDefault="00DF576A" w:rsidP="00DF576A">
      <w:r>
        <w:t>Суворова ул, 14</w:t>
      </w:r>
    </w:p>
    <w:p w:rsidR="00DF576A" w:rsidRDefault="00DF576A" w:rsidP="00DF576A">
      <w:r>
        <w:t>Суворова ул, 15</w:t>
      </w:r>
    </w:p>
    <w:p w:rsidR="00DF576A" w:rsidRDefault="00DF576A" w:rsidP="00DF576A">
      <w:r>
        <w:t>Суворова ул, 17</w:t>
      </w:r>
    </w:p>
    <w:p w:rsidR="00DF576A" w:rsidRDefault="00DF576A" w:rsidP="00DF576A">
      <w:r>
        <w:t>Суворова ул, 17а</w:t>
      </w:r>
    </w:p>
    <w:p w:rsidR="00DF576A" w:rsidRDefault="00DF576A" w:rsidP="00DF576A">
      <w:r>
        <w:t>Суворова ул, 21</w:t>
      </w:r>
    </w:p>
    <w:p w:rsidR="00DF576A" w:rsidRDefault="00DF576A" w:rsidP="00DF576A">
      <w:r>
        <w:t>Суворова ул, 21 стр.1</w:t>
      </w:r>
    </w:p>
    <w:p w:rsidR="00DF576A" w:rsidRDefault="00DF576A" w:rsidP="00DF576A">
      <w:r>
        <w:t>Суворова ул, 21 стр.6</w:t>
      </w:r>
    </w:p>
    <w:p w:rsidR="00DF576A" w:rsidRDefault="00DF576A" w:rsidP="00DF576A">
      <w:r>
        <w:t>Суворова ул, 21/2</w:t>
      </w:r>
    </w:p>
    <w:p w:rsidR="00DF576A" w:rsidRDefault="00DF576A" w:rsidP="00DF576A">
      <w:r>
        <w:t>Сухумская ул, 5</w:t>
      </w:r>
    </w:p>
    <w:p w:rsidR="00DF576A" w:rsidRDefault="00DF576A" w:rsidP="00DF576A">
      <w:r>
        <w:t>Сухумская ул, 7</w:t>
      </w:r>
    </w:p>
    <w:p w:rsidR="00DF576A" w:rsidRDefault="00DF576A" w:rsidP="00DF576A">
      <w:r>
        <w:t>Сухумская ул, 9</w:t>
      </w:r>
    </w:p>
    <w:p w:rsidR="00DF576A" w:rsidRDefault="00DF576A" w:rsidP="00DF576A">
      <w:r>
        <w:t>Сухумская ул, 9</w:t>
      </w:r>
    </w:p>
    <w:p w:rsidR="00DF576A" w:rsidRDefault="00DF576A" w:rsidP="00DF576A">
      <w:r>
        <w:t>Таврическая ул, 3</w:t>
      </w:r>
    </w:p>
    <w:p w:rsidR="00DF576A" w:rsidRDefault="00DF576A" w:rsidP="00DF576A">
      <w:r>
        <w:t>Таврическая ул, 4</w:t>
      </w:r>
    </w:p>
    <w:p w:rsidR="00DF576A" w:rsidRDefault="00DF576A" w:rsidP="00DF576A">
      <w:r>
        <w:t>Таврическая ул, 4а</w:t>
      </w:r>
    </w:p>
    <w:p w:rsidR="00DF576A" w:rsidRDefault="00DF576A" w:rsidP="00DF576A">
      <w:r>
        <w:t>Таврическая ул, 7</w:t>
      </w:r>
    </w:p>
    <w:p w:rsidR="00DF576A" w:rsidRDefault="00DF576A" w:rsidP="00DF576A">
      <w:r>
        <w:t>Таврическая ул, 9</w:t>
      </w:r>
    </w:p>
    <w:p w:rsidR="00DF576A" w:rsidRDefault="00DF576A" w:rsidP="00DF576A">
      <w:r>
        <w:t>Таврическая ул, 12</w:t>
      </w:r>
    </w:p>
    <w:p w:rsidR="00DF576A" w:rsidRDefault="00DF576A" w:rsidP="00DF576A">
      <w:r>
        <w:t>Таврическая ул, 15</w:t>
      </w:r>
    </w:p>
    <w:p w:rsidR="00DF576A" w:rsidRDefault="00DF576A" w:rsidP="00DF576A">
      <w:r>
        <w:t>Таврическая ул, 17</w:t>
      </w:r>
    </w:p>
    <w:p w:rsidR="00DF576A" w:rsidRDefault="00DF576A" w:rsidP="00DF576A">
      <w:r>
        <w:t>Таврическая ул, 25</w:t>
      </w:r>
    </w:p>
    <w:p w:rsidR="00DF576A" w:rsidRDefault="00DF576A" w:rsidP="00DF576A">
      <w:r>
        <w:t>Таврическая ул, 27</w:t>
      </w:r>
    </w:p>
    <w:p w:rsidR="00DF576A" w:rsidRDefault="00DF576A" w:rsidP="00DF576A">
      <w:r>
        <w:t>Таежная ул, 1</w:t>
      </w:r>
    </w:p>
    <w:p w:rsidR="00DF576A" w:rsidRDefault="00DF576A" w:rsidP="00DF576A">
      <w:r>
        <w:t>Таежная ул, 3</w:t>
      </w:r>
    </w:p>
    <w:p w:rsidR="00DF576A" w:rsidRDefault="00DF576A" w:rsidP="00DF576A">
      <w:r>
        <w:t>Таежная ул, 13</w:t>
      </w:r>
    </w:p>
    <w:p w:rsidR="00DF576A" w:rsidRDefault="00DF576A" w:rsidP="00DF576A">
      <w:r>
        <w:t>Таежная ул, 15</w:t>
      </w:r>
    </w:p>
    <w:p w:rsidR="00DF576A" w:rsidRDefault="00DF576A" w:rsidP="00DF576A">
      <w:r>
        <w:t>Таежная ул, 15 стр.1</w:t>
      </w:r>
    </w:p>
    <w:p w:rsidR="00DF576A" w:rsidRDefault="00DF576A" w:rsidP="00DF576A">
      <w:r>
        <w:t>Таймырский пер, 16а</w:t>
      </w:r>
    </w:p>
    <w:p w:rsidR="00DF576A" w:rsidRDefault="00DF576A" w:rsidP="00DF576A">
      <w:r>
        <w:t>Тальниковая ул, 1</w:t>
      </w:r>
    </w:p>
    <w:p w:rsidR="00DF576A" w:rsidRDefault="00DF576A" w:rsidP="00DF576A">
      <w:r>
        <w:t>Тальниковая ул, 2</w:t>
      </w:r>
    </w:p>
    <w:p w:rsidR="00DF576A" w:rsidRDefault="00DF576A" w:rsidP="00DF576A">
      <w:r>
        <w:t>Тальниковая ул, 3</w:t>
      </w:r>
    </w:p>
    <w:p w:rsidR="00DF576A" w:rsidRDefault="00DF576A" w:rsidP="00DF576A">
      <w:r>
        <w:t>Тальниковая ул, 5</w:t>
      </w:r>
    </w:p>
    <w:p w:rsidR="00DF576A" w:rsidRDefault="00DF576A" w:rsidP="00DF576A">
      <w:r>
        <w:t>Тальниковая ул, 7</w:t>
      </w:r>
    </w:p>
    <w:p w:rsidR="00DF576A" w:rsidRDefault="00DF576A" w:rsidP="00DF576A">
      <w:r>
        <w:t>Тальниковая ул, 9</w:t>
      </w:r>
    </w:p>
    <w:p w:rsidR="00DF576A" w:rsidRDefault="00DF576A" w:rsidP="00DF576A">
      <w:r>
        <w:t>Тальниковая ул, 11</w:t>
      </w:r>
    </w:p>
    <w:p w:rsidR="00DF576A" w:rsidRDefault="00DF576A" w:rsidP="00DF576A">
      <w:r>
        <w:t>Тальниковая ул, 13</w:t>
      </w:r>
    </w:p>
    <w:p w:rsidR="00DF576A" w:rsidRDefault="00DF576A" w:rsidP="00DF576A">
      <w:r>
        <w:t>Тальниковая ул, 15</w:t>
      </w:r>
    </w:p>
    <w:p w:rsidR="00DF576A" w:rsidRDefault="00DF576A" w:rsidP="00DF576A">
      <w:r>
        <w:t>Тальниковая ул, 19</w:t>
      </w:r>
    </w:p>
    <w:p w:rsidR="00DF576A" w:rsidRDefault="00DF576A" w:rsidP="00DF576A">
      <w:r>
        <w:t>Тальниковая ул, 20</w:t>
      </w:r>
    </w:p>
    <w:p w:rsidR="00DF576A" w:rsidRDefault="00DF576A" w:rsidP="00DF576A">
      <w:r>
        <w:t>Тальниковая ул, 20а</w:t>
      </w:r>
    </w:p>
    <w:p w:rsidR="00DF576A" w:rsidRDefault="00DF576A" w:rsidP="00DF576A">
      <w:r>
        <w:t>Тальниковая ул, 20б</w:t>
      </w:r>
    </w:p>
    <w:p w:rsidR="00DF576A" w:rsidRDefault="00DF576A" w:rsidP="00DF576A">
      <w:r>
        <w:t>Тальниковая ул, 31</w:t>
      </w:r>
    </w:p>
    <w:p w:rsidR="00DF576A" w:rsidRDefault="00DF576A" w:rsidP="00DF576A">
      <w:r>
        <w:t>Тальниковая ул, 33</w:t>
      </w:r>
    </w:p>
    <w:p w:rsidR="00DF576A" w:rsidRDefault="00DF576A" w:rsidP="00DF576A">
      <w:r>
        <w:t>Телевизионный пер, 3</w:t>
      </w:r>
    </w:p>
    <w:p w:rsidR="00DF576A" w:rsidRDefault="00DF576A" w:rsidP="00DF576A">
      <w:r>
        <w:t>Тенистая ул (с. Тимирязевское), 8а</w:t>
      </w:r>
    </w:p>
    <w:p w:rsidR="00DF576A" w:rsidRDefault="00DF576A" w:rsidP="00DF576A">
      <w:r>
        <w:t>Тенистая улица (село Тимирязевское), 1</w:t>
      </w:r>
    </w:p>
    <w:p w:rsidR="00DF576A" w:rsidRDefault="00DF576A" w:rsidP="00DF576A">
      <w:r>
        <w:t>Тенистая улица (село Тимирязевское), 4</w:t>
      </w:r>
    </w:p>
    <w:p w:rsidR="00DF576A" w:rsidRDefault="00DF576A" w:rsidP="00DF576A">
      <w:r>
        <w:t>Тенистая улица (село Тимирязевское), 4 стр.1</w:t>
      </w:r>
    </w:p>
    <w:p w:rsidR="00DF576A" w:rsidRDefault="00DF576A" w:rsidP="00DF576A">
      <w:r>
        <w:t>Тенистая улица (село Тимирязевское), 5</w:t>
      </w:r>
    </w:p>
    <w:p w:rsidR="00DF576A" w:rsidRDefault="00DF576A" w:rsidP="00DF576A">
      <w:r>
        <w:t>Тенистая улица (село Тимирязевское), 6</w:t>
      </w:r>
    </w:p>
    <w:p w:rsidR="00DF576A" w:rsidRDefault="00DF576A" w:rsidP="00DF576A">
      <w:r>
        <w:t>Тенистая улица (село Тимирязевское), 7</w:t>
      </w:r>
    </w:p>
    <w:p w:rsidR="00DF576A" w:rsidRDefault="00DF576A" w:rsidP="00DF576A">
      <w:r>
        <w:t>Тенистая улица (село Тимирязевское), 8</w:t>
      </w:r>
    </w:p>
    <w:p w:rsidR="00DF576A" w:rsidRDefault="00DF576A" w:rsidP="00DF576A">
      <w:r>
        <w:t>Тенистая улица (село Тимирязевское), 9</w:t>
      </w:r>
    </w:p>
    <w:p w:rsidR="00DF576A" w:rsidRDefault="00DF576A" w:rsidP="00DF576A">
      <w:r>
        <w:t>Тенистая улица (село Тимирязевское), 10</w:t>
      </w:r>
    </w:p>
    <w:p w:rsidR="00DF576A" w:rsidRDefault="00DF576A" w:rsidP="00DF576A">
      <w:r>
        <w:t>Тенистая улица (село Тимирязевское), 10/1</w:t>
      </w:r>
    </w:p>
    <w:p w:rsidR="00DF576A" w:rsidRDefault="00DF576A" w:rsidP="00DF576A">
      <w:r>
        <w:t>Тенистая улица (село Тимирязевское), 11</w:t>
      </w:r>
    </w:p>
    <w:p w:rsidR="00DF576A" w:rsidRDefault="00DF576A" w:rsidP="00DF576A">
      <w:r>
        <w:t>Тенистая улица (село Тимирязевское), 12 (ТУ)</w:t>
      </w:r>
    </w:p>
    <w:p w:rsidR="00DF576A" w:rsidRDefault="00DF576A" w:rsidP="00DF576A">
      <w:r>
        <w:t>Тенистая улица (село Тимирязевское), 16</w:t>
      </w:r>
    </w:p>
    <w:p w:rsidR="00DF576A" w:rsidRDefault="00DF576A" w:rsidP="00DF576A">
      <w:r>
        <w:t>Тенистая улица (село Тимирязевское), 18</w:t>
      </w:r>
    </w:p>
    <w:p w:rsidR="00DF576A" w:rsidRDefault="00DF576A" w:rsidP="00DF576A">
      <w:r>
        <w:t>Тенистая улица (село Тимирязевское), 26 стр.1</w:t>
      </w:r>
    </w:p>
    <w:p w:rsidR="00DF576A" w:rsidRDefault="00DF576A" w:rsidP="00DF576A">
      <w:r>
        <w:t>Тепличная ул (пос. Кузовлево), 1</w:t>
      </w:r>
    </w:p>
    <w:p w:rsidR="00DF576A" w:rsidRDefault="00DF576A" w:rsidP="00DF576A">
      <w:r>
        <w:t>Тепличная ул (пос. Кузовлево), 1б</w:t>
      </w:r>
    </w:p>
    <w:p w:rsidR="00DF576A" w:rsidRDefault="00DF576A" w:rsidP="00DF576A">
      <w:r>
        <w:t>Тепличная ул (пос. Кузовлево), 2</w:t>
      </w:r>
    </w:p>
    <w:p w:rsidR="00DF576A" w:rsidRDefault="00DF576A" w:rsidP="00DF576A">
      <w:r>
        <w:t>Тепличная ул (пос. Кузовлево), 3</w:t>
      </w:r>
    </w:p>
    <w:p w:rsidR="00DF576A" w:rsidRDefault="00DF576A" w:rsidP="00DF576A">
      <w:r>
        <w:t>Тепличная ул (пос. Кузовлево), 4</w:t>
      </w:r>
    </w:p>
    <w:p w:rsidR="00DF576A" w:rsidRDefault="00DF576A" w:rsidP="00DF576A">
      <w:r>
        <w:t>Тепличная ул (пос. Кузовлево), 5</w:t>
      </w:r>
    </w:p>
    <w:p w:rsidR="00DF576A" w:rsidRDefault="00DF576A" w:rsidP="00DF576A">
      <w:r>
        <w:t>Тепличная ул (пос. Кузовлево), 5/1</w:t>
      </w:r>
    </w:p>
    <w:p w:rsidR="00DF576A" w:rsidRDefault="00DF576A" w:rsidP="00DF576A">
      <w:r>
        <w:t>Тепличная ул (пос. Кузовлево), 6</w:t>
      </w:r>
    </w:p>
    <w:p w:rsidR="00DF576A" w:rsidRDefault="00DF576A" w:rsidP="00DF576A">
      <w:r>
        <w:t>Тепличная ул (пос. Кузовлево), 7</w:t>
      </w:r>
    </w:p>
    <w:p w:rsidR="00DF576A" w:rsidRDefault="00DF576A" w:rsidP="00DF576A">
      <w:r>
        <w:t>Тепличная ул (пос. Кузовлево), 8</w:t>
      </w:r>
    </w:p>
    <w:p w:rsidR="00DF576A" w:rsidRDefault="00DF576A" w:rsidP="00DF576A">
      <w:r>
        <w:t>Тепличная ул (пос. Кузовлево), 9</w:t>
      </w:r>
    </w:p>
    <w:p w:rsidR="00DF576A" w:rsidRDefault="00DF576A" w:rsidP="00DF576A">
      <w:r>
        <w:t>Тепличная ул (пос. Кузовлево), 10</w:t>
      </w:r>
    </w:p>
    <w:p w:rsidR="00DF576A" w:rsidRDefault="00DF576A" w:rsidP="00DF576A">
      <w:r>
        <w:t>Тепличная ул (пос. Кузовлево), 13</w:t>
      </w:r>
    </w:p>
    <w:p w:rsidR="00DF576A" w:rsidRDefault="00DF576A" w:rsidP="00DF576A">
      <w:r>
        <w:t>Тепличная ул (пос. Кузовлево), 13/1</w:t>
      </w:r>
    </w:p>
    <w:p w:rsidR="00DF576A" w:rsidRDefault="00DF576A" w:rsidP="00DF576A">
      <w:r>
        <w:t>Тепличная ул (пос. Кузовлево), 16</w:t>
      </w:r>
    </w:p>
    <w:p w:rsidR="00DF576A" w:rsidRDefault="00DF576A" w:rsidP="00DF576A">
      <w:r>
        <w:t>Тепличная ул (пос. Кузовлево), 19</w:t>
      </w:r>
    </w:p>
    <w:p w:rsidR="00DF576A" w:rsidRDefault="00DF576A" w:rsidP="00DF576A">
      <w:r>
        <w:t>Тепличная ул, 15</w:t>
      </w:r>
    </w:p>
    <w:p w:rsidR="00DF576A" w:rsidRDefault="00DF576A" w:rsidP="00DF576A">
      <w:r>
        <w:t>Тепличная ул, 28</w:t>
      </w:r>
    </w:p>
    <w:p w:rsidR="00DF576A" w:rsidRDefault="00DF576A" w:rsidP="00DF576A">
      <w:r>
        <w:t>Тепличная ул, 30</w:t>
      </w:r>
    </w:p>
    <w:p w:rsidR="00DF576A" w:rsidRDefault="00DF576A" w:rsidP="00DF576A">
      <w:r>
        <w:t>Тепличная ул, 32</w:t>
      </w:r>
    </w:p>
    <w:p w:rsidR="00DF576A" w:rsidRDefault="00DF576A" w:rsidP="00DF576A">
      <w:r>
        <w:t>Техническая ул, 1</w:t>
      </w:r>
    </w:p>
    <w:p w:rsidR="00DF576A" w:rsidRDefault="00DF576A" w:rsidP="00DF576A">
      <w:r>
        <w:t>Техническая ул, 2</w:t>
      </w:r>
    </w:p>
    <w:p w:rsidR="00DF576A" w:rsidRDefault="00DF576A" w:rsidP="00DF576A">
      <w:r>
        <w:t>Техническая ул, 3</w:t>
      </w:r>
    </w:p>
    <w:p w:rsidR="00DF576A" w:rsidRDefault="00DF576A" w:rsidP="00DF576A">
      <w:r>
        <w:t>Техническая ул, 3а</w:t>
      </w:r>
    </w:p>
    <w:p w:rsidR="00DF576A" w:rsidRDefault="00DF576A" w:rsidP="00DF576A">
      <w:r>
        <w:t>Техническая ул, 4</w:t>
      </w:r>
    </w:p>
    <w:p w:rsidR="00DF576A" w:rsidRDefault="00DF576A" w:rsidP="00DF576A">
      <w:r>
        <w:t>Техническая ул, 6</w:t>
      </w:r>
    </w:p>
    <w:p w:rsidR="00DF576A" w:rsidRDefault="00DF576A" w:rsidP="00DF576A">
      <w:r>
        <w:t>Техническая ул, 6а</w:t>
      </w:r>
    </w:p>
    <w:p w:rsidR="00DF576A" w:rsidRDefault="00DF576A" w:rsidP="00DF576A">
      <w:r>
        <w:t>Техническая ул, 8/1  корпус 1</w:t>
      </w:r>
    </w:p>
    <w:p w:rsidR="00DF576A" w:rsidRDefault="00DF576A" w:rsidP="00DF576A">
      <w:r>
        <w:t>Техническая ул, 9</w:t>
      </w:r>
    </w:p>
    <w:p w:rsidR="00DF576A" w:rsidRDefault="00DF576A" w:rsidP="00DF576A">
      <w:r>
        <w:t>Тихий пер (пос. Кузовлево), 2</w:t>
      </w:r>
    </w:p>
    <w:p w:rsidR="00DF576A" w:rsidRDefault="00DF576A" w:rsidP="00DF576A">
      <w:r>
        <w:t>Тихий пер (пос. Кузовлево), 2</w:t>
      </w:r>
    </w:p>
    <w:p w:rsidR="00DF576A" w:rsidRDefault="00DF576A" w:rsidP="00DF576A">
      <w:r>
        <w:t>Тихий пер (пос. Кузовлево), 3</w:t>
      </w:r>
    </w:p>
    <w:p w:rsidR="00DF576A" w:rsidRDefault="00DF576A" w:rsidP="00DF576A">
      <w:r>
        <w:t>Тихий пер (пос. Кузовлево), 4</w:t>
      </w:r>
    </w:p>
    <w:p w:rsidR="00DF576A" w:rsidRDefault="00DF576A" w:rsidP="00DF576A">
      <w:r>
        <w:t>Тихий пер (пос. Кузовлево), 5а</w:t>
      </w:r>
    </w:p>
    <w:p w:rsidR="00DF576A" w:rsidRDefault="00DF576A" w:rsidP="00DF576A">
      <w:r>
        <w:t>Тихий пер (пос. Кузовлево), 19</w:t>
      </w:r>
    </w:p>
    <w:p w:rsidR="00DF576A" w:rsidRDefault="00DF576A" w:rsidP="00DF576A">
      <w:r>
        <w:t>Тихий пер (пос. Кузовлево), 20</w:t>
      </w:r>
    </w:p>
    <w:p w:rsidR="00DF576A" w:rsidRDefault="00DF576A" w:rsidP="00DF576A">
      <w:r>
        <w:t>Тихий пер (пос. Кузовлево), 20/4</w:t>
      </w:r>
    </w:p>
    <w:p w:rsidR="00DF576A" w:rsidRDefault="00DF576A" w:rsidP="00DF576A">
      <w:r>
        <w:t>Тихий пер (пос. Кузовлево), 23</w:t>
      </w:r>
    </w:p>
    <w:p w:rsidR="00DF576A" w:rsidRDefault="00DF576A" w:rsidP="00DF576A">
      <w:r>
        <w:t>Тихий пер (пос. Кузовлево), 25</w:t>
      </w:r>
    </w:p>
    <w:p w:rsidR="00DF576A" w:rsidRDefault="00DF576A" w:rsidP="00DF576A">
      <w:r>
        <w:t>Тихий пер (пос. Кузовлево), 29</w:t>
      </w:r>
    </w:p>
    <w:p w:rsidR="00DF576A" w:rsidRDefault="00DF576A" w:rsidP="00DF576A">
      <w:r>
        <w:t>Тихий пер (пос. Кузовлево), 31</w:t>
      </w:r>
    </w:p>
    <w:p w:rsidR="00DF576A" w:rsidRDefault="00DF576A" w:rsidP="00DF576A">
      <w:r>
        <w:t>Тихий пер (пос. Кузовлево), 31/1</w:t>
      </w:r>
    </w:p>
    <w:p w:rsidR="00DF576A" w:rsidRDefault="00DF576A" w:rsidP="00DF576A">
      <w:r>
        <w:t>Томск-Северный МПС ул, 1</w:t>
      </w:r>
    </w:p>
    <w:p w:rsidR="00DF576A" w:rsidRDefault="00DF576A" w:rsidP="00DF576A">
      <w:r>
        <w:t>Томск-Северный МПС ул, 2</w:t>
      </w:r>
    </w:p>
    <w:p w:rsidR="00DF576A" w:rsidRDefault="00DF576A" w:rsidP="00DF576A">
      <w:r>
        <w:t>Томск-Северный МПС ул, 2а</w:t>
      </w:r>
    </w:p>
    <w:p w:rsidR="00DF576A" w:rsidRDefault="00DF576A" w:rsidP="00DF576A">
      <w:r>
        <w:t>Томск-Северный МПС ул, 2а стр.1</w:t>
      </w:r>
    </w:p>
    <w:p w:rsidR="00DF576A" w:rsidRDefault="00DF576A" w:rsidP="00DF576A">
      <w:r>
        <w:t>Томск-Северный МПС ул, 3</w:t>
      </w:r>
    </w:p>
    <w:p w:rsidR="00DF576A" w:rsidRDefault="00DF576A" w:rsidP="00DF576A">
      <w:r>
        <w:t>Томск-Северный МПС ул, 4</w:t>
      </w:r>
    </w:p>
    <w:p w:rsidR="00DF576A" w:rsidRDefault="00DF576A" w:rsidP="00DF576A">
      <w:r>
        <w:t>Томск-Северный МПС ул, 4/1</w:t>
      </w:r>
    </w:p>
    <w:p w:rsidR="00DF576A" w:rsidRDefault="00DF576A" w:rsidP="00DF576A">
      <w:r>
        <w:t>Томск-Северный МПС ул, 5</w:t>
      </w:r>
    </w:p>
    <w:p w:rsidR="00DF576A" w:rsidRDefault="00DF576A" w:rsidP="00DF576A">
      <w:r>
        <w:t>Томск-Северный МПС ул, 6</w:t>
      </w:r>
    </w:p>
    <w:p w:rsidR="00DF576A" w:rsidRDefault="00DF576A" w:rsidP="00DF576A">
      <w:r>
        <w:t>Томск-Северный МПС ул, 7</w:t>
      </w:r>
    </w:p>
    <w:p w:rsidR="00DF576A" w:rsidRDefault="00DF576A" w:rsidP="00DF576A">
      <w:r>
        <w:t>Томск-Северный МПС ул, 8</w:t>
      </w:r>
    </w:p>
    <w:p w:rsidR="00DF576A" w:rsidRDefault="00DF576A" w:rsidP="00DF576A">
      <w:r>
        <w:t>Томск-Северный МПС ул, 8/1</w:t>
      </w:r>
    </w:p>
    <w:p w:rsidR="00DF576A" w:rsidRDefault="00DF576A" w:rsidP="00DF576A">
      <w:r>
        <w:t>Томск-Северный МПС ул, 9</w:t>
      </w:r>
    </w:p>
    <w:p w:rsidR="00DF576A" w:rsidRDefault="00DF576A" w:rsidP="00DF576A">
      <w:r>
        <w:t>Томск-Северный МПС ул, 10</w:t>
      </w:r>
    </w:p>
    <w:p w:rsidR="00DF576A" w:rsidRDefault="00DF576A" w:rsidP="00DF576A">
      <w:r>
        <w:t>Томск-Северный МПС ул, 10/1</w:t>
      </w:r>
    </w:p>
    <w:p w:rsidR="00DF576A" w:rsidRDefault="00DF576A" w:rsidP="00DF576A">
      <w:r>
        <w:t>Томск-Северный МПС ул, 11</w:t>
      </w:r>
    </w:p>
    <w:p w:rsidR="00DF576A" w:rsidRDefault="00DF576A" w:rsidP="00DF576A">
      <w:r>
        <w:t>Томск-Северный МПС ул, 12</w:t>
      </w:r>
    </w:p>
    <w:p w:rsidR="00DF576A" w:rsidRDefault="00DF576A" w:rsidP="00DF576A">
      <w:r>
        <w:t>Томский садовод СТ, 2 (расход из ТУ)</w:t>
      </w:r>
    </w:p>
    <w:p w:rsidR="00DF576A" w:rsidRDefault="00DF576A" w:rsidP="00DF576A">
      <w:r>
        <w:t>Торговая ул, 1а</w:t>
      </w:r>
    </w:p>
    <w:p w:rsidR="00DF576A" w:rsidRDefault="00DF576A" w:rsidP="00DF576A">
      <w:r>
        <w:t>Торговая ул, 4б</w:t>
      </w:r>
    </w:p>
    <w:p w:rsidR="00DF576A" w:rsidRDefault="00DF576A" w:rsidP="00DF576A">
      <w:r>
        <w:t>Торговая ул, 6</w:t>
      </w:r>
    </w:p>
    <w:p w:rsidR="00DF576A" w:rsidRDefault="00DF576A" w:rsidP="00DF576A">
      <w:r>
        <w:t>Торговая ул, 6</w:t>
      </w:r>
    </w:p>
    <w:p w:rsidR="00DF576A" w:rsidRDefault="00DF576A" w:rsidP="00DF576A">
      <w:r>
        <w:t>Торговая ул, 6 стр. 8</w:t>
      </w:r>
    </w:p>
    <w:p w:rsidR="00DF576A" w:rsidRDefault="00DF576A" w:rsidP="00DF576A">
      <w:r>
        <w:t>Торговая ул, 8</w:t>
      </w:r>
    </w:p>
    <w:p w:rsidR="00DF576A" w:rsidRDefault="00DF576A" w:rsidP="00DF576A">
      <w:r>
        <w:t>Транспортная ул, 1</w:t>
      </w:r>
    </w:p>
    <w:p w:rsidR="00DF576A" w:rsidRDefault="00DF576A" w:rsidP="00DF576A">
      <w:r>
        <w:t>Транспортная ул, 1а</w:t>
      </w:r>
    </w:p>
    <w:p w:rsidR="00DF576A" w:rsidRDefault="00DF576A" w:rsidP="00DF576A">
      <w:r>
        <w:t>Транспортная ул, 2</w:t>
      </w:r>
    </w:p>
    <w:p w:rsidR="00DF576A" w:rsidRDefault="00DF576A" w:rsidP="00DF576A">
      <w:r>
        <w:t>Транспортная ул, 2б</w:t>
      </w:r>
    </w:p>
    <w:p w:rsidR="00DF576A" w:rsidRDefault="00DF576A" w:rsidP="00DF576A">
      <w:r>
        <w:t>Транспортная ул, 3</w:t>
      </w:r>
    </w:p>
    <w:p w:rsidR="00DF576A" w:rsidRDefault="00DF576A" w:rsidP="00DF576A">
      <w:r>
        <w:t>Транспортная ул, 4</w:t>
      </w:r>
    </w:p>
    <w:p w:rsidR="00DF576A" w:rsidRDefault="00DF576A" w:rsidP="00DF576A">
      <w:r>
        <w:t>Транспортная ул, 4а</w:t>
      </w:r>
    </w:p>
    <w:p w:rsidR="00DF576A" w:rsidRDefault="00DF576A" w:rsidP="00DF576A">
      <w:r>
        <w:t>Транспортная ул, 5</w:t>
      </w:r>
    </w:p>
    <w:p w:rsidR="00DF576A" w:rsidRDefault="00DF576A" w:rsidP="00DF576A">
      <w:r>
        <w:t>Транспортная ул, 5/1</w:t>
      </w:r>
    </w:p>
    <w:p w:rsidR="00DF576A" w:rsidRDefault="00DF576A" w:rsidP="00DF576A">
      <w:r>
        <w:t>Транспортная ул, 6</w:t>
      </w:r>
    </w:p>
    <w:p w:rsidR="00DF576A" w:rsidRDefault="00DF576A" w:rsidP="00DF576A">
      <w:r>
        <w:t>Транспортная ул, 6а</w:t>
      </w:r>
    </w:p>
    <w:p w:rsidR="00DF576A" w:rsidRDefault="00DF576A" w:rsidP="00DF576A">
      <w:r>
        <w:t>Транспортная ул, 7</w:t>
      </w:r>
    </w:p>
    <w:p w:rsidR="00DF576A" w:rsidRDefault="00DF576A" w:rsidP="00DF576A">
      <w:r>
        <w:t>Транспортная ул, 8</w:t>
      </w:r>
    </w:p>
    <w:p w:rsidR="00DF576A" w:rsidRDefault="00DF576A" w:rsidP="00DF576A">
      <w:r>
        <w:t>Транспортная ул, 10</w:t>
      </w:r>
    </w:p>
    <w:p w:rsidR="00DF576A" w:rsidRDefault="00DF576A" w:rsidP="00DF576A">
      <w:r>
        <w:t>Транспортная ул, 13</w:t>
      </w:r>
    </w:p>
    <w:p w:rsidR="00DF576A" w:rsidRDefault="00DF576A" w:rsidP="00DF576A">
      <w:r>
        <w:t>Транспортная ул, 14</w:t>
      </w:r>
    </w:p>
    <w:p w:rsidR="00DF576A" w:rsidRDefault="00DF576A" w:rsidP="00DF576A">
      <w:r>
        <w:t>Транспортная ул, 15</w:t>
      </w:r>
    </w:p>
    <w:p w:rsidR="00DF576A" w:rsidRDefault="00DF576A" w:rsidP="00DF576A">
      <w:r>
        <w:t>Транспортная ул, 16</w:t>
      </w:r>
    </w:p>
    <w:p w:rsidR="00DF576A" w:rsidRDefault="00DF576A" w:rsidP="00DF576A">
      <w:r>
        <w:t>Транспортная ул, 16а</w:t>
      </w:r>
    </w:p>
    <w:p w:rsidR="00DF576A" w:rsidRDefault="00DF576A" w:rsidP="00DF576A">
      <w:r>
        <w:t>Транспортная ул, 17</w:t>
      </w:r>
    </w:p>
    <w:p w:rsidR="00DF576A" w:rsidRDefault="00DF576A" w:rsidP="00DF576A">
      <w:r>
        <w:t>Транспортная ул, 18</w:t>
      </w:r>
    </w:p>
    <w:p w:rsidR="00DF576A" w:rsidRDefault="00DF576A" w:rsidP="00DF576A">
      <w:r>
        <w:t>Транспортная ул, 18а</w:t>
      </w:r>
    </w:p>
    <w:p w:rsidR="00DF576A" w:rsidRDefault="00DF576A" w:rsidP="00DF576A">
      <w:r>
        <w:t>Транспортная ул, 20</w:t>
      </w:r>
    </w:p>
    <w:p w:rsidR="00DF576A" w:rsidRDefault="00DF576A" w:rsidP="00DF576A">
      <w:r>
        <w:t>Транспортная ул, 20а</w:t>
      </w:r>
    </w:p>
    <w:p w:rsidR="00DF576A" w:rsidRDefault="00DF576A" w:rsidP="00DF576A">
      <w:r>
        <w:t>Транспортная ул, 22</w:t>
      </w:r>
    </w:p>
    <w:p w:rsidR="00DF576A" w:rsidRDefault="00DF576A" w:rsidP="00DF576A">
      <w:r>
        <w:t>Транспортная ул, 24</w:t>
      </w:r>
    </w:p>
    <w:p w:rsidR="00DF576A" w:rsidRDefault="00DF576A" w:rsidP="00DF576A">
      <w:r>
        <w:t>Транспортная ул, 26</w:t>
      </w:r>
    </w:p>
    <w:p w:rsidR="00DF576A" w:rsidRDefault="00DF576A" w:rsidP="00DF576A">
      <w:r>
        <w:t>Транспортная ул, 28</w:t>
      </w:r>
    </w:p>
    <w:p w:rsidR="00DF576A" w:rsidRDefault="00DF576A" w:rsidP="00DF576A">
      <w:r>
        <w:t>Транспортная ул, 29а</w:t>
      </w:r>
    </w:p>
    <w:p w:rsidR="00DF576A" w:rsidRDefault="00DF576A" w:rsidP="00DF576A">
      <w:r>
        <w:t>Транспортная ул, 30</w:t>
      </w:r>
    </w:p>
    <w:p w:rsidR="00DF576A" w:rsidRDefault="00DF576A" w:rsidP="00DF576A">
      <w:r>
        <w:t>Транспортная ул, 32</w:t>
      </w:r>
    </w:p>
    <w:p w:rsidR="00DF576A" w:rsidRDefault="00DF576A" w:rsidP="00DF576A">
      <w:r>
        <w:t>Транспортная ул, 34б</w:t>
      </w:r>
    </w:p>
    <w:p w:rsidR="00DF576A" w:rsidRDefault="00DF576A" w:rsidP="00DF576A">
      <w:r>
        <w:t>Транспортная ул, 35</w:t>
      </w:r>
    </w:p>
    <w:p w:rsidR="00DF576A" w:rsidRDefault="00DF576A" w:rsidP="00DF576A">
      <w:r>
        <w:t>Транспортная ул, 35 корпус 1</w:t>
      </w:r>
    </w:p>
    <w:p w:rsidR="00DF576A" w:rsidRDefault="00DF576A" w:rsidP="00DF576A">
      <w:r>
        <w:t>Транспортная ул, 36</w:t>
      </w:r>
    </w:p>
    <w:p w:rsidR="00DF576A" w:rsidRDefault="00DF576A" w:rsidP="00DF576A">
      <w:r>
        <w:t>Транспортная ул, 37</w:t>
      </w:r>
    </w:p>
    <w:p w:rsidR="00DF576A" w:rsidRDefault="00DF576A" w:rsidP="00DF576A">
      <w:r>
        <w:t>Транспортная ул, 38</w:t>
      </w:r>
    </w:p>
    <w:p w:rsidR="00DF576A" w:rsidRDefault="00DF576A" w:rsidP="00DF576A">
      <w:r>
        <w:t>Транспортная ул, 38а</w:t>
      </w:r>
    </w:p>
    <w:p w:rsidR="00DF576A" w:rsidRDefault="00DF576A" w:rsidP="00DF576A">
      <w:r>
        <w:t>Транспортная ул, 40</w:t>
      </w:r>
    </w:p>
    <w:p w:rsidR="00DF576A" w:rsidRDefault="00DF576A" w:rsidP="00DF576A">
      <w:r>
        <w:t>Транспортный проезд, 1</w:t>
      </w:r>
    </w:p>
    <w:p w:rsidR="00DF576A" w:rsidRDefault="00DF576A" w:rsidP="00DF576A">
      <w:r>
        <w:t>Транспортный проезд, 2</w:t>
      </w:r>
    </w:p>
    <w:p w:rsidR="00DF576A" w:rsidRDefault="00DF576A" w:rsidP="00DF576A">
      <w:r>
        <w:t>Транспортный проезд, 3</w:t>
      </w:r>
    </w:p>
    <w:p w:rsidR="00DF576A" w:rsidRDefault="00DF576A" w:rsidP="00DF576A">
      <w:r>
        <w:t>Транспортный проезд, 4</w:t>
      </w:r>
    </w:p>
    <w:p w:rsidR="00DF576A" w:rsidRDefault="00DF576A" w:rsidP="00DF576A">
      <w:r>
        <w:t>Транспортный проезд, 5</w:t>
      </w:r>
    </w:p>
    <w:p w:rsidR="00DF576A" w:rsidRDefault="00DF576A" w:rsidP="00DF576A">
      <w:r>
        <w:t>Транспортный проезд, 6</w:t>
      </w:r>
    </w:p>
    <w:p w:rsidR="00DF576A" w:rsidRDefault="00DF576A" w:rsidP="00DF576A">
      <w:r>
        <w:t>Транспортный проезд, 7</w:t>
      </w:r>
    </w:p>
    <w:p w:rsidR="00DF576A" w:rsidRDefault="00DF576A" w:rsidP="00DF576A">
      <w:r>
        <w:t>Транспортный проезд, 8</w:t>
      </w:r>
    </w:p>
    <w:p w:rsidR="00DF576A" w:rsidRDefault="00DF576A" w:rsidP="00DF576A">
      <w:r>
        <w:t>Транспортный проезд, 9а</w:t>
      </w:r>
    </w:p>
    <w:p w:rsidR="00DF576A" w:rsidRDefault="00DF576A" w:rsidP="00DF576A">
      <w:r>
        <w:t>Транспортный проезд, 10</w:t>
      </w:r>
    </w:p>
    <w:p w:rsidR="00DF576A" w:rsidRDefault="00DF576A" w:rsidP="00DF576A">
      <w:r>
        <w:t>Транспортный проезд, 11</w:t>
      </w:r>
    </w:p>
    <w:p w:rsidR="00DF576A" w:rsidRDefault="00DF576A" w:rsidP="00DF576A">
      <w:r>
        <w:t>Транспортный проезд, 12</w:t>
      </w:r>
    </w:p>
    <w:p w:rsidR="00DF576A" w:rsidRDefault="00DF576A" w:rsidP="00DF576A">
      <w:r>
        <w:t>Транспортный проезд, 13</w:t>
      </w:r>
    </w:p>
    <w:p w:rsidR="00DF576A" w:rsidRDefault="00DF576A" w:rsidP="00DF576A">
      <w:r>
        <w:t>Транспортный проезд, 14</w:t>
      </w:r>
    </w:p>
    <w:p w:rsidR="00DF576A" w:rsidRDefault="00DF576A" w:rsidP="00DF576A">
      <w:r>
        <w:t>Транспортный проезд, 15</w:t>
      </w:r>
    </w:p>
    <w:p w:rsidR="00DF576A" w:rsidRDefault="00DF576A" w:rsidP="00DF576A">
      <w:r>
        <w:t>Транспортный проезд, 16</w:t>
      </w:r>
    </w:p>
    <w:p w:rsidR="00DF576A" w:rsidRDefault="00DF576A" w:rsidP="00DF576A">
      <w:r>
        <w:t>Транспортный проезд, 17</w:t>
      </w:r>
    </w:p>
    <w:p w:rsidR="00DF576A" w:rsidRDefault="00DF576A" w:rsidP="00DF576A">
      <w:r>
        <w:t>Транспортный проезд, 17</w:t>
      </w:r>
    </w:p>
    <w:p w:rsidR="00DF576A" w:rsidRDefault="00DF576A" w:rsidP="00DF576A">
      <w:r>
        <w:t>Транспортный проезд, 18</w:t>
      </w:r>
    </w:p>
    <w:p w:rsidR="00DF576A" w:rsidRDefault="00DF576A" w:rsidP="00DF576A">
      <w:r>
        <w:t>Транспортный проезд, 19</w:t>
      </w:r>
    </w:p>
    <w:p w:rsidR="00DF576A" w:rsidRDefault="00DF576A" w:rsidP="00DF576A">
      <w:r>
        <w:t>Транспортный проезд, 21</w:t>
      </w:r>
    </w:p>
    <w:p w:rsidR="00DF576A" w:rsidRDefault="00DF576A" w:rsidP="00DF576A">
      <w:r>
        <w:t>Транспортный проезд, 23</w:t>
      </w:r>
    </w:p>
    <w:p w:rsidR="00DF576A" w:rsidRDefault="00DF576A" w:rsidP="00DF576A">
      <w:r>
        <w:t>Транспортный проезд, 23а</w:t>
      </w:r>
    </w:p>
    <w:p w:rsidR="00DF576A" w:rsidRDefault="00DF576A" w:rsidP="00DF576A">
      <w:r>
        <w:t>Транспортный проезд, 25</w:t>
      </w:r>
    </w:p>
    <w:p w:rsidR="00DF576A" w:rsidRDefault="00DF576A" w:rsidP="00DF576A">
      <w:r>
        <w:t>Тульский пер, 4</w:t>
      </w:r>
    </w:p>
    <w:p w:rsidR="00DF576A" w:rsidRDefault="00DF576A" w:rsidP="00DF576A">
      <w:r>
        <w:t>Тульский пер, 6</w:t>
      </w:r>
    </w:p>
    <w:p w:rsidR="00DF576A" w:rsidRDefault="00DF576A" w:rsidP="00DF576A">
      <w:r>
        <w:t>Тульский пер, 7</w:t>
      </w:r>
    </w:p>
    <w:p w:rsidR="00DF576A" w:rsidRDefault="00DF576A" w:rsidP="00DF576A">
      <w:r>
        <w:t>Тульский проезд, 6</w:t>
      </w:r>
    </w:p>
    <w:p w:rsidR="00DF576A" w:rsidRDefault="00DF576A" w:rsidP="00DF576A">
      <w:r>
        <w:t>Тургенева пер, 1</w:t>
      </w:r>
    </w:p>
    <w:p w:rsidR="00DF576A" w:rsidRDefault="00DF576A" w:rsidP="00DF576A">
      <w:r>
        <w:t>Тургенева пер, 2</w:t>
      </w:r>
    </w:p>
    <w:p w:rsidR="00DF576A" w:rsidRDefault="00DF576A" w:rsidP="00DF576A">
      <w:r>
        <w:t>Тургенева пер, 3а</w:t>
      </w:r>
    </w:p>
    <w:p w:rsidR="00DF576A" w:rsidRDefault="00DF576A" w:rsidP="00DF576A">
      <w:r>
        <w:t>Тургенева пер, 4</w:t>
      </w:r>
    </w:p>
    <w:p w:rsidR="00DF576A" w:rsidRDefault="00DF576A" w:rsidP="00DF576A">
      <w:r>
        <w:t>Тургенева пер, 5</w:t>
      </w:r>
    </w:p>
    <w:p w:rsidR="00DF576A" w:rsidRDefault="00DF576A" w:rsidP="00DF576A">
      <w:r>
        <w:t>Тургенева пер, 5/2</w:t>
      </w:r>
    </w:p>
    <w:p w:rsidR="00DF576A" w:rsidRDefault="00DF576A" w:rsidP="00DF576A">
      <w:r>
        <w:t>Тургенева пер, 5/3</w:t>
      </w:r>
    </w:p>
    <w:p w:rsidR="00DF576A" w:rsidRDefault="00DF576A" w:rsidP="00DF576A">
      <w:r>
        <w:t>Тургенева пер, 8</w:t>
      </w:r>
    </w:p>
    <w:p w:rsidR="00DF576A" w:rsidRDefault="00DF576A" w:rsidP="00DF576A">
      <w:r>
        <w:t>Тургенева пер, 9</w:t>
      </w:r>
    </w:p>
    <w:p w:rsidR="00DF576A" w:rsidRDefault="00DF576A" w:rsidP="00DF576A">
      <w:r>
        <w:t>Тургенева пер, 10</w:t>
      </w:r>
    </w:p>
    <w:p w:rsidR="00DF576A" w:rsidRDefault="00DF576A" w:rsidP="00DF576A">
      <w:r>
        <w:t>Тургенева пер, 10а</w:t>
      </w:r>
    </w:p>
    <w:p w:rsidR="00DF576A" w:rsidRDefault="00DF576A" w:rsidP="00DF576A">
      <w:r>
        <w:t>Тургенева пер, 11</w:t>
      </w:r>
    </w:p>
    <w:p w:rsidR="00DF576A" w:rsidRDefault="00DF576A" w:rsidP="00DF576A">
      <w:r>
        <w:t>Тургенева пер, 14</w:t>
      </w:r>
    </w:p>
    <w:p w:rsidR="00DF576A" w:rsidRDefault="00DF576A" w:rsidP="00DF576A">
      <w:r>
        <w:t>Тургенева ул, 1</w:t>
      </w:r>
    </w:p>
    <w:p w:rsidR="00DF576A" w:rsidRDefault="00DF576A" w:rsidP="00DF576A">
      <w:r>
        <w:t>Тургенева ул, 1б</w:t>
      </w:r>
    </w:p>
    <w:p w:rsidR="00DF576A" w:rsidRDefault="00DF576A" w:rsidP="00DF576A">
      <w:r>
        <w:t>Тургенева ул, 5</w:t>
      </w:r>
    </w:p>
    <w:p w:rsidR="00DF576A" w:rsidRDefault="00DF576A" w:rsidP="00DF576A">
      <w:r>
        <w:t>Тургенева ул, 8</w:t>
      </w:r>
    </w:p>
    <w:p w:rsidR="00DF576A" w:rsidRDefault="00DF576A" w:rsidP="00DF576A">
      <w:r>
        <w:t>Тургенева ул, 10</w:t>
      </w:r>
    </w:p>
    <w:p w:rsidR="00DF576A" w:rsidRDefault="00DF576A" w:rsidP="00DF576A">
      <w:r>
        <w:t>Тургенева ул, 11</w:t>
      </w:r>
    </w:p>
    <w:p w:rsidR="00DF576A" w:rsidRDefault="00DF576A" w:rsidP="00DF576A">
      <w:r>
        <w:t>Тургенева ул, 12</w:t>
      </w:r>
    </w:p>
    <w:p w:rsidR="00DF576A" w:rsidRDefault="00DF576A" w:rsidP="00DF576A">
      <w:r>
        <w:t>Тургенева ул, 14</w:t>
      </w:r>
    </w:p>
    <w:p w:rsidR="00DF576A" w:rsidRDefault="00DF576A" w:rsidP="00DF576A">
      <w:r>
        <w:t>Тургенева ул, 15</w:t>
      </w:r>
    </w:p>
    <w:p w:rsidR="00DF576A" w:rsidRDefault="00DF576A" w:rsidP="00DF576A">
      <w:r>
        <w:t>Тургенева ул, 16</w:t>
      </w:r>
    </w:p>
    <w:p w:rsidR="00DF576A" w:rsidRDefault="00DF576A" w:rsidP="00DF576A">
      <w:r>
        <w:t>Тургенева ул, 18</w:t>
      </w:r>
    </w:p>
    <w:p w:rsidR="00DF576A" w:rsidRDefault="00DF576A" w:rsidP="00DF576A">
      <w:r>
        <w:t>Тургенева ул, 19</w:t>
      </w:r>
    </w:p>
    <w:p w:rsidR="00DF576A" w:rsidRDefault="00DF576A" w:rsidP="00DF576A">
      <w:r>
        <w:t>Тургенева ул, 20</w:t>
      </w:r>
    </w:p>
    <w:p w:rsidR="00DF576A" w:rsidRDefault="00DF576A" w:rsidP="00DF576A">
      <w:r>
        <w:t>Тургенева ул, 21</w:t>
      </w:r>
    </w:p>
    <w:p w:rsidR="00DF576A" w:rsidRDefault="00DF576A" w:rsidP="00DF576A">
      <w:r>
        <w:t>Тургенева ул, 22</w:t>
      </w:r>
    </w:p>
    <w:p w:rsidR="00DF576A" w:rsidRDefault="00DF576A" w:rsidP="00DF576A">
      <w:r>
        <w:t>Тургенева ул, 24</w:t>
      </w:r>
    </w:p>
    <w:p w:rsidR="00DF576A" w:rsidRDefault="00DF576A" w:rsidP="00DF576A">
      <w:r>
        <w:t>Тургенева ул, 26</w:t>
      </w:r>
    </w:p>
    <w:p w:rsidR="00DF576A" w:rsidRDefault="00DF576A" w:rsidP="00DF576A">
      <w:r>
        <w:t>Тургенева ул, 26/1</w:t>
      </w:r>
    </w:p>
    <w:p w:rsidR="00DF576A" w:rsidRDefault="00DF576A" w:rsidP="00DF576A">
      <w:r>
        <w:t>Тургенева ул, 26/2</w:t>
      </w:r>
    </w:p>
    <w:p w:rsidR="00DF576A" w:rsidRDefault="00DF576A" w:rsidP="00DF576A">
      <w:r>
        <w:t>Тургенева ул, 28/2</w:t>
      </w:r>
    </w:p>
    <w:p w:rsidR="00DF576A" w:rsidRDefault="00DF576A" w:rsidP="00DF576A">
      <w:r>
        <w:t>Тюменский пер, 1</w:t>
      </w:r>
    </w:p>
    <w:p w:rsidR="00DF576A" w:rsidRDefault="00DF576A" w:rsidP="00DF576A">
      <w:r>
        <w:t>Тюменский пер, 3</w:t>
      </w:r>
    </w:p>
    <w:p w:rsidR="00DF576A" w:rsidRDefault="00DF576A" w:rsidP="00DF576A">
      <w:r>
        <w:t>Тюменский пер, 4</w:t>
      </w:r>
    </w:p>
    <w:p w:rsidR="00DF576A" w:rsidRDefault="00DF576A" w:rsidP="00DF576A">
      <w:r>
        <w:t>Тюменский пер, 5</w:t>
      </w:r>
    </w:p>
    <w:p w:rsidR="00DF576A" w:rsidRDefault="00DF576A" w:rsidP="00DF576A">
      <w:r>
        <w:t>Тюменский пер, 6</w:t>
      </w:r>
    </w:p>
    <w:p w:rsidR="00DF576A" w:rsidRDefault="00DF576A" w:rsidP="00DF576A">
      <w:r>
        <w:t>Тюменский пер, 7</w:t>
      </w:r>
    </w:p>
    <w:p w:rsidR="00DF576A" w:rsidRDefault="00DF576A" w:rsidP="00DF576A">
      <w:r>
        <w:t>Тюменский пер, 8</w:t>
      </w:r>
    </w:p>
    <w:p w:rsidR="00DF576A" w:rsidRDefault="00DF576A" w:rsidP="00DF576A">
      <w:r>
        <w:t>Тюменский пер, 9</w:t>
      </w:r>
    </w:p>
    <w:p w:rsidR="00DF576A" w:rsidRDefault="00DF576A" w:rsidP="00DF576A">
      <w:r>
        <w:t>Тюменский пер, 10</w:t>
      </w:r>
    </w:p>
    <w:p w:rsidR="00DF576A" w:rsidRDefault="00DF576A" w:rsidP="00DF576A">
      <w:r>
        <w:t>Тюменский пер, 11</w:t>
      </w:r>
    </w:p>
    <w:p w:rsidR="00DF576A" w:rsidRDefault="00DF576A" w:rsidP="00DF576A">
      <w:r>
        <w:t>Тюменский пер, 12</w:t>
      </w:r>
    </w:p>
    <w:p w:rsidR="00DF576A" w:rsidRDefault="00DF576A" w:rsidP="00DF576A">
      <w:r>
        <w:t>Тюменский пер, 13</w:t>
      </w:r>
    </w:p>
    <w:p w:rsidR="00DF576A" w:rsidRDefault="00DF576A" w:rsidP="00DF576A">
      <w:r>
        <w:t>Тюменский пер, 14</w:t>
      </w:r>
    </w:p>
    <w:p w:rsidR="00DF576A" w:rsidRDefault="00DF576A" w:rsidP="00DF576A">
      <w:r>
        <w:t>Тюменский пер, 15</w:t>
      </w:r>
    </w:p>
    <w:p w:rsidR="00DF576A" w:rsidRDefault="00DF576A" w:rsidP="00DF576A">
      <w:r>
        <w:t>Тюменский пер, 16</w:t>
      </w:r>
    </w:p>
    <w:p w:rsidR="00DF576A" w:rsidRDefault="00DF576A" w:rsidP="00DF576A">
      <w:r>
        <w:t>Тюменский пер, 18</w:t>
      </w:r>
    </w:p>
    <w:p w:rsidR="00DF576A" w:rsidRDefault="00DF576A" w:rsidP="00DF576A">
      <w:r>
        <w:t>Тютчева ул, 1</w:t>
      </w:r>
    </w:p>
    <w:p w:rsidR="00DF576A" w:rsidRDefault="00DF576A" w:rsidP="00DF576A">
      <w:r>
        <w:t>Тютчева ул, 1/1</w:t>
      </w:r>
    </w:p>
    <w:p w:rsidR="00DF576A" w:rsidRDefault="00DF576A" w:rsidP="00DF576A">
      <w:r>
        <w:t>Тютчева ул, 1/2</w:t>
      </w:r>
    </w:p>
    <w:p w:rsidR="00DF576A" w:rsidRDefault="00DF576A" w:rsidP="00DF576A">
      <w:r>
        <w:t>Тютчева ул, 1/3</w:t>
      </w:r>
    </w:p>
    <w:p w:rsidR="00DF576A" w:rsidRDefault="00DF576A" w:rsidP="00DF576A">
      <w:r>
        <w:t>Тютчева ул, 2</w:t>
      </w:r>
    </w:p>
    <w:p w:rsidR="00DF576A" w:rsidRDefault="00DF576A" w:rsidP="00DF576A">
      <w:r>
        <w:t>Тютчева ул, 2/1</w:t>
      </w:r>
    </w:p>
    <w:p w:rsidR="00DF576A" w:rsidRDefault="00DF576A" w:rsidP="00DF576A">
      <w:r>
        <w:t>Тютчева ул, 2/2</w:t>
      </w:r>
    </w:p>
    <w:p w:rsidR="00DF576A" w:rsidRDefault="00DF576A" w:rsidP="00DF576A">
      <w:r>
        <w:t>Тютчева ул, 3</w:t>
      </w:r>
    </w:p>
    <w:p w:rsidR="00DF576A" w:rsidRDefault="00DF576A" w:rsidP="00DF576A">
      <w:r>
        <w:t>Тютчева ул, 4</w:t>
      </w:r>
    </w:p>
    <w:p w:rsidR="00DF576A" w:rsidRDefault="00DF576A" w:rsidP="00DF576A">
      <w:r>
        <w:t>Тютчева ул, 5</w:t>
      </w:r>
    </w:p>
    <w:p w:rsidR="00DF576A" w:rsidRDefault="00DF576A" w:rsidP="00DF576A">
      <w:r>
        <w:t>Тютчева ул, 6</w:t>
      </w:r>
    </w:p>
    <w:p w:rsidR="00DF576A" w:rsidRDefault="00DF576A" w:rsidP="00DF576A">
      <w:r>
        <w:t>Тютчева ул, 7</w:t>
      </w:r>
    </w:p>
    <w:p w:rsidR="00DF576A" w:rsidRDefault="00DF576A" w:rsidP="00DF576A">
      <w:r>
        <w:t>Тютчева ул, 10</w:t>
      </w:r>
    </w:p>
    <w:p w:rsidR="00DF576A" w:rsidRDefault="00DF576A" w:rsidP="00DF576A">
      <w:r>
        <w:t>Тютчева ул, 11</w:t>
      </w:r>
    </w:p>
    <w:p w:rsidR="00DF576A" w:rsidRDefault="00DF576A" w:rsidP="00DF576A">
      <w:r>
        <w:t>Тютчева ул, 12</w:t>
      </w:r>
    </w:p>
    <w:p w:rsidR="00DF576A" w:rsidRDefault="00DF576A" w:rsidP="00DF576A">
      <w:r>
        <w:t>Тютчева ул, 13</w:t>
      </w:r>
    </w:p>
    <w:p w:rsidR="00DF576A" w:rsidRDefault="00DF576A" w:rsidP="00DF576A">
      <w:r>
        <w:t>Тютчева ул, 14</w:t>
      </w:r>
    </w:p>
    <w:p w:rsidR="00DF576A" w:rsidRDefault="00DF576A" w:rsidP="00DF576A">
      <w:r>
        <w:t>Тютчева ул, 19</w:t>
      </w:r>
    </w:p>
    <w:p w:rsidR="00DF576A" w:rsidRDefault="00DF576A" w:rsidP="00DF576A">
      <w:r>
        <w:t>Тютчева ул, 19</w:t>
      </w:r>
    </w:p>
    <w:p w:rsidR="00DF576A" w:rsidRDefault="00DF576A" w:rsidP="00DF576A">
      <w:r>
        <w:t>Тютчева ул, 19а</w:t>
      </w:r>
    </w:p>
    <w:p w:rsidR="00DF576A" w:rsidRDefault="00DF576A" w:rsidP="00DF576A">
      <w:r>
        <w:t>Тютчева ул, 20</w:t>
      </w:r>
    </w:p>
    <w:p w:rsidR="00DF576A" w:rsidRDefault="00DF576A" w:rsidP="00DF576A">
      <w:r>
        <w:t>Тютчева ул, 21</w:t>
      </w:r>
    </w:p>
    <w:p w:rsidR="00DF576A" w:rsidRDefault="00DF576A" w:rsidP="00DF576A">
      <w:r>
        <w:t>Тютчева ул, 22</w:t>
      </w:r>
    </w:p>
    <w:p w:rsidR="00DF576A" w:rsidRDefault="00DF576A" w:rsidP="00DF576A">
      <w:r>
        <w:t>Тютчева ул, 24</w:t>
      </w:r>
    </w:p>
    <w:p w:rsidR="00DF576A" w:rsidRDefault="00DF576A" w:rsidP="00DF576A">
      <w:r>
        <w:t>Тяговая ул, 1</w:t>
      </w:r>
    </w:p>
    <w:p w:rsidR="00DF576A" w:rsidRDefault="00DF576A" w:rsidP="00DF576A">
      <w:r>
        <w:t>Тяговая ул, 2</w:t>
      </w:r>
    </w:p>
    <w:p w:rsidR="00DF576A" w:rsidRDefault="00DF576A" w:rsidP="00DF576A">
      <w:r>
        <w:t>Тяговая ул, 3</w:t>
      </w:r>
    </w:p>
    <w:p w:rsidR="00DF576A" w:rsidRDefault="00DF576A" w:rsidP="00DF576A">
      <w:r>
        <w:t>Тяговая ул, 4</w:t>
      </w:r>
    </w:p>
    <w:p w:rsidR="00DF576A" w:rsidRDefault="00DF576A" w:rsidP="00DF576A">
      <w:r>
        <w:t>Тяговая ул, 5</w:t>
      </w:r>
    </w:p>
    <w:p w:rsidR="00DF576A" w:rsidRDefault="00DF576A" w:rsidP="00DF576A">
      <w:r>
        <w:t>Тяговая ул, 6</w:t>
      </w:r>
    </w:p>
    <w:p w:rsidR="00DF576A" w:rsidRDefault="00DF576A" w:rsidP="00DF576A">
      <w:r>
        <w:t>Тяговая ул, 7</w:t>
      </w:r>
    </w:p>
    <w:p w:rsidR="00DF576A" w:rsidRDefault="00DF576A" w:rsidP="00DF576A">
      <w:r>
        <w:t>Тяговая ул, 8</w:t>
      </w:r>
    </w:p>
    <w:p w:rsidR="00DF576A" w:rsidRDefault="00DF576A" w:rsidP="00DF576A">
      <w:r>
        <w:t>Тяговая ул, 9</w:t>
      </w:r>
    </w:p>
    <w:p w:rsidR="00DF576A" w:rsidRDefault="00DF576A" w:rsidP="00DF576A">
      <w:r>
        <w:t>Тяговая ул, 9</w:t>
      </w:r>
    </w:p>
    <w:p w:rsidR="00DF576A" w:rsidRDefault="00DF576A" w:rsidP="00DF576A">
      <w:r>
        <w:t>Тяговая ул, 11</w:t>
      </w:r>
    </w:p>
    <w:p w:rsidR="00DF576A" w:rsidRDefault="00DF576A" w:rsidP="00DF576A">
      <w:r>
        <w:t>Тяговая ул, 12</w:t>
      </w:r>
    </w:p>
    <w:p w:rsidR="00DF576A" w:rsidRDefault="00DF576A" w:rsidP="00DF576A">
      <w:r>
        <w:t>Тяговая ул, 13</w:t>
      </w:r>
    </w:p>
    <w:p w:rsidR="00DF576A" w:rsidRDefault="00DF576A" w:rsidP="00DF576A">
      <w:r>
        <w:t>Тяговая ул, 14</w:t>
      </w:r>
    </w:p>
    <w:p w:rsidR="00DF576A" w:rsidRDefault="00DF576A" w:rsidP="00DF576A">
      <w:r>
        <w:t>Тяговая ул, 15</w:t>
      </w:r>
    </w:p>
    <w:p w:rsidR="00DF576A" w:rsidRDefault="00DF576A" w:rsidP="00DF576A">
      <w:r>
        <w:t>Тяговая ул, 16</w:t>
      </w:r>
    </w:p>
    <w:p w:rsidR="00DF576A" w:rsidRDefault="00DF576A" w:rsidP="00DF576A">
      <w:r>
        <w:t>Угрюмова Александра ул, 1</w:t>
      </w:r>
    </w:p>
    <w:p w:rsidR="00DF576A" w:rsidRDefault="00DF576A" w:rsidP="00DF576A">
      <w:r>
        <w:t>Угрюмова Александра ул, 1</w:t>
      </w:r>
    </w:p>
    <w:p w:rsidR="00DF576A" w:rsidRDefault="00DF576A" w:rsidP="00DF576A">
      <w:r>
        <w:t>Угрюмова Александра ул, 1</w:t>
      </w:r>
    </w:p>
    <w:p w:rsidR="00DF576A" w:rsidRDefault="00DF576A" w:rsidP="00DF576A">
      <w:r>
        <w:t>Угрюмова Александра ул, 1</w:t>
      </w:r>
    </w:p>
    <w:p w:rsidR="00DF576A" w:rsidRDefault="00DF576A" w:rsidP="00DF576A">
      <w:r>
        <w:t>Угрюмова Александра ул, 1</w:t>
      </w:r>
    </w:p>
    <w:p w:rsidR="00DF576A" w:rsidRDefault="00DF576A" w:rsidP="00DF576A">
      <w:r>
        <w:t>Угрюмова Александра ул, 1</w:t>
      </w:r>
    </w:p>
    <w:p w:rsidR="00DF576A" w:rsidRDefault="00DF576A" w:rsidP="00DF576A">
      <w:r>
        <w:t>Угрюмова Александра ул, 1</w:t>
      </w:r>
    </w:p>
    <w:p w:rsidR="00DF576A" w:rsidRDefault="00DF576A" w:rsidP="00DF576A">
      <w:r>
        <w:t>Угрюмова Александра ул, 1 стр.4</w:t>
      </w:r>
    </w:p>
    <w:p w:rsidR="00DF576A" w:rsidRDefault="00DF576A" w:rsidP="00DF576A">
      <w:r>
        <w:t>Угрюмова Александра ул, 1/1</w:t>
      </w:r>
    </w:p>
    <w:p w:rsidR="00DF576A" w:rsidRDefault="00DF576A" w:rsidP="00DF576A">
      <w:r>
        <w:t>Угрюмова Александра ул, 1/2</w:t>
      </w:r>
    </w:p>
    <w:p w:rsidR="00DF576A" w:rsidRDefault="00DF576A" w:rsidP="00DF576A">
      <w:r>
        <w:t>Угрюмова Александра ул, 2</w:t>
      </w:r>
    </w:p>
    <w:p w:rsidR="00DF576A" w:rsidRDefault="00DF576A" w:rsidP="00DF576A">
      <w:r>
        <w:t>Угрюмова Александра ул, 2</w:t>
      </w:r>
    </w:p>
    <w:p w:rsidR="00DF576A" w:rsidRDefault="00DF576A" w:rsidP="00DF576A">
      <w:r>
        <w:t>Угрюмова Александра ул, 2</w:t>
      </w:r>
    </w:p>
    <w:p w:rsidR="00DF576A" w:rsidRDefault="00DF576A" w:rsidP="00DF576A">
      <w:r>
        <w:t>Угрюмова Александра ул, 2</w:t>
      </w:r>
    </w:p>
    <w:p w:rsidR="00DF576A" w:rsidRDefault="00DF576A" w:rsidP="00DF576A">
      <w:r>
        <w:t>Угрюмова Александра ул, 2</w:t>
      </w:r>
    </w:p>
    <w:p w:rsidR="00DF576A" w:rsidRDefault="00DF576A" w:rsidP="00DF576A">
      <w:r>
        <w:t>Угрюмова Александра ул, 2</w:t>
      </w:r>
    </w:p>
    <w:p w:rsidR="00DF576A" w:rsidRDefault="00DF576A" w:rsidP="00DF576A">
      <w:r>
        <w:t>Угрюмова Александра ул, 2/2</w:t>
      </w:r>
    </w:p>
    <w:p w:rsidR="00DF576A" w:rsidRDefault="00DF576A" w:rsidP="00DF576A">
      <w:r>
        <w:t>Угрюмова Александра ул, 2/7</w:t>
      </w:r>
    </w:p>
    <w:p w:rsidR="00DF576A" w:rsidRDefault="00DF576A" w:rsidP="00DF576A">
      <w:r>
        <w:t>Угрюмова Александра ул, 2а</w:t>
      </w:r>
    </w:p>
    <w:p w:rsidR="00DF576A" w:rsidRDefault="00DF576A" w:rsidP="00DF576A">
      <w:r>
        <w:t>Угрюмова Александра ул, 2б</w:t>
      </w:r>
    </w:p>
    <w:p w:rsidR="00DF576A" w:rsidRDefault="00DF576A" w:rsidP="00DF576A">
      <w:r>
        <w:t>Угрюмова Александра ул, 3/1</w:t>
      </w:r>
    </w:p>
    <w:p w:rsidR="00DF576A" w:rsidRDefault="00DF576A" w:rsidP="00DF576A">
      <w:r>
        <w:t>Угрюмова Александра ул, 3/1</w:t>
      </w:r>
    </w:p>
    <w:p w:rsidR="00DF576A" w:rsidRDefault="00DF576A" w:rsidP="00DF576A">
      <w:r>
        <w:t>Угрюмова Александра ул, 3/1 стр.1</w:t>
      </w:r>
    </w:p>
    <w:p w:rsidR="00DF576A" w:rsidRDefault="00DF576A" w:rsidP="00DF576A">
      <w:r>
        <w:t>Угрюмова Александра ул, 4</w:t>
      </w:r>
    </w:p>
    <w:p w:rsidR="00DF576A" w:rsidRDefault="00DF576A" w:rsidP="00DF576A">
      <w:r>
        <w:t>Угрюмова Александра ул, 4/1</w:t>
      </w:r>
    </w:p>
    <w:p w:rsidR="00DF576A" w:rsidRDefault="00DF576A" w:rsidP="00DF576A">
      <w:r>
        <w:t>Угрюмова Александра ул, 5</w:t>
      </w:r>
    </w:p>
    <w:p w:rsidR="00DF576A" w:rsidRDefault="00DF576A" w:rsidP="00DF576A">
      <w:r>
        <w:t>Угрюмова Александра ул, 5</w:t>
      </w:r>
    </w:p>
    <w:p w:rsidR="00DF576A" w:rsidRDefault="00DF576A" w:rsidP="00DF576A">
      <w:r>
        <w:t>Угрюмова Александра ул, 5</w:t>
      </w:r>
    </w:p>
    <w:p w:rsidR="00DF576A" w:rsidRDefault="00DF576A" w:rsidP="00DF576A">
      <w:r>
        <w:t>Угрюмова Александра ул, 6</w:t>
      </w:r>
    </w:p>
    <w:p w:rsidR="00DF576A" w:rsidRDefault="00DF576A" w:rsidP="00DF576A">
      <w:r>
        <w:t>Угрюмова Александра ул, 7</w:t>
      </w:r>
    </w:p>
    <w:p w:rsidR="00DF576A" w:rsidRDefault="00DF576A" w:rsidP="00DF576A">
      <w:r>
        <w:t>Угрюмова Александра ул, 7</w:t>
      </w:r>
    </w:p>
    <w:p w:rsidR="00DF576A" w:rsidRDefault="00DF576A" w:rsidP="00DF576A">
      <w:r>
        <w:t>Угрюмова Александра ул, 7/2</w:t>
      </w:r>
    </w:p>
    <w:p w:rsidR="00DF576A" w:rsidRDefault="00DF576A" w:rsidP="00DF576A">
      <w:r>
        <w:t>Угрюмова Александра ул, 7/3</w:t>
      </w:r>
    </w:p>
    <w:p w:rsidR="00DF576A" w:rsidRDefault="00DF576A" w:rsidP="00DF576A">
      <w:r>
        <w:t>Угрюмова Александра ул, 7/11</w:t>
      </w:r>
    </w:p>
    <w:p w:rsidR="00DF576A" w:rsidRDefault="00DF576A" w:rsidP="00DF576A">
      <w:r>
        <w:t>Угрюмова Александра ул, 8</w:t>
      </w:r>
    </w:p>
    <w:p w:rsidR="00DF576A" w:rsidRDefault="00DF576A" w:rsidP="00DF576A">
      <w:r>
        <w:t>Угрюмова Александра ул, 8 стр.3</w:t>
      </w:r>
    </w:p>
    <w:p w:rsidR="00DF576A" w:rsidRDefault="00DF576A" w:rsidP="00DF576A">
      <w:r>
        <w:t>Угрюмова Александра ул, 8а стр.1</w:t>
      </w:r>
    </w:p>
    <w:p w:rsidR="00DF576A" w:rsidRDefault="00DF576A" w:rsidP="00DF576A">
      <w:r>
        <w:t>Угрюмова Александра ул, 9/2 стр.3</w:t>
      </w:r>
    </w:p>
    <w:p w:rsidR="00DF576A" w:rsidRDefault="00DF576A" w:rsidP="00DF576A">
      <w:r>
        <w:t>Угрюмова Александра ул, 11</w:t>
      </w:r>
    </w:p>
    <w:p w:rsidR="00DF576A" w:rsidRDefault="00DF576A" w:rsidP="00DF576A">
      <w:r>
        <w:t>Уральский пер, 5</w:t>
      </w:r>
    </w:p>
    <w:p w:rsidR="00DF576A" w:rsidRDefault="00DF576A" w:rsidP="00DF576A">
      <w:r>
        <w:t>Уральский пер, 28</w:t>
      </w:r>
    </w:p>
    <w:p w:rsidR="00DF576A" w:rsidRDefault="00DF576A" w:rsidP="00DF576A">
      <w:r>
        <w:t>Урожайный пер, 29</w:t>
      </w:r>
    </w:p>
    <w:p w:rsidR="00DF576A" w:rsidRDefault="00DF576A" w:rsidP="00DF576A">
      <w:r>
        <w:t>Урожайный пер, 30</w:t>
      </w:r>
    </w:p>
    <w:p w:rsidR="00DF576A" w:rsidRDefault="00DF576A" w:rsidP="00DF576A">
      <w:r>
        <w:t>Урожайный пер, 31</w:t>
      </w:r>
    </w:p>
    <w:p w:rsidR="00DF576A" w:rsidRDefault="00DF576A" w:rsidP="00DF576A">
      <w:r>
        <w:t>Урожайный пер, 32</w:t>
      </w:r>
    </w:p>
    <w:p w:rsidR="00DF576A" w:rsidRDefault="00DF576A" w:rsidP="00DF576A">
      <w:r>
        <w:t>Урожайный пер, 33</w:t>
      </w:r>
    </w:p>
    <w:p w:rsidR="00DF576A" w:rsidRDefault="00DF576A" w:rsidP="00DF576A">
      <w:r>
        <w:t>Усть-Киргизка 1-я ул, 2</w:t>
      </w:r>
    </w:p>
    <w:p w:rsidR="00DF576A" w:rsidRDefault="00DF576A" w:rsidP="00DF576A">
      <w:r>
        <w:t>Усть-Киргизка 1-я ул, 7</w:t>
      </w:r>
    </w:p>
    <w:p w:rsidR="00DF576A" w:rsidRDefault="00DF576A" w:rsidP="00DF576A">
      <w:r>
        <w:t>Усть-Киргизка 1-я ул, 9</w:t>
      </w:r>
    </w:p>
    <w:p w:rsidR="00DF576A" w:rsidRDefault="00DF576A" w:rsidP="00DF576A">
      <w:r>
        <w:t>Усть-Киргизка 1-я ул, 10а</w:t>
      </w:r>
    </w:p>
    <w:p w:rsidR="00DF576A" w:rsidRDefault="00DF576A" w:rsidP="00DF576A">
      <w:r>
        <w:t>Усть-Киргизка 1-я ул, 12</w:t>
      </w:r>
    </w:p>
    <w:p w:rsidR="00DF576A" w:rsidRDefault="00DF576A" w:rsidP="00DF576A">
      <w:r>
        <w:t>Усть-Киргизка 1-я ул, 21 стр.1</w:t>
      </w:r>
    </w:p>
    <w:p w:rsidR="00DF576A" w:rsidRDefault="00DF576A" w:rsidP="00DF576A">
      <w:r>
        <w:t>Усть-Киргизка 1-я ул, 24</w:t>
      </w:r>
    </w:p>
    <w:p w:rsidR="00DF576A" w:rsidRDefault="00DF576A" w:rsidP="00DF576A">
      <w:r>
        <w:t>Усть-Киргизка 2-я ул, 1</w:t>
      </w:r>
    </w:p>
    <w:p w:rsidR="00DF576A" w:rsidRDefault="00DF576A" w:rsidP="00DF576A">
      <w:r>
        <w:t>Усть-Киргизка 2-я ул, 2</w:t>
      </w:r>
    </w:p>
    <w:p w:rsidR="00DF576A" w:rsidRDefault="00DF576A" w:rsidP="00DF576A">
      <w:r>
        <w:t>Усть-Киргизка 2-я ул, 2/2</w:t>
      </w:r>
    </w:p>
    <w:p w:rsidR="00DF576A" w:rsidRDefault="00DF576A" w:rsidP="00DF576A">
      <w:r>
        <w:t>Усть-Киргизка 2-я ул, 4</w:t>
      </w:r>
    </w:p>
    <w:p w:rsidR="00DF576A" w:rsidRDefault="00DF576A" w:rsidP="00DF576A">
      <w:r>
        <w:t>Усть-Киргизка 2-я ул, 4 стр.1</w:t>
      </w:r>
    </w:p>
    <w:p w:rsidR="00DF576A" w:rsidRDefault="00DF576A" w:rsidP="00DF576A">
      <w:r>
        <w:t>Усть-Киргизка 2-я ул, 4 стр.1</w:t>
      </w:r>
    </w:p>
    <w:p w:rsidR="00DF576A" w:rsidRDefault="00DF576A" w:rsidP="00DF576A">
      <w:r>
        <w:t>Усть-Киргизка 2-я ул, 7</w:t>
      </w:r>
    </w:p>
    <w:p w:rsidR="00DF576A" w:rsidRDefault="00DF576A" w:rsidP="00DF576A">
      <w:r>
        <w:t>Усть-Киргизка 2-я ул, 23 стр.1</w:t>
      </w:r>
    </w:p>
    <w:p w:rsidR="00DF576A" w:rsidRDefault="00DF576A" w:rsidP="00DF576A">
      <w:r>
        <w:t>Усть-Киргизка 2-я ул, 23 стр.12</w:t>
      </w:r>
    </w:p>
    <w:p w:rsidR="00DF576A" w:rsidRDefault="00DF576A" w:rsidP="00DF576A">
      <w:r>
        <w:t>Усть-Киргизка 2-я ул, 23а</w:t>
      </w:r>
    </w:p>
    <w:p w:rsidR="00DF576A" w:rsidRDefault="00DF576A" w:rsidP="00DF576A">
      <w:r>
        <w:t>Усть-Киргизка 3-я ул, 1</w:t>
      </w:r>
    </w:p>
    <w:p w:rsidR="00DF576A" w:rsidRDefault="00DF576A" w:rsidP="00DF576A">
      <w:r>
        <w:t>Усть-Киргизка 3-я ул, 11</w:t>
      </w:r>
    </w:p>
    <w:p w:rsidR="00DF576A" w:rsidRDefault="00DF576A" w:rsidP="00DF576A">
      <w:r>
        <w:t>Усть-Киргизка 3-я ул, 13</w:t>
      </w:r>
    </w:p>
    <w:p w:rsidR="00DF576A" w:rsidRDefault="00DF576A" w:rsidP="00DF576A">
      <w:r>
        <w:t>Усть-Киргизка 3-я ул, 14</w:t>
      </w:r>
    </w:p>
    <w:p w:rsidR="00DF576A" w:rsidRDefault="00DF576A" w:rsidP="00DF576A">
      <w:r>
        <w:t>Усть-Киргизка 3-я ул, 18</w:t>
      </w:r>
    </w:p>
    <w:p w:rsidR="00DF576A" w:rsidRDefault="00DF576A" w:rsidP="00DF576A">
      <w:r>
        <w:t>Усть-Киргизка 3-я ул, 19</w:t>
      </w:r>
    </w:p>
    <w:p w:rsidR="00DF576A" w:rsidRDefault="00DF576A" w:rsidP="00DF576A">
      <w:r>
        <w:t>Усть-Киргизка 3-я ул, 21</w:t>
      </w:r>
    </w:p>
    <w:p w:rsidR="00DF576A" w:rsidRDefault="00DF576A" w:rsidP="00DF576A">
      <w:r>
        <w:t>Усть-Киргизка 3-я ул, 23</w:t>
      </w:r>
    </w:p>
    <w:p w:rsidR="00DF576A" w:rsidRDefault="00DF576A" w:rsidP="00DF576A">
      <w:r>
        <w:t>Усть-Киргизка 3-я ул, 24</w:t>
      </w:r>
    </w:p>
    <w:p w:rsidR="00DF576A" w:rsidRDefault="00DF576A" w:rsidP="00DF576A">
      <w:r>
        <w:t>Усть-Киргизка 3-я ул, 25</w:t>
      </w:r>
    </w:p>
    <w:p w:rsidR="00DF576A" w:rsidRDefault="00DF576A" w:rsidP="00DF576A">
      <w:r>
        <w:t>Усть-Киргизка 3-я ул, 25а</w:t>
      </w:r>
    </w:p>
    <w:p w:rsidR="00DF576A" w:rsidRDefault="00DF576A" w:rsidP="00DF576A">
      <w:r>
        <w:t>Усть-Киргизка 3-я ул, 25б</w:t>
      </w:r>
    </w:p>
    <w:p w:rsidR="00DF576A" w:rsidRDefault="00DF576A" w:rsidP="00DF576A">
      <w:r>
        <w:t>Усть-Киргизка 3-я ул, 25б стр.1</w:t>
      </w:r>
    </w:p>
    <w:p w:rsidR="00DF576A" w:rsidRDefault="00DF576A" w:rsidP="00DF576A">
      <w:r>
        <w:t>Усть-Киргизка 3-я ул, 27</w:t>
      </w:r>
    </w:p>
    <w:p w:rsidR="00DF576A" w:rsidRDefault="00DF576A" w:rsidP="00DF576A">
      <w:r>
        <w:t>Усть-Киргизка 3-я ул, 28</w:t>
      </w:r>
    </w:p>
    <w:p w:rsidR="00DF576A" w:rsidRDefault="00DF576A" w:rsidP="00DF576A">
      <w:r>
        <w:t>Усть-Киргизка 3-я ул, 28а</w:t>
      </w:r>
    </w:p>
    <w:p w:rsidR="00DF576A" w:rsidRDefault="00DF576A" w:rsidP="00DF576A">
      <w:r>
        <w:t>Усть-Киргизка 3-я ул, 29</w:t>
      </w:r>
    </w:p>
    <w:p w:rsidR="00DF576A" w:rsidRDefault="00DF576A" w:rsidP="00DF576A">
      <w:r>
        <w:t>Усть-Киргизка 3-я ул, 30</w:t>
      </w:r>
    </w:p>
    <w:p w:rsidR="00DF576A" w:rsidRDefault="00DF576A" w:rsidP="00DF576A">
      <w:r>
        <w:t>Усть-Киргизка 3-я ул, 30 стр. 1</w:t>
      </w:r>
    </w:p>
    <w:p w:rsidR="00DF576A" w:rsidRDefault="00DF576A" w:rsidP="00DF576A">
      <w:r>
        <w:t>Усть-Киргизка 3-я ул, 31</w:t>
      </w:r>
    </w:p>
    <w:p w:rsidR="00DF576A" w:rsidRDefault="00DF576A" w:rsidP="00DF576A">
      <w:r>
        <w:t>Усть-Киргизка 3-я ул, 32а</w:t>
      </w:r>
    </w:p>
    <w:p w:rsidR="00DF576A" w:rsidRDefault="00DF576A" w:rsidP="00DF576A">
      <w:r>
        <w:t>Усть-Киргизка 3-я ул, 34</w:t>
      </w:r>
    </w:p>
    <w:p w:rsidR="00DF576A" w:rsidRDefault="00DF576A" w:rsidP="00DF576A">
      <w:r>
        <w:t>Усть-Киргизка 3-я ул, 40</w:t>
      </w:r>
    </w:p>
    <w:p w:rsidR="00DF576A" w:rsidRDefault="00DF576A" w:rsidP="00DF576A">
      <w:r>
        <w:t>Усть-Киргизка 4-я ул, 2а</w:t>
      </w:r>
    </w:p>
    <w:p w:rsidR="00DF576A" w:rsidRDefault="00DF576A" w:rsidP="00DF576A">
      <w:r>
        <w:t>Усть-Киргизка 4-я ул, 3</w:t>
      </w:r>
    </w:p>
    <w:p w:rsidR="00DF576A" w:rsidRDefault="00DF576A" w:rsidP="00DF576A">
      <w:r>
        <w:t>Усть-Киргизка 4-я ул, 4</w:t>
      </w:r>
    </w:p>
    <w:p w:rsidR="00DF576A" w:rsidRDefault="00DF576A" w:rsidP="00DF576A">
      <w:r>
        <w:t>Усть-Киргизка 4-я ул, 5</w:t>
      </w:r>
    </w:p>
    <w:p w:rsidR="00DF576A" w:rsidRDefault="00DF576A" w:rsidP="00DF576A">
      <w:r>
        <w:t>Усть-Киргизка 4-я ул, 6а</w:t>
      </w:r>
    </w:p>
    <w:p w:rsidR="00DF576A" w:rsidRDefault="00DF576A" w:rsidP="00DF576A">
      <w:r>
        <w:t>Усть-Киргизка 4-я ул, 7а</w:t>
      </w:r>
    </w:p>
    <w:p w:rsidR="00DF576A" w:rsidRDefault="00DF576A" w:rsidP="00DF576A">
      <w:r>
        <w:t>Усть-Киргизка 4-я ул, 7б</w:t>
      </w:r>
    </w:p>
    <w:p w:rsidR="00DF576A" w:rsidRDefault="00DF576A" w:rsidP="00DF576A">
      <w:r>
        <w:t>Усть-Киргизка 5-я ул, 3</w:t>
      </w:r>
    </w:p>
    <w:p w:rsidR="00DF576A" w:rsidRDefault="00DF576A" w:rsidP="00DF576A">
      <w:r>
        <w:t>Усть-Киргизка 5-я ул, 15 стр.1</w:t>
      </w:r>
    </w:p>
    <w:p w:rsidR="00DF576A" w:rsidRDefault="00DF576A" w:rsidP="00DF576A">
      <w:r>
        <w:t>Усть-Киргизка 6-я ул, 5а</w:t>
      </w:r>
    </w:p>
    <w:p w:rsidR="00DF576A" w:rsidRDefault="00DF576A" w:rsidP="00DF576A">
      <w:r>
        <w:t>Усть-Киргизка 6-я ул, 12</w:t>
      </w:r>
    </w:p>
    <w:p w:rsidR="00DF576A" w:rsidRDefault="00DF576A" w:rsidP="00DF576A">
      <w:r>
        <w:t>Усть-Киргизка 6-я ул, 12б</w:t>
      </w:r>
    </w:p>
    <w:p w:rsidR="00DF576A" w:rsidRDefault="00DF576A" w:rsidP="00DF576A">
      <w:r>
        <w:t>Усть-Киргизка 6-я ул, 15</w:t>
      </w:r>
    </w:p>
    <w:p w:rsidR="00DF576A" w:rsidRDefault="00DF576A" w:rsidP="00DF576A">
      <w:r>
        <w:t>Усть-Киргизка 6-я ул, 16</w:t>
      </w:r>
    </w:p>
    <w:p w:rsidR="00DF576A" w:rsidRDefault="00DF576A" w:rsidP="00DF576A">
      <w:r>
        <w:t>Усть-Киргизка 6-я ул, 18</w:t>
      </w:r>
    </w:p>
    <w:p w:rsidR="00DF576A" w:rsidRDefault="00DF576A" w:rsidP="00DF576A">
      <w:r>
        <w:t>Усть-Киргизка 6-я ул, 18</w:t>
      </w:r>
    </w:p>
    <w:p w:rsidR="00DF576A" w:rsidRDefault="00DF576A" w:rsidP="00DF576A">
      <w:r>
        <w:t>Усть-Киргизка 6-я ул, 18б</w:t>
      </w:r>
    </w:p>
    <w:p w:rsidR="00DF576A" w:rsidRDefault="00DF576A" w:rsidP="00DF576A">
      <w:r>
        <w:t>Усть-Киргизка 6-я ул, 21</w:t>
      </w:r>
    </w:p>
    <w:p w:rsidR="00DF576A" w:rsidRDefault="00DF576A" w:rsidP="00DF576A">
      <w:r>
        <w:t>Усть-Киргизка 6-я ул, 33а</w:t>
      </w:r>
    </w:p>
    <w:p w:rsidR="00DF576A" w:rsidRDefault="00DF576A" w:rsidP="00DF576A">
      <w:r>
        <w:t>Усть-Киргизский 2-й туп, 6</w:t>
      </w:r>
    </w:p>
    <w:p w:rsidR="00DF576A" w:rsidRDefault="00DF576A" w:rsidP="00DF576A">
      <w:r>
        <w:t>Фабричная улица (село Дзержинское), 1</w:t>
      </w:r>
    </w:p>
    <w:p w:rsidR="00DF576A" w:rsidRDefault="00DF576A" w:rsidP="00DF576A">
      <w:r>
        <w:t>Фабричная улица (село Дзержинское), 1 стр.1</w:t>
      </w:r>
    </w:p>
    <w:p w:rsidR="00DF576A" w:rsidRDefault="00DF576A" w:rsidP="00DF576A">
      <w:r>
        <w:t>Фабричная улица (село Дзержинское), 1 стр.3</w:t>
      </w:r>
    </w:p>
    <w:p w:rsidR="00DF576A" w:rsidRDefault="00DF576A" w:rsidP="00DF576A">
      <w:r>
        <w:t>Фабричная улица (село Дзержинское), 1 стр.6</w:t>
      </w:r>
    </w:p>
    <w:p w:rsidR="00DF576A" w:rsidRDefault="00DF576A" w:rsidP="00DF576A">
      <w:r>
        <w:t>Фабричная улица (село Дзержинское), 1 стр.8</w:t>
      </w:r>
    </w:p>
    <w:p w:rsidR="00DF576A" w:rsidRDefault="00DF576A" w:rsidP="00DF576A">
      <w:r>
        <w:t>Фабричная улица (село Дзержинское), 1 стр.14</w:t>
      </w:r>
    </w:p>
    <w:p w:rsidR="00DF576A" w:rsidRDefault="00DF576A" w:rsidP="00DF576A">
      <w:r>
        <w:t>Фабричная улица (село Дзержинское), 1а</w:t>
      </w:r>
    </w:p>
    <w:p w:rsidR="00DF576A" w:rsidRDefault="00DF576A" w:rsidP="00DF576A">
      <w:r>
        <w:t>Фабричная улица (село Дзержинское), 3</w:t>
      </w:r>
    </w:p>
    <w:p w:rsidR="00DF576A" w:rsidRDefault="00DF576A" w:rsidP="00DF576A">
      <w:r>
        <w:t>Фабричная улица (село Дзержинское), 3</w:t>
      </w:r>
    </w:p>
    <w:p w:rsidR="00DF576A" w:rsidRDefault="00DF576A" w:rsidP="00DF576A">
      <w:r>
        <w:t>Фабричная улица (село Дзержинское), 3а</w:t>
      </w:r>
    </w:p>
    <w:p w:rsidR="00DF576A" w:rsidRDefault="00DF576A" w:rsidP="00DF576A">
      <w:r>
        <w:t>Фабричная улица (село Дзержинское), 4</w:t>
      </w:r>
    </w:p>
    <w:p w:rsidR="00DF576A" w:rsidRDefault="00DF576A" w:rsidP="00DF576A">
      <w:r>
        <w:t>Фабричная улица (село Дзержинское), 4а</w:t>
      </w:r>
    </w:p>
    <w:p w:rsidR="00DF576A" w:rsidRDefault="00DF576A" w:rsidP="00DF576A">
      <w:r>
        <w:t>Фабричная улица (село Дзержинское), 4а</w:t>
      </w:r>
    </w:p>
    <w:p w:rsidR="00DF576A" w:rsidRDefault="00DF576A" w:rsidP="00DF576A">
      <w:r>
        <w:t>Фабричная улица (село Дзержинское), 4б</w:t>
      </w:r>
    </w:p>
    <w:p w:rsidR="00DF576A" w:rsidRDefault="00DF576A" w:rsidP="00DF576A">
      <w:r>
        <w:t>Фабричная улица (село Дзержинское), 4г</w:t>
      </w:r>
    </w:p>
    <w:p w:rsidR="00DF576A" w:rsidRDefault="00DF576A" w:rsidP="00DF576A">
      <w:r>
        <w:t>Фабричная улица (село Дзержинское), 5</w:t>
      </w:r>
    </w:p>
    <w:p w:rsidR="00DF576A" w:rsidRDefault="00DF576A" w:rsidP="00DF576A">
      <w:r>
        <w:t>Фабричная улица (село Дзержинское), 6</w:t>
      </w:r>
    </w:p>
    <w:p w:rsidR="00DF576A" w:rsidRDefault="00DF576A" w:rsidP="00DF576A">
      <w:r>
        <w:t>Фабричная улица (село Дзержинское), 7</w:t>
      </w:r>
    </w:p>
    <w:p w:rsidR="00DF576A" w:rsidRDefault="00DF576A" w:rsidP="00DF576A">
      <w:r>
        <w:t>Фабричная улица (село Дзержинское), 8</w:t>
      </w:r>
    </w:p>
    <w:p w:rsidR="00DF576A" w:rsidRDefault="00DF576A" w:rsidP="00DF576A">
      <w:r>
        <w:t>Фабричная улица (село Дзержинское), 11</w:t>
      </w:r>
    </w:p>
    <w:p w:rsidR="00DF576A" w:rsidRDefault="00DF576A" w:rsidP="00DF576A">
      <w:r>
        <w:t>Фабричная улица (село Дзержинское), 11/2</w:t>
      </w:r>
    </w:p>
    <w:p w:rsidR="00DF576A" w:rsidRDefault="00DF576A" w:rsidP="00DF576A">
      <w:r>
        <w:t>Фабричная улица (село Дзержинское), 12</w:t>
      </w:r>
    </w:p>
    <w:p w:rsidR="00DF576A" w:rsidRDefault="00DF576A" w:rsidP="00DF576A">
      <w:r>
        <w:t>Фабричная улица (село Дзержинское), 14</w:t>
      </w:r>
    </w:p>
    <w:p w:rsidR="00DF576A" w:rsidRDefault="00DF576A" w:rsidP="00DF576A">
      <w:r>
        <w:t>Фабричная улица (село Дзержинское), 15</w:t>
      </w:r>
    </w:p>
    <w:p w:rsidR="00DF576A" w:rsidRDefault="00DF576A" w:rsidP="00DF576A">
      <w:r>
        <w:t>Фабричная улица (село Дзержинское), 15а</w:t>
      </w:r>
    </w:p>
    <w:p w:rsidR="00DF576A" w:rsidRDefault="00DF576A" w:rsidP="00DF576A">
      <w:r>
        <w:t>Фабричная улица (село Дзержинское), 16</w:t>
      </w:r>
    </w:p>
    <w:p w:rsidR="00DF576A" w:rsidRDefault="00DF576A" w:rsidP="00DF576A">
      <w:r>
        <w:t>Фабричная улица (село Дзержинское), 16а</w:t>
      </w:r>
    </w:p>
    <w:p w:rsidR="00DF576A" w:rsidRDefault="00DF576A" w:rsidP="00DF576A">
      <w:r>
        <w:t>Фабричная улица (село Дзержинское), 17</w:t>
      </w:r>
    </w:p>
    <w:p w:rsidR="00DF576A" w:rsidRDefault="00DF576A" w:rsidP="00DF576A">
      <w:r>
        <w:t>Фабричная улица (село Дзержинское), 17а</w:t>
      </w:r>
    </w:p>
    <w:p w:rsidR="00DF576A" w:rsidRDefault="00DF576A" w:rsidP="00DF576A">
      <w:r>
        <w:t>Фабричный переулок (село Дзержинское), 1/1</w:t>
      </w:r>
    </w:p>
    <w:p w:rsidR="00DF576A" w:rsidRDefault="00DF576A" w:rsidP="00DF576A">
      <w:r>
        <w:t>Фабричный переулок (село Дзержинское), 1а</w:t>
      </w:r>
    </w:p>
    <w:p w:rsidR="00DF576A" w:rsidRDefault="00DF576A" w:rsidP="00DF576A">
      <w:r>
        <w:t>Фабричный переулок (село Дзержинское), 2</w:t>
      </w:r>
    </w:p>
    <w:p w:rsidR="00DF576A" w:rsidRDefault="00DF576A" w:rsidP="00DF576A">
      <w:r>
        <w:t>Фабричный переулок (село Дзержинское), 2</w:t>
      </w:r>
    </w:p>
    <w:p w:rsidR="00DF576A" w:rsidRDefault="00DF576A" w:rsidP="00DF576A">
      <w:r>
        <w:t>Фабричный переулок (село Дзержинское), 2/2</w:t>
      </w:r>
    </w:p>
    <w:p w:rsidR="00DF576A" w:rsidRDefault="00DF576A" w:rsidP="00DF576A">
      <w:r>
        <w:t>Фабричный переулок (село Дзержинское), 2/2</w:t>
      </w:r>
    </w:p>
    <w:p w:rsidR="00DF576A" w:rsidRDefault="00DF576A" w:rsidP="00DF576A">
      <w:r>
        <w:t>Фабричный переулок (село Дзержинское), 4</w:t>
      </w:r>
    </w:p>
    <w:p w:rsidR="00DF576A" w:rsidRDefault="00DF576A" w:rsidP="00DF576A">
      <w:r>
        <w:t>Фабричный переулок (село Дзержинское), 4</w:t>
      </w:r>
    </w:p>
    <w:p w:rsidR="00DF576A" w:rsidRDefault="00DF576A" w:rsidP="00DF576A">
      <w:r>
        <w:t>Фабричный переулок (село Дзержинское), 4/1</w:t>
      </w:r>
    </w:p>
    <w:p w:rsidR="00DF576A" w:rsidRDefault="00DF576A" w:rsidP="00DF576A">
      <w:r>
        <w:t>Фабричный переулок (село Дзержинское), 4/2</w:t>
      </w:r>
    </w:p>
    <w:p w:rsidR="00DF576A" w:rsidRDefault="00DF576A" w:rsidP="00DF576A">
      <w:r>
        <w:t>Фабричный переулок (село Дзержинское), 4а</w:t>
      </w:r>
    </w:p>
    <w:p w:rsidR="00DF576A" w:rsidRDefault="00DF576A" w:rsidP="00DF576A">
      <w:r>
        <w:t>Фабричный переулок (село Дзержинское), 5</w:t>
      </w:r>
    </w:p>
    <w:p w:rsidR="00DF576A" w:rsidRDefault="00DF576A" w:rsidP="00DF576A">
      <w:r>
        <w:t>Фабричный переулок (село Дзержинское), 6/2</w:t>
      </w:r>
    </w:p>
    <w:p w:rsidR="00DF576A" w:rsidRDefault="00DF576A" w:rsidP="00DF576A">
      <w:r>
        <w:t>Фабричный переулок (село Дзержинское), 6в</w:t>
      </w:r>
    </w:p>
    <w:p w:rsidR="00DF576A" w:rsidRDefault="00DF576A" w:rsidP="00DF576A">
      <w:r>
        <w:t>Фабричный переулок (село Дзержинское), 7</w:t>
      </w:r>
    </w:p>
    <w:p w:rsidR="00DF576A" w:rsidRDefault="00DF576A" w:rsidP="00DF576A">
      <w:r>
        <w:t>Фабричный переулок (село Дзержинское), 7а</w:t>
      </w:r>
    </w:p>
    <w:p w:rsidR="00DF576A" w:rsidRDefault="00DF576A" w:rsidP="00DF576A">
      <w:r>
        <w:t>Фабричный переулок (село Дзержинское), 7б</w:t>
      </w:r>
    </w:p>
    <w:p w:rsidR="00DF576A" w:rsidRDefault="00DF576A" w:rsidP="00DF576A">
      <w:r>
        <w:t>Фабричный переулок (село Дзержинское), 9</w:t>
      </w:r>
    </w:p>
    <w:p w:rsidR="00DF576A" w:rsidRDefault="00DF576A" w:rsidP="00DF576A">
      <w:r>
        <w:t>Фабричный переулок (село Дзержинское), 9</w:t>
      </w:r>
    </w:p>
    <w:p w:rsidR="00DF576A" w:rsidRDefault="00DF576A" w:rsidP="00DF576A">
      <w:r>
        <w:t>Фабричный переулок (село Дзержинское), 9</w:t>
      </w:r>
    </w:p>
    <w:p w:rsidR="00DF576A" w:rsidRDefault="00DF576A" w:rsidP="00DF576A">
      <w:r>
        <w:t>Фабричный переулок (село Дзержинское), 9</w:t>
      </w:r>
    </w:p>
    <w:p w:rsidR="00DF576A" w:rsidRDefault="00DF576A" w:rsidP="00DF576A">
      <w:r>
        <w:t>Фабричный переулок (село Дзержинское), 9</w:t>
      </w:r>
    </w:p>
    <w:p w:rsidR="00DF576A" w:rsidRDefault="00DF576A" w:rsidP="00DF576A">
      <w:r>
        <w:t>Фабричный переулок (село Дзержинское), 10</w:t>
      </w:r>
    </w:p>
    <w:p w:rsidR="00DF576A" w:rsidRDefault="00DF576A" w:rsidP="00DF576A">
      <w:r>
        <w:t>Фабричный переулок (село Дзержинское), 11</w:t>
      </w:r>
    </w:p>
    <w:p w:rsidR="00DF576A" w:rsidRDefault="00DF576A" w:rsidP="00DF576A">
      <w:r>
        <w:t>Фабричный переулок (село Дзержинское), 11</w:t>
      </w:r>
    </w:p>
    <w:p w:rsidR="00DF576A" w:rsidRDefault="00DF576A" w:rsidP="00DF576A">
      <w:r>
        <w:t>Фабричный переулок (село Дзержинское), 12</w:t>
      </w:r>
    </w:p>
    <w:p w:rsidR="00DF576A" w:rsidRDefault="00DF576A" w:rsidP="00DF576A">
      <w:r>
        <w:t>Фабричный переулок (село Дзержинское), 13</w:t>
      </w:r>
    </w:p>
    <w:p w:rsidR="00DF576A" w:rsidRDefault="00DF576A" w:rsidP="00DF576A">
      <w:r>
        <w:t>Фабричный переулок (село Дзержинское), 14</w:t>
      </w:r>
    </w:p>
    <w:p w:rsidR="00DF576A" w:rsidRDefault="00DF576A" w:rsidP="00DF576A">
      <w:r>
        <w:t>Фабричный переулок (село Дзержинское), 14</w:t>
      </w:r>
    </w:p>
    <w:p w:rsidR="00DF576A" w:rsidRDefault="00DF576A" w:rsidP="00DF576A">
      <w:r>
        <w:t>Фабричный переулок (село Дзержинское), 14/1</w:t>
      </w:r>
    </w:p>
    <w:p w:rsidR="00DF576A" w:rsidRDefault="00DF576A" w:rsidP="00DF576A">
      <w:r>
        <w:t>Фабричный переулок (село Дзержинское), 15</w:t>
      </w:r>
    </w:p>
    <w:p w:rsidR="00DF576A" w:rsidRDefault="00DF576A" w:rsidP="00DF576A">
      <w:r>
        <w:t>Фабричный переулок (село Дзержинское), 17</w:t>
      </w:r>
    </w:p>
    <w:p w:rsidR="00DF576A" w:rsidRDefault="00DF576A" w:rsidP="00DF576A">
      <w:r>
        <w:t>Фабричный переулок (село Дзержинское), 28</w:t>
      </w:r>
    </w:p>
    <w:p w:rsidR="00DF576A" w:rsidRDefault="00DF576A" w:rsidP="00DF576A">
      <w:r>
        <w:t>Ференца Мюнниха ул, 1</w:t>
      </w:r>
    </w:p>
    <w:p w:rsidR="00DF576A" w:rsidRDefault="00DF576A" w:rsidP="00DF576A">
      <w:r>
        <w:t>Ференца Мюнниха ул, 3</w:t>
      </w:r>
    </w:p>
    <w:p w:rsidR="00DF576A" w:rsidRDefault="00DF576A" w:rsidP="00DF576A">
      <w:r>
        <w:t>Ференца Мюнниха ул, 5</w:t>
      </w:r>
    </w:p>
    <w:p w:rsidR="00DF576A" w:rsidRDefault="00DF576A" w:rsidP="00DF576A">
      <w:r>
        <w:t>Ференца Мюнниха ул, 5б</w:t>
      </w:r>
    </w:p>
    <w:p w:rsidR="00DF576A" w:rsidRDefault="00DF576A" w:rsidP="00DF576A">
      <w:r>
        <w:t>Ференца Мюнниха ул, 7</w:t>
      </w:r>
    </w:p>
    <w:p w:rsidR="00DF576A" w:rsidRDefault="00DF576A" w:rsidP="00DF576A">
      <w:r>
        <w:t>Ференца Мюнниха ул, 7/1</w:t>
      </w:r>
    </w:p>
    <w:p w:rsidR="00DF576A" w:rsidRDefault="00DF576A" w:rsidP="00DF576A">
      <w:r>
        <w:t>Ференца Мюнниха ул, 7б</w:t>
      </w:r>
    </w:p>
    <w:p w:rsidR="00DF576A" w:rsidRDefault="00DF576A" w:rsidP="00DF576A">
      <w:r>
        <w:t>Ференца Мюнниха ул, 7г</w:t>
      </w:r>
    </w:p>
    <w:p w:rsidR="00DF576A" w:rsidRDefault="00DF576A" w:rsidP="00DF576A">
      <w:r>
        <w:t>Ференца Мюнниха ул, 8</w:t>
      </w:r>
    </w:p>
    <w:p w:rsidR="00DF576A" w:rsidRDefault="00DF576A" w:rsidP="00DF576A">
      <w:r>
        <w:t>Ференца Мюнниха ул, 8/2</w:t>
      </w:r>
    </w:p>
    <w:p w:rsidR="00DF576A" w:rsidRDefault="00DF576A" w:rsidP="00DF576A">
      <w:r>
        <w:t>Ференца Мюнниха ул, 8а</w:t>
      </w:r>
    </w:p>
    <w:p w:rsidR="00DF576A" w:rsidRDefault="00DF576A" w:rsidP="00DF576A">
      <w:r>
        <w:t>Ференца Мюнниха ул, 9</w:t>
      </w:r>
    </w:p>
    <w:p w:rsidR="00DF576A" w:rsidRDefault="00DF576A" w:rsidP="00DF576A">
      <w:r>
        <w:t>Ференца Мюнниха ул, 10</w:t>
      </w:r>
    </w:p>
    <w:p w:rsidR="00DF576A" w:rsidRDefault="00DF576A" w:rsidP="00DF576A">
      <w:r>
        <w:t>Ференца Мюнниха ул, 11</w:t>
      </w:r>
    </w:p>
    <w:p w:rsidR="00DF576A" w:rsidRDefault="00DF576A" w:rsidP="00DF576A">
      <w:r>
        <w:t>Ференца Мюнниха ул, 11б</w:t>
      </w:r>
    </w:p>
    <w:p w:rsidR="00DF576A" w:rsidRDefault="00DF576A" w:rsidP="00DF576A">
      <w:r>
        <w:t>Ференца Мюнниха ул, 12</w:t>
      </w:r>
    </w:p>
    <w:p w:rsidR="00DF576A" w:rsidRDefault="00DF576A" w:rsidP="00DF576A">
      <w:r>
        <w:t>Ференца Мюнниха ул, 12/1</w:t>
      </w:r>
    </w:p>
    <w:p w:rsidR="00DF576A" w:rsidRDefault="00DF576A" w:rsidP="00DF576A">
      <w:r>
        <w:t>Ференца Мюнниха ул, 13</w:t>
      </w:r>
    </w:p>
    <w:p w:rsidR="00DF576A" w:rsidRDefault="00DF576A" w:rsidP="00DF576A">
      <w:r>
        <w:t>Ференца Мюнниха ул, 13</w:t>
      </w:r>
    </w:p>
    <w:p w:rsidR="00DF576A" w:rsidRDefault="00DF576A" w:rsidP="00DF576A">
      <w:r>
        <w:t>Ференца Мюнниха ул, 14</w:t>
      </w:r>
    </w:p>
    <w:p w:rsidR="00DF576A" w:rsidRDefault="00DF576A" w:rsidP="00DF576A">
      <w:r>
        <w:t>Ференца Мюнниха ул, 15</w:t>
      </w:r>
    </w:p>
    <w:p w:rsidR="00DF576A" w:rsidRDefault="00DF576A" w:rsidP="00DF576A">
      <w:r>
        <w:t>Ференца Мюнниха ул, 15/1</w:t>
      </w:r>
    </w:p>
    <w:p w:rsidR="00DF576A" w:rsidRDefault="00DF576A" w:rsidP="00DF576A">
      <w:r>
        <w:t>Ференца Мюнниха ул, 17</w:t>
      </w:r>
    </w:p>
    <w:p w:rsidR="00DF576A" w:rsidRDefault="00DF576A" w:rsidP="00DF576A">
      <w:r>
        <w:t>Ференца Мюнниха ул, 17а</w:t>
      </w:r>
    </w:p>
    <w:p w:rsidR="00DF576A" w:rsidRDefault="00DF576A" w:rsidP="00DF576A">
      <w:r>
        <w:t>Ференца Мюнниха ул, 19а</w:t>
      </w:r>
    </w:p>
    <w:p w:rsidR="00DF576A" w:rsidRDefault="00DF576A" w:rsidP="00DF576A">
      <w:r>
        <w:t>Ференца Мюнниха ул, 22</w:t>
      </w:r>
    </w:p>
    <w:p w:rsidR="00DF576A" w:rsidRDefault="00DF576A" w:rsidP="00DF576A">
      <w:r>
        <w:t>Ференца Мюнниха ул, 26</w:t>
      </w:r>
    </w:p>
    <w:p w:rsidR="00DF576A" w:rsidRDefault="00DF576A" w:rsidP="00DF576A">
      <w:r>
        <w:t>Ференца Мюнниха ул, 28</w:t>
      </w:r>
    </w:p>
    <w:p w:rsidR="00DF576A" w:rsidRDefault="00DF576A" w:rsidP="00DF576A">
      <w:r>
        <w:t>Ференца Мюнниха ул, 30</w:t>
      </w:r>
    </w:p>
    <w:p w:rsidR="00DF576A" w:rsidRDefault="00DF576A" w:rsidP="00DF576A">
      <w:r>
        <w:t>Ференца Мюнниха ул, 32</w:t>
      </w:r>
    </w:p>
    <w:p w:rsidR="00DF576A" w:rsidRDefault="00DF576A" w:rsidP="00DF576A">
      <w:r>
        <w:t>Ференца Мюнниха ул, 34</w:t>
      </w:r>
    </w:p>
    <w:p w:rsidR="00DF576A" w:rsidRDefault="00DF576A" w:rsidP="00DF576A">
      <w:r>
        <w:t>Ференца Мюнниха ул, 36</w:t>
      </w:r>
    </w:p>
    <w:p w:rsidR="00DF576A" w:rsidRDefault="00DF576A" w:rsidP="00DF576A">
      <w:r>
        <w:t>Ференца Мюнниха ул, 36/1</w:t>
      </w:r>
    </w:p>
    <w:p w:rsidR="00DF576A" w:rsidRDefault="00DF576A" w:rsidP="00DF576A">
      <w:r>
        <w:t>Ференца Мюнниха ул, 38</w:t>
      </w:r>
    </w:p>
    <w:p w:rsidR="00DF576A" w:rsidRDefault="00DF576A" w:rsidP="00DF576A">
      <w:r>
        <w:t>Ференца Мюнниха ул, 40</w:t>
      </w:r>
    </w:p>
    <w:p w:rsidR="00DF576A" w:rsidRDefault="00DF576A" w:rsidP="00DF576A">
      <w:r>
        <w:t>Ференца Мюнниха ул, 42</w:t>
      </w:r>
    </w:p>
    <w:p w:rsidR="00DF576A" w:rsidRDefault="00DF576A" w:rsidP="00DF576A">
      <w:r>
        <w:t>Ференца Мюнниха ул, 42/1</w:t>
      </w:r>
    </w:p>
    <w:p w:rsidR="00DF576A" w:rsidRDefault="00DF576A" w:rsidP="00DF576A">
      <w:r>
        <w:t>Ференца Мюнниха ул, 42а</w:t>
      </w:r>
    </w:p>
    <w:p w:rsidR="00DF576A" w:rsidRDefault="00DF576A" w:rsidP="00DF576A">
      <w:r>
        <w:t>Ференца Мюнниха ул, 44</w:t>
      </w:r>
    </w:p>
    <w:p w:rsidR="00DF576A" w:rsidRDefault="00DF576A" w:rsidP="00DF576A">
      <w:r>
        <w:t>Ференца Мюнниха ул, 46</w:t>
      </w:r>
    </w:p>
    <w:p w:rsidR="00DF576A" w:rsidRDefault="00DF576A" w:rsidP="00DF576A">
      <w:r>
        <w:t>Фестивальная ул, 1</w:t>
      </w:r>
    </w:p>
    <w:p w:rsidR="00DF576A" w:rsidRDefault="00DF576A" w:rsidP="00DF576A">
      <w:r>
        <w:t>Фестивальная ул, 2</w:t>
      </w:r>
    </w:p>
    <w:p w:rsidR="00DF576A" w:rsidRDefault="00DF576A" w:rsidP="00DF576A">
      <w:r>
        <w:t>Фестивальная ул, 3</w:t>
      </w:r>
    </w:p>
    <w:p w:rsidR="00DF576A" w:rsidRDefault="00DF576A" w:rsidP="00DF576A">
      <w:r>
        <w:t>Фестивальная ул, 4</w:t>
      </w:r>
    </w:p>
    <w:p w:rsidR="00DF576A" w:rsidRDefault="00DF576A" w:rsidP="00DF576A">
      <w:r>
        <w:t>Фестивальная ул, 5</w:t>
      </w:r>
    </w:p>
    <w:p w:rsidR="00DF576A" w:rsidRDefault="00DF576A" w:rsidP="00DF576A">
      <w:r>
        <w:t>Фестивальная ул, 7</w:t>
      </w:r>
    </w:p>
    <w:p w:rsidR="00DF576A" w:rsidRDefault="00DF576A" w:rsidP="00DF576A">
      <w:r>
        <w:t>Фестивальная ул, 8</w:t>
      </w:r>
    </w:p>
    <w:p w:rsidR="00DF576A" w:rsidRDefault="00DF576A" w:rsidP="00DF576A">
      <w:r>
        <w:t>Фестивальная ул, 9</w:t>
      </w:r>
    </w:p>
    <w:p w:rsidR="00DF576A" w:rsidRDefault="00DF576A" w:rsidP="00DF576A">
      <w:r>
        <w:t>Фестивальная ул, 9 стр.2</w:t>
      </w:r>
    </w:p>
    <w:p w:rsidR="00DF576A" w:rsidRDefault="00DF576A" w:rsidP="00DF576A">
      <w:r>
        <w:t>Фестивальная ул, 9 стр.3</w:t>
      </w:r>
    </w:p>
    <w:p w:rsidR="00DF576A" w:rsidRDefault="00DF576A" w:rsidP="00DF576A">
      <w:r>
        <w:t>Фестивальная ул, 10</w:t>
      </w:r>
    </w:p>
    <w:p w:rsidR="00DF576A" w:rsidRDefault="00DF576A" w:rsidP="00DF576A">
      <w:r>
        <w:t>Фестивальная ул, 12</w:t>
      </w:r>
    </w:p>
    <w:p w:rsidR="00DF576A" w:rsidRDefault="00DF576A" w:rsidP="00DF576A">
      <w:r>
        <w:t>Фестивальная ул, 14</w:t>
      </w:r>
    </w:p>
    <w:p w:rsidR="00DF576A" w:rsidRDefault="00DF576A" w:rsidP="00DF576A">
      <w:r>
        <w:t>Фестивальная ул, 16/1</w:t>
      </w:r>
    </w:p>
    <w:p w:rsidR="00DF576A" w:rsidRDefault="00DF576A" w:rsidP="00DF576A">
      <w:r>
        <w:t>Фестивальная ул, 16/1</w:t>
      </w:r>
    </w:p>
    <w:p w:rsidR="00DF576A" w:rsidRDefault="00DF576A" w:rsidP="00DF576A">
      <w:r>
        <w:t>Фестивальная ул, 18</w:t>
      </w:r>
    </w:p>
    <w:p w:rsidR="00DF576A" w:rsidRDefault="00DF576A" w:rsidP="00DF576A">
      <w:r>
        <w:t>Фестивальная ул, 18</w:t>
      </w:r>
    </w:p>
    <w:p w:rsidR="00DF576A" w:rsidRDefault="00DF576A" w:rsidP="00DF576A">
      <w:r>
        <w:t>Фурманова пер, 6</w:t>
      </w:r>
    </w:p>
    <w:p w:rsidR="00DF576A" w:rsidRDefault="00DF576A" w:rsidP="00DF576A">
      <w:r>
        <w:t>Фурманова пер, 8</w:t>
      </w:r>
    </w:p>
    <w:p w:rsidR="00DF576A" w:rsidRDefault="00DF576A" w:rsidP="00DF576A">
      <w:r>
        <w:t>Фурманова пер, 10</w:t>
      </w:r>
    </w:p>
    <w:p w:rsidR="00DF576A" w:rsidRDefault="00DF576A" w:rsidP="00DF576A">
      <w:r>
        <w:t>Хабаровская ул, 2</w:t>
      </w:r>
    </w:p>
    <w:p w:rsidR="00DF576A" w:rsidRDefault="00DF576A" w:rsidP="00DF576A">
      <w:r>
        <w:t>Хабаровская ул, 6</w:t>
      </w:r>
    </w:p>
    <w:p w:rsidR="00DF576A" w:rsidRDefault="00DF576A" w:rsidP="00DF576A">
      <w:r>
        <w:t>Хабаровская ул, 8</w:t>
      </w:r>
    </w:p>
    <w:p w:rsidR="00DF576A" w:rsidRDefault="00DF576A" w:rsidP="00DF576A">
      <w:r>
        <w:t>Хабаровская ул, 10</w:t>
      </w:r>
    </w:p>
    <w:p w:rsidR="00DF576A" w:rsidRDefault="00DF576A" w:rsidP="00DF576A">
      <w:r>
        <w:t>Хабаровская ул, 12</w:t>
      </w:r>
    </w:p>
    <w:p w:rsidR="00DF576A" w:rsidRDefault="00DF576A" w:rsidP="00DF576A">
      <w:r>
        <w:t>Хабаровская ул, 16</w:t>
      </w:r>
    </w:p>
    <w:p w:rsidR="00DF576A" w:rsidRDefault="00DF576A" w:rsidP="00DF576A">
      <w:r>
        <w:t>Хабаровская ул, 18</w:t>
      </w:r>
    </w:p>
    <w:p w:rsidR="00DF576A" w:rsidRDefault="00DF576A" w:rsidP="00DF576A">
      <w:r>
        <w:t>Харьковская ул, 1</w:t>
      </w:r>
    </w:p>
    <w:p w:rsidR="00DF576A" w:rsidRDefault="00DF576A" w:rsidP="00DF576A">
      <w:r>
        <w:t>Харьковская ул, 2</w:t>
      </w:r>
    </w:p>
    <w:p w:rsidR="00DF576A" w:rsidRDefault="00DF576A" w:rsidP="00DF576A">
      <w:r>
        <w:t>Харьковская ул, 3</w:t>
      </w:r>
    </w:p>
    <w:p w:rsidR="00DF576A" w:rsidRDefault="00DF576A" w:rsidP="00DF576A">
      <w:r>
        <w:t>Харьковская ул, 4</w:t>
      </w:r>
    </w:p>
    <w:p w:rsidR="00DF576A" w:rsidRDefault="00DF576A" w:rsidP="00DF576A">
      <w:r>
        <w:t>Харьковская ул, 6</w:t>
      </w:r>
    </w:p>
    <w:p w:rsidR="00DF576A" w:rsidRDefault="00DF576A" w:rsidP="00DF576A">
      <w:r>
        <w:t>Харьковская ул, 7</w:t>
      </w:r>
    </w:p>
    <w:p w:rsidR="00DF576A" w:rsidRDefault="00DF576A" w:rsidP="00DF576A">
      <w:r>
        <w:t>Харьковская ул, 8</w:t>
      </w:r>
    </w:p>
    <w:p w:rsidR="00DF576A" w:rsidRDefault="00DF576A" w:rsidP="00DF576A">
      <w:r>
        <w:t>Харьковская ул, 9</w:t>
      </w:r>
    </w:p>
    <w:p w:rsidR="00DF576A" w:rsidRDefault="00DF576A" w:rsidP="00DF576A">
      <w:r>
        <w:t>Харьковская ул, 10</w:t>
      </w:r>
    </w:p>
    <w:p w:rsidR="00DF576A" w:rsidRDefault="00DF576A" w:rsidP="00DF576A">
      <w:r>
        <w:t>Харьковская ул, 12</w:t>
      </w:r>
    </w:p>
    <w:p w:rsidR="00DF576A" w:rsidRDefault="00DF576A" w:rsidP="00DF576A">
      <w:r>
        <w:t>Харьковская ул, 16</w:t>
      </w:r>
    </w:p>
    <w:p w:rsidR="00DF576A" w:rsidRDefault="00DF576A" w:rsidP="00DF576A">
      <w:r>
        <w:t>Харьковская ул, 18</w:t>
      </w:r>
    </w:p>
    <w:p w:rsidR="00DF576A" w:rsidRDefault="00DF576A" w:rsidP="00DF576A">
      <w:r>
        <w:t>Хромовка пос. 8а</w:t>
      </w:r>
    </w:p>
    <w:p w:rsidR="00DF576A" w:rsidRDefault="00DF576A" w:rsidP="00DF576A">
      <w:r>
        <w:t>Хромовка пос. 20</w:t>
      </w:r>
    </w:p>
    <w:p w:rsidR="00DF576A" w:rsidRDefault="00DF576A" w:rsidP="00DF576A">
      <w:r>
        <w:t>Хромовка пос. 27</w:t>
      </w:r>
    </w:p>
    <w:p w:rsidR="00DF576A" w:rsidRDefault="00DF576A" w:rsidP="00DF576A">
      <w:r>
        <w:t>Хромовка пос. 27а</w:t>
      </w:r>
    </w:p>
    <w:p w:rsidR="00DF576A" w:rsidRDefault="00DF576A" w:rsidP="00DF576A">
      <w:r>
        <w:t>Хромовка пос. 28</w:t>
      </w:r>
    </w:p>
    <w:p w:rsidR="00DF576A" w:rsidRDefault="00DF576A" w:rsidP="00DF576A">
      <w:r>
        <w:t>Хромовка пос. 35/1 стр.1</w:t>
      </w:r>
    </w:p>
    <w:p w:rsidR="00DF576A" w:rsidRDefault="00DF576A" w:rsidP="00DF576A">
      <w:r>
        <w:t>Хромовка пос. 40</w:t>
      </w:r>
    </w:p>
    <w:p w:rsidR="00DF576A" w:rsidRDefault="00DF576A" w:rsidP="00DF576A">
      <w:r>
        <w:t>Хромовка пос. 40в</w:t>
      </w:r>
    </w:p>
    <w:p w:rsidR="00DF576A" w:rsidRDefault="00DF576A" w:rsidP="00DF576A">
      <w:r>
        <w:t>Хромовка пос. 42</w:t>
      </w:r>
    </w:p>
    <w:p w:rsidR="00DF576A" w:rsidRDefault="00DF576A" w:rsidP="00DF576A">
      <w:r>
        <w:t>Хромовка пос. 43</w:t>
      </w:r>
    </w:p>
    <w:p w:rsidR="00DF576A" w:rsidRDefault="00DF576A" w:rsidP="00DF576A">
      <w:r>
        <w:t>Хромовка пос. 44</w:t>
      </w:r>
    </w:p>
    <w:p w:rsidR="00DF576A" w:rsidRDefault="00DF576A" w:rsidP="00DF576A">
      <w:r>
        <w:t>Цветаевой ул, 3</w:t>
      </w:r>
    </w:p>
    <w:p w:rsidR="00DF576A" w:rsidRDefault="00DF576A" w:rsidP="00DF576A">
      <w:r>
        <w:t>Цветаевой ул, 5</w:t>
      </w:r>
    </w:p>
    <w:p w:rsidR="00DF576A" w:rsidRDefault="00DF576A" w:rsidP="00DF576A">
      <w:r>
        <w:t>Цветаевой ул, 9</w:t>
      </w:r>
    </w:p>
    <w:p w:rsidR="00DF576A" w:rsidRDefault="00DF576A" w:rsidP="00DF576A">
      <w:r>
        <w:t>Цветаевой ул, 11</w:t>
      </w:r>
    </w:p>
    <w:p w:rsidR="00DF576A" w:rsidRDefault="00DF576A" w:rsidP="00DF576A">
      <w:r>
        <w:t>Цветочная ул, 2</w:t>
      </w:r>
    </w:p>
    <w:p w:rsidR="00DF576A" w:rsidRDefault="00DF576A" w:rsidP="00DF576A">
      <w:r>
        <w:t>Цветочная ул, 3</w:t>
      </w:r>
    </w:p>
    <w:p w:rsidR="00DF576A" w:rsidRDefault="00DF576A" w:rsidP="00DF576A">
      <w:r>
        <w:t>Цветочная ул, 5</w:t>
      </w:r>
    </w:p>
    <w:p w:rsidR="00DF576A" w:rsidRDefault="00DF576A" w:rsidP="00DF576A">
      <w:r>
        <w:t>Центральная ул, 3/2</w:t>
      </w:r>
    </w:p>
    <w:p w:rsidR="00DF576A" w:rsidRDefault="00DF576A" w:rsidP="00DF576A">
      <w:r>
        <w:t>Центральная ул, 3а</w:t>
      </w:r>
    </w:p>
    <w:p w:rsidR="00DF576A" w:rsidRDefault="00DF576A" w:rsidP="00DF576A">
      <w:r>
        <w:t>Центральная ул, 4</w:t>
      </w:r>
    </w:p>
    <w:p w:rsidR="00DF576A" w:rsidRDefault="00DF576A" w:rsidP="00DF576A">
      <w:r>
        <w:t>Центральная ул, 4а</w:t>
      </w:r>
    </w:p>
    <w:p w:rsidR="00DF576A" w:rsidRDefault="00DF576A" w:rsidP="00DF576A">
      <w:r>
        <w:t>Центральная ул, 5</w:t>
      </w:r>
    </w:p>
    <w:p w:rsidR="00DF576A" w:rsidRDefault="00DF576A" w:rsidP="00DF576A">
      <w:r>
        <w:t>Центральная ул, 6</w:t>
      </w:r>
    </w:p>
    <w:p w:rsidR="00DF576A" w:rsidRDefault="00DF576A" w:rsidP="00DF576A">
      <w:r>
        <w:t>Центральная ул, 10</w:t>
      </w:r>
    </w:p>
    <w:p w:rsidR="00DF576A" w:rsidRDefault="00DF576A" w:rsidP="00DF576A">
      <w:r>
        <w:t>Центральная ул, 12а</w:t>
      </w:r>
    </w:p>
    <w:p w:rsidR="00DF576A" w:rsidRDefault="00DF576A" w:rsidP="00DF576A">
      <w:r>
        <w:t>Центральная ул, 16</w:t>
      </w:r>
    </w:p>
    <w:p w:rsidR="00DF576A" w:rsidRDefault="00DF576A" w:rsidP="00DF576A">
      <w:r>
        <w:t>Центральная ул, 20</w:t>
      </w:r>
    </w:p>
    <w:p w:rsidR="00DF576A" w:rsidRDefault="00DF576A" w:rsidP="00DF576A">
      <w:r>
        <w:t>Центральная ул, 22</w:t>
      </w:r>
    </w:p>
    <w:p w:rsidR="00DF576A" w:rsidRDefault="00DF576A" w:rsidP="00DF576A">
      <w:r>
        <w:t>Центральная ул, 23</w:t>
      </w:r>
    </w:p>
    <w:p w:rsidR="00DF576A" w:rsidRDefault="00DF576A" w:rsidP="00DF576A">
      <w:r>
        <w:t>Центральная ул, 24</w:t>
      </w:r>
    </w:p>
    <w:p w:rsidR="00DF576A" w:rsidRDefault="00DF576A" w:rsidP="00DF576A">
      <w:r>
        <w:t>Центральная ул, 26</w:t>
      </w:r>
    </w:p>
    <w:p w:rsidR="00DF576A" w:rsidRDefault="00DF576A" w:rsidP="00DF576A">
      <w:r>
        <w:t>Центральная ул, 27</w:t>
      </w:r>
    </w:p>
    <w:p w:rsidR="00DF576A" w:rsidRDefault="00DF576A" w:rsidP="00DF576A">
      <w:r>
        <w:t>Центральная ул, 29</w:t>
      </w:r>
    </w:p>
    <w:p w:rsidR="00DF576A" w:rsidRDefault="00DF576A" w:rsidP="00DF576A">
      <w:r>
        <w:t>Цехановского ул (с. Тимирязевское), 2а</w:t>
      </w:r>
    </w:p>
    <w:p w:rsidR="00DF576A" w:rsidRDefault="00DF576A" w:rsidP="00DF576A">
      <w:r>
        <w:t>Цехановского улица (село Тимирязевское), 1</w:t>
      </w:r>
    </w:p>
    <w:p w:rsidR="00DF576A" w:rsidRDefault="00DF576A" w:rsidP="00DF576A">
      <w:r>
        <w:t>Цехановского улица (село Тимирязевское), 2</w:t>
      </w:r>
    </w:p>
    <w:p w:rsidR="00DF576A" w:rsidRDefault="00DF576A" w:rsidP="00DF576A">
      <w:r>
        <w:t>Цехановского улица (село Тимирязевское), 3</w:t>
      </w:r>
    </w:p>
    <w:p w:rsidR="00DF576A" w:rsidRDefault="00DF576A" w:rsidP="00DF576A">
      <w:r>
        <w:t>Цехановского улица (село Тимирязевское), 4</w:t>
      </w:r>
    </w:p>
    <w:p w:rsidR="00DF576A" w:rsidRDefault="00DF576A" w:rsidP="00DF576A">
      <w:r>
        <w:t>Цехановского улица (село Тимирязевское), 4а</w:t>
      </w:r>
    </w:p>
    <w:p w:rsidR="00DF576A" w:rsidRDefault="00DF576A" w:rsidP="00DF576A">
      <w:r>
        <w:t>Цехановского улица (село Тимирязевское), 5</w:t>
      </w:r>
    </w:p>
    <w:p w:rsidR="00DF576A" w:rsidRDefault="00DF576A" w:rsidP="00DF576A">
      <w:r>
        <w:t>Цехановского улица (село Тимирязевское), 6</w:t>
      </w:r>
    </w:p>
    <w:p w:rsidR="00DF576A" w:rsidRDefault="00DF576A" w:rsidP="00DF576A">
      <w:r>
        <w:t>Цехановского улица (село Тимирязевское), 6а</w:t>
      </w:r>
    </w:p>
    <w:p w:rsidR="00DF576A" w:rsidRDefault="00DF576A" w:rsidP="00DF576A">
      <w:r>
        <w:t>Цехановского улица (село Тимирязевское), 7-1</w:t>
      </w:r>
    </w:p>
    <w:p w:rsidR="00DF576A" w:rsidRDefault="00DF576A" w:rsidP="00DF576A">
      <w:r>
        <w:t>Цехановского улица (село Тимирязевское), 7-3</w:t>
      </w:r>
    </w:p>
    <w:p w:rsidR="00DF576A" w:rsidRDefault="00DF576A" w:rsidP="00DF576A">
      <w:r>
        <w:t>Цехановского улица (село Тимирязевское), 7а</w:t>
      </w:r>
    </w:p>
    <w:p w:rsidR="00DF576A" w:rsidRDefault="00DF576A" w:rsidP="00DF576A">
      <w:r>
        <w:t>Цехановского улица (село Тимирязевское), 7б</w:t>
      </w:r>
    </w:p>
    <w:p w:rsidR="00DF576A" w:rsidRDefault="00DF576A" w:rsidP="00DF576A">
      <w:r>
        <w:t>Цехановского улица (село Тимирязевское), 9-1</w:t>
      </w:r>
    </w:p>
    <w:p w:rsidR="00DF576A" w:rsidRDefault="00DF576A" w:rsidP="00DF576A">
      <w:r>
        <w:t>Цехановского улица (село Тимирязевское), 9-8</w:t>
      </w:r>
    </w:p>
    <w:p w:rsidR="00DF576A" w:rsidRDefault="00DF576A" w:rsidP="00DF576A">
      <w:r>
        <w:t>Циолковского ул, 3</w:t>
      </w:r>
    </w:p>
    <w:p w:rsidR="00DF576A" w:rsidRDefault="00DF576A" w:rsidP="00DF576A">
      <w:r>
        <w:t>Циолковского ул, 5</w:t>
      </w:r>
    </w:p>
    <w:p w:rsidR="00DF576A" w:rsidRDefault="00DF576A" w:rsidP="00DF576A">
      <w:r>
        <w:t>Циолковского ул, 7</w:t>
      </w:r>
    </w:p>
    <w:p w:rsidR="00DF576A" w:rsidRDefault="00DF576A" w:rsidP="00DF576A">
      <w:r>
        <w:t>Циолковского ул, 16 стр. 1</w:t>
      </w:r>
    </w:p>
    <w:p w:rsidR="00DF576A" w:rsidRDefault="00DF576A" w:rsidP="00DF576A">
      <w:r>
        <w:t>Циолковского ул, 16 стр. 3</w:t>
      </w:r>
    </w:p>
    <w:p w:rsidR="00DF576A" w:rsidRDefault="00DF576A" w:rsidP="00DF576A">
      <w:r>
        <w:t>Циолковского ул, 16 стр. 4</w:t>
      </w:r>
    </w:p>
    <w:p w:rsidR="00DF576A" w:rsidRDefault="00DF576A" w:rsidP="00DF576A">
      <w:r>
        <w:t>Циолковского ул, 18</w:t>
      </w:r>
    </w:p>
    <w:p w:rsidR="00DF576A" w:rsidRDefault="00DF576A" w:rsidP="00DF576A">
      <w:r>
        <w:t>Циолковского ул, 18/2</w:t>
      </w:r>
    </w:p>
    <w:p w:rsidR="00DF576A" w:rsidRDefault="00DF576A" w:rsidP="00DF576A">
      <w:r>
        <w:t>Циолковского ул, 19</w:t>
      </w:r>
    </w:p>
    <w:p w:rsidR="00DF576A" w:rsidRDefault="00DF576A" w:rsidP="00DF576A">
      <w:r>
        <w:t>Циолковского ул, 19</w:t>
      </w:r>
    </w:p>
    <w:p w:rsidR="00DF576A" w:rsidRDefault="00DF576A" w:rsidP="00DF576A">
      <w:r>
        <w:t>Циолковского ул, 19</w:t>
      </w:r>
    </w:p>
    <w:p w:rsidR="00DF576A" w:rsidRDefault="00DF576A" w:rsidP="00DF576A">
      <w:r>
        <w:t>Циолковского ул, 19/1</w:t>
      </w:r>
    </w:p>
    <w:p w:rsidR="00DF576A" w:rsidRDefault="00DF576A" w:rsidP="00DF576A">
      <w:r>
        <w:t>Циолковского ул, 20</w:t>
      </w:r>
    </w:p>
    <w:p w:rsidR="00DF576A" w:rsidRDefault="00DF576A" w:rsidP="00DF576A">
      <w:r>
        <w:t>Циолковского ул, 24</w:t>
      </w:r>
    </w:p>
    <w:p w:rsidR="00DF576A" w:rsidRDefault="00DF576A" w:rsidP="00DF576A">
      <w:r>
        <w:t>Чапаева ул (село Тимирязевское) 15а</w:t>
      </w:r>
    </w:p>
    <w:p w:rsidR="00DF576A" w:rsidRDefault="00DF576A" w:rsidP="00DF576A">
      <w:r>
        <w:t>Чапаева ул (село Тимирязевское) 18</w:t>
      </w:r>
    </w:p>
    <w:p w:rsidR="00DF576A" w:rsidRDefault="00DF576A" w:rsidP="00DF576A">
      <w:r>
        <w:t>Чапаева ул (село Тимирязевское), 5а</w:t>
      </w:r>
    </w:p>
    <w:p w:rsidR="00DF576A" w:rsidRDefault="00DF576A" w:rsidP="00DF576A">
      <w:r>
        <w:t>Чапаева ул (село Тимирязевское), 16а стр.1</w:t>
      </w:r>
    </w:p>
    <w:p w:rsidR="00DF576A" w:rsidRDefault="00DF576A" w:rsidP="00DF576A">
      <w:r>
        <w:t>Чапаева ул (село Тимирязевское), 18 стр.1</w:t>
      </w:r>
    </w:p>
    <w:p w:rsidR="00DF576A" w:rsidRDefault="00DF576A" w:rsidP="00DF576A">
      <w:r>
        <w:t>Чапаева ул (село Тимирязевское), 30</w:t>
      </w:r>
    </w:p>
    <w:p w:rsidR="00DF576A" w:rsidRDefault="00DF576A" w:rsidP="00DF576A">
      <w:r>
        <w:t>Чапаева улица (село Тимирязевское), 1а</w:t>
      </w:r>
    </w:p>
    <w:p w:rsidR="00DF576A" w:rsidRDefault="00DF576A" w:rsidP="00DF576A">
      <w:r>
        <w:t>Чапаева улица (село Тимирязевское), 1в</w:t>
      </w:r>
    </w:p>
    <w:p w:rsidR="00DF576A" w:rsidRDefault="00DF576A" w:rsidP="00DF576A">
      <w:r>
        <w:t>Чапаева улица (село Тимирязевское), 1г</w:t>
      </w:r>
    </w:p>
    <w:p w:rsidR="00DF576A" w:rsidRDefault="00DF576A" w:rsidP="00DF576A">
      <w:r>
        <w:t>Чапаева улица (село Тимирязевское), 1д</w:t>
      </w:r>
    </w:p>
    <w:p w:rsidR="00DF576A" w:rsidRDefault="00DF576A" w:rsidP="00DF576A">
      <w:r>
        <w:t>Чапаева улица (село Тимирязевское), 1е</w:t>
      </w:r>
    </w:p>
    <w:p w:rsidR="00DF576A" w:rsidRDefault="00DF576A" w:rsidP="00DF576A">
      <w:r>
        <w:t>Чапаева улица (село Тимирязевское), 1ж</w:t>
      </w:r>
    </w:p>
    <w:p w:rsidR="00DF576A" w:rsidRDefault="00DF576A" w:rsidP="00DF576A">
      <w:r>
        <w:t>Чапаева улица (село Тимирязевское), 2</w:t>
      </w:r>
    </w:p>
    <w:p w:rsidR="00DF576A" w:rsidRDefault="00DF576A" w:rsidP="00DF576A">
      <w:r>
        <w:t>Чапаева улица (село Тимирязевское), 2/1</w:t>
      </w:r>
    </w:p>
    <w:p w:rsidR="00DF576A" w:rsidRDefault="00DF576A" w:rsidP="00DF576A">
      <w:r>
        <w:t>Чапаева улица (село Тимирязевское), 2б</w:t>
      </w:r>
    </w:p>
    <w:p w:rsidR="00DF576A" w:rsidRDefault="00DF576A" w:rsidP="00DF576A">
      <w:r>
        <w:t>Чапаева улица (село Тимирязевское), 2б стр.1</w:t>
      </w:r>
    </w:p>
    <w:p w:rsidR="00DF576A" w:rsidRDefault="00DF576A" w:rsidP="00DF576A">
      <w:r>
        <w:t>Чапаева улица (село Тимирязевское), 2б стр.2</w:t>
      </w:r>
    </w:p>
    <w:p w:rsidR="00DF576A" w:rsidRDefault="00DF576A" w:rsidP="00DF576A">
      <w:r>
        <w:t>Чапаева улица (село Тимирязевское), 3</w:t>
      </w:r>
    </w:p>
    <w:p w:rsidR="00DF576A" w:rsidRDefault="00DF576A" w:rsidP="00DF576A">
      <w:r>
        <w:t>Чапаева улица (село Тимирязевское), 3б</w:t>
      </w:r>
    </w:p>
    <w:p w:rsidR="00DF576A" w:rsidRDefault="00DF576A" w:rsidP="00DF576A">
      <w:r>
        <w:t>Чапаева улица (село Тимирязевское), 4А</w:t>
      </w:r>
    </w:p>
    <w:p w:rsidR="00DF576A" w:rsidRDefault="00DF576A" w:rsidP="00DF576A">
      <w:r>
        <w:t>Чапаева улица (село Тимирязевское), 5б</w:t>
      </w:r>
    </w:p>
    <w:p w:rsidR="00DF576A" w:rsidRDefault="00DF576A" w:rsidP="00DF576A">
      <w:r>
        <w:t>Чапаева улица (село Тимирязевское), 10а</w:t>
      </w:r>
    </w:p>
    <w:p w:rsidR="00DF576A" w:rsidRDefault="00DF576A" w:rsidP="00DF576A">
      <w:r>
        <w:t>Чапаева улица (село Тимирязевское), 11</w:t>
      </w:r>
    </w:p>
    <w:p w:rsidR="00DF576A" w:rsidRDefault="00DF576A" w:rsidP="00DF576A">
      <w:r>
        <w:t>Чапаева улица (село Тимирязевское), 11</w:t>
      </w:r>
    </w:p>
    <w:p w:rsidR="00DF576A" w:rsidRDefault="00DF576A" w:rsidP="00DF576A">
      <w:r>
        <w:t>Чапаева улица (село Тимирязевское), 12</w:t>
      </w:r>
    </w:p>
    <w:p w:rsidR="00DF576A" w:rsidRDefault="00DF576A" w:rsidP="00DF576A">
      <w:r>
        <w:t>Чапаева улица (село Тимирязевское), 16</w:t>
      </w:r>
    </w:p>
    <w:p w:rsidR="00DF576A" w:rsidRDefault="00DF576A" w:rsidP="00DF576A">
      <w:r>
        <w:t>Чапаева улица (село Тимирязевское), 17</w:t>
      </w:r>
    </w:p>
    <w:p w:rsidR="00DF576A" w:rsidRDefault="00DF576A" w:rsidP="00DF576A">
      <w:r>
        <w:t>Чапаева улица (село Тимирязевское), 23</w:t>
      </w:r>
    </w:p>
    <w:p w:rsidR="00DF576A" w:rsidRDefault="00DF576A" w:rsidP="00DF576A">
      <w:r>
        <w:t>Чапаева улица (село Тимирязевское), 24</w:t>
      </w:r>
    </w:p>
    <w:p w:rsidR="00DF576A" w:rsidRDefault="00DF576A" w:rsidP="00DF576A">
      <w:r>
        <w:t>Чапаева улица (село Тимирязевское), 25</w:t>
      </w:r>
    </w:p>
    <w:p w:rsidR="00DF576A" w:rsidRDefault="00DF576A" w:rsidP="00DF576A">
      <w:r>
        <w:t>Чапаева улица (село Тимирязевское), 31</w:t>
      </w:r>
    </w:p>
    <w:p w:rsidR="00DF576A" w:rsidRDefault="00DF576A" w:rsidP="00DF576A">
      <w:r>
        <w:t>Чапаева улица (село Тимирязевское), 127</w:t>
      </w:r>
    </w:p>
    <w:p w:rsidR="00DF576A" w:rsidRDefault="00DF576A" w:rsidP="00DF576A">
      <w:r>
        <w:t>Чехова улица (село Тимирязевское), 1б</w:t>
      </w:r>
    </w:p>
    <w:p w:rsidR="00DF576A" w:rsidRDefault="00DF576A" w:rsidP="00DF576A">
      <w:r>
        <w:t>Чехова улица (село Тимирязевское), 2</w:t>
      </w:r>
    </w:p>
    <w:p w:rsidR="00DF576A" w:rsidRDefault="00DF576A" w:rsidP="00DF576A">
      <w:r>
        <w:t>Чехова улица (село Тимирязевское), 3</w:t>
      </w:r>
    </w:p>
    <w:p w:rsidR="00DF576A" w:rsidRDefault="00DF576A" w:rsidP="00DF576A">
      <w:r>
        <w:t>Чехова улица (село Тимирязевское), 5</w:t>
      </w:r>
    </w:p>
    <w:p w:rsidR="00DF576A" w:rsidRDefault="00DF576A" w:rsidP="00DF576A">
      <w:r>
        <w:t>Чехова улица (село Тимирязевское), 6</w:t>
      </w:r>
    </w:p>
    <w:p w:rsidR="00DF576A" w:rsidRDefault="00DF576A" w:rsidP="00DF576A">
      <w:r>
        <w:t>Чехова улица (село Тимирязевское), 6а</w:t>
      </w:r>
    </w:p>
    <w:p w:rsidR="00DF576A" w:rsidRDefault="00DF576A" w:rsidP="00DF576A">
      <w:r>
        <w:t>Чехова улица (село Тимирязевское), 7</w:t>
      </w:r>
    </w:p>
    <w:p w:rsidR="00DF576A" w:rsidRDefault="00DF576A" w:rsidP="00DF576A">
      <w:r>
        <w:t>Чехова улица (село Тимирязевское), 10а</w:t>
      </w:r>
    </w:p>
    <w:p w:rsidR="00DF576A" w:rsidRDefault="00DF576A" w:rsidP="00DF576A">
      <w:r>
        <w:t>Чехова улица (село Тимирязевское), 11 (расход из ТУ)</w:t>
      </w:r>
    </w:p>
    <w:p w:rsidR="00DF576A" w:rsidRDefault="00DF576A" w:rsidP="00DF576A">
      <w:r>
        <w:t>Чехова улица (село Тимирязевское), 11а</w:t>
      </w:r>
    </w:p>
    <w:p w:rsidR="00DF576A" w:rsidRDefault="00DF576A" w:rsidP="00DF576A">
      <w:r>
        <w:t>Чехова улица (село Тимирязевское), 12</w:t>
      </w:r>
    </w:p>
    <w:p w:rsidR="00DF576A" w:rsidRDefault="00DF576A" w:rsidP="00DF576A">
      <w:r>
        <w:t>Чехова улица (село Тимирязевское), 16</w:t>
      </w:r>
    </w:p>
    <w:p w:rsidR="00DF576A" w:rsidRDefault="00DF576A" w:rsidP="00DF576A">
      <w:r>
        <w:t>Чехова улица (село Тимирязевское), 18стр.1</w:t>
      </w:r>
    </w:p>
    <w:p w:rsidR="00DF576A" w:rsidRDefault="00DF576A" w:rsidP="00DF576A">
      <w:r>
        <w:t>Чехословацкая ул, 1</w:t>
      </w:r>
    </w:p>
    <w:p w:rsidR="00DF576A" w:rsidRDefault="00DF576A" w:rsidP="00DF576A">
      <w:r>
        <w:t>Чехословацкая ул, 2</w:t>
      </w:r>
    </w:p>
    <w:p w:rsidR="00DF576A" w:rsidRDefault="00DF576A" w:rsidP="00DF576A">
      <w:r>
        <w:t>Чехословацкая ул, 4</w:t>
      </w:r>
    </w:p>
    <w:p w:rsidR="00DF576A" w:rsidRDefault="00DF576A" w:rsidP="00DF576A">
      <w:r>
        <w:t>Чехословацкая ул, 6</w:t>
      </w:r>
    </w:p>
    <w:p w:rsidR="00DF576A" w:rsidRDefault="00DF576A" w:rsidP="00DF576A">
      <w:r>
        <w:t>Чехословацкая ул, 8</w:t>
      </w:r>
    </w:p>
    <w:p w:rsidR="00DF576A" w:rsidRDefault="00DF576A" w:rsidP="00DF576A">
      <w:r>
        <w:t>Чехословацкая ул, 10</w:t>
      </w:r>
    </w:p>
    <w:p w:rsidR="00DF576A" w:rsidRDefault="00DF576A" w:rsidP="00DF576A">
      <w:r>
        <w:t>Чехословацкая ул, 12</w:t>
      </w:r>
    </w:p>
    <w:p w:rsidR="00DF576A" w:rsidRDefault="00DF576A" w:rsidP="00DF576A">
      <w:r>
        <w:t>Чехословацкая ул, 14</w:t>
      </w:r>
    </w:p>
    <w:p w:rsidR="00DF576A" w:rsidRDefault="00DF576A" w:rsidP="00DF576A">
      <w:r>
        <w:t>Чехословацкая ул, 16</w:t>
      </w:r>
    </w:p>
    <w:p w:rsidR="00DF576A" w:rsidRDefault="00DF576A" w:rsidP="00DF576A">
      <w:r>
        <w:t>Читинская ул, 1</w:t>
      </w:r>
    </w:p>
    <w:p w:rsidR="00DF576A" w:rsidRDefault="00DF576A" w:rsidP="00DF576A">
      <w:r>
        <w:t>Читинская ул, 1</w:t>
      </w:r>
    </w:p>
    <w:p w:rsidR="00DF576A" w:rsidRDefault="00DF576A" w:rsidP="00DF576A">
      <w:r>
        <w:t>Читинская ул, 1</w:t>
      </w:r>
    </w:p>
    <w:p w:rsidR="00DF576A" w:rsidRDefault="00DF576A" w:rsidP="00DF576A">
      <w:r>
        <w:t>Читинская ул, 1</w:t>
      </w:r>
    </w:p>
    <w:p w:rsidR="00DF576A" w:rsidRDefault="00DF576A" w:rsidP="00DF576A">
      <w:r>
        <w:t>Читинская ул, 1</w:t>
      </w:r>
    </w:p>
    <w:p w:rsidR="00DF576A" w:rsidRDefault="00DF576A" w:rsidP="00DF576A">
      <w:r>
        <w:t>Читинская ул, 2</w:t>
      </w:r>
    </w:p>
    <w:p w:rsidR="00DF576A" w:rsidRDefault="00DF576A" w:rsidP="00DF576A">
      <w:r>
        <w:t>Читинская ул, 3</w:t>
      </w:r>
    </w:p>
    <w:p w:rsidR="00DF576A" w:rsidRDefault="00DF576A" w:rsidP="00DF576A">
      <w:r>
        <w:t>Читинская ул, 5</w:t>
      </w:r>
    </w:p>
    <w:p w:rsidR="00DF576A" w:rsidRDefault="00DF576A" w:rsidP="00DF576A">
      <w:r>
        <w:t>Чудная улица (село Дзержинское), 18</w:t>
      </w:r>
    </w:p>
    <w:p w:rsidR="00DF576A" w:rsidRDefault="00DF576A" w:rsidP="00DF576A">
      <w:r>
        <w:t>Чулымская ул, 2</w:t>
      </w:r>
    </w:p>
    <w:p w:rsidR="00DF576A" w:rsidRDefault="00DF576A" w:rsidP="00DF576A">
      <w:r>
        <w:t>Чулымская ул, 4</w:t>
      </w:r>
    </w:p>
    <w:p w:rsidR="00DF576A" w:rsidRDefault="00DF576A" w:rsidP="00DF576A">
      <w:r>
        <w:t>Чулымская ул, 6</w:t>
      </w:r>
    </w:p>
    <w:p w:rsidR="00DF576A" w:rsidRDefault="00DF576A" w:rsidP="00DF576A">
      <w:r>
        <w:t>Чулымская ул, 10</w:t>
      </w:r>
    </w:p>
    <w:p w:rsidR="00DF576A" w:rsidRDefault="00DF576A" w:rsidP="00DF576A">
      <w:r>
        <w:t>Чулымская ул, 12</w:t>
      </w:r>
    </w:p>
    <w:p w:rsidR="00DF576A" w:rsidRDefault="00DF576A" w:rsidP="00DF576A">
      <w:r>
        <w:t>Чулымская ул, 13</w:t>
      </w:r>
    </w:p>
    <w:p w:rsidR="00DF576A" w:rsidRDefault="00DF576A" w:rsidP="00DF576A">
      <w:r>
        <w:t>Чулымская ул, 14</w:t>
      </w:r>
    </w:p>
    <w:p w:rsidR="00DF576A" w:rsidRDefault="00DF576A" w:rsidP="00DF576A">
      <w:r>
        <w:t>Чулымская ул, 15</w:t>
      </w:r>
    </w:p>
    <w:p w:rsidR="00DF576A" w:rsidRDefault="00DF576A" w:rsidP="00DF576A">
      <w:r>
        <w:t>Чулымская ул, 16</w:t>
      </w:r>
    </w:p>
    <w:p w:rsidR="00DF576A" w:rsidRDefault="00DF576A" w:rsidP="00DF576A">
      <w:r>
        <w:t>Чулымская ул, 17</w:t>
      </w:r>
    </w:p>
    <w:p w:rsidR="00DF576A" w:rsidRDefault="00DF576A" w:rsidP="00DF576A">
      <w:r>
        <w:t>Чулымская ул, 19</w:t>
      </w:r>
    </w:p>
    <w:p w:rsidR="00DF576A" w:rsidRDefault="00DF576A" w:rsidP="00DF576A">
      <w:r>
        <w:t>Чулымская ул, 21</w:t>
      </w:r>
    </w:p>
    <w:p w:rsidR="00DF576A" w:rsidRDefault="00DF576A" w:rsidP="00DF576A">
      <w:r>
        <w:t>Чулымская ул, 22</w:t>
      </w:r>
    </w:p>
    <w:p w:rsidR="00DF576A" w:rsidRDefault="00DF576A" w:rsidP="00DF576A">
      <w:r>
        <w:t>Чулымская ул, 23</w:t>
      </w:r>
    </w:p>
    <w:p w:rsidR="00DF576A" w:rsidRDefault="00DF576A" w:rsidP="00DF576A">
      <w:r>
        <w:t>Чулымская ул, 24</w:t>
      </w:r>
    </w:p>
    <w:p w:rsidR="00DF576A" w:rsidRDefault="00DF576A" w:rsidP="00DF576A">
      <w:r>
        <w:t>Чулымская ул, 25</w:t>
      </w:r>
    </w:p>
    <w:p w:rsidR="00DF576A" w:rsidRDefault="00DF576A" w:rsidP="00DF576A">
      <w:r>
        <w:t>Чулымская ул, 26</w:t>
      </w:r>
    </w:p>
    <w:p w:rsidR="00DF576A" w:rsidRDefault="00DF576A" w:rsidP="00DF576A">
      <w:r>
        <w:t>Чулымская ул, 27</w:t>
      </w:r>
    </w:p>
    <w:p w:rsidR="00DF576A" w:rsidRDefault="00DF576A" w:rsidP="00DF576A">
      <w:r>
        <w:t>Чулымская ул, 31</w:t>
      </w:r>
    </w:p>
    <w:p w:rsidR="00DF576A" w:rsidRDefault="00DF576A" w:rsidP="00DF576A">
      <w:r>
        <w:t>Чулымская ул, 35</w:t>
      </w:r>
    </w:p>
    <w:p w:rsidR="00DF576A" w:rsidRDefault="00DF576A" w:rsidP="00DF576A">
      <w:r>
        <w:t>Чулымская ул, 36</w:t>
      </w:r>
    </w:p>
    <w:p w:rsidR="00DF576A" w:rsidRDefault="00DF576A" w:rsidP="00DF576A">
      <w:r>
        <w:t>Чулымская ул, 37</w:t>
      </w:r>
    </w:p>
    <w:p w:rsidR="00DF576A" w:rsidRDefault="00DF576A" w:rsidP="00DF576A">
      <w:r>
        <w:t>Чулымская ул, 38</w:t>
      </w:r>
    </w:p>
    <w:p w:rsidR="00DF576A" w:rsidRDefault="00DF576A" w:rsidP="00DF576A">
      <w:r>
        <w:t>Чулымская ул, 39</w:t>
      </w:r>
    </w:p>
    <w:p w:rsidR="00DF576A" w:rsidRDefault="00DF576A" w:rsidP="00DF576A">
      <w:r>
        <w:t>Чулымская ул, 40а</w:t>
      </w:r>
    </w:p>
    <w:p w:rsidR="00DF576A" w:rsidRDefault="00DF576A" w:rsidP="00DF576A">
      <w:r>
        <w:t>Чулымская ул, 42</w:t>
      </w:r>
    </w:p>
    <w:p w:rsidR="00DF576A" w:rsidRDefault="00DF576A" w:rsidP="00DF576A">
      <w:r>
        <w:t>Чулымская ул, 44</w:t>
      </w:r>
    </w:p>
    <w:p w:rsidR="00DF576A" w:rsidRDefault="00DF576A" w:rsidP="00DF576A">
      <w:r>
        <w:t>Чулымская ул, 45</w:t>
      </w:r>
    </w:p>
    <w:p w:rsidR="00DF576A" w:rsidRDefault="00DF576A" w:rsidP="00DF576A">
      <w:r>
        <w:t>Чулымская ул, 46</w:t>
      </w:r>
    </w:p>
    <w:p w:rsidR="00DF576A" w:rsidRDefault="00DF576A" w:rsidP="00DF576A">
      <w:r>
        <w:t>Чулымская ул, 48</w:t>
      </w:r>
    </w:p>
    <w:p w:rsidR="00DF576A" w:rsidRDefault="00DF576A" w:rsidP="00DF576A">
      <w:r>
        <w:t>Чулымская ул, 65</w:t>
      </w:r>
    </w:p>
    <w:p w:rsidR="00DF576A" w:rsidRDefault="00DF576A" w:rsidP="00DF576A">
      <w:r>
        <w:t>Чулымская ул, 65/1</w:t>
      </w:r>
    </w:p>
    <w:p w:rsidR="00DF576A" w:rsidRDefault="00DF576A" w:rsidP="00DF576A">
      <w:r>
        <w:t>Чулымская ул, 67</w:t>
      </w:r>
    </w:p>
    <w:p w:rsidR="00DF576A" w:rsidRDefault="00DF576A" w:rsidP="00DF576A">
      <w:r>
        <w:t>Чулымская ул, 69</w:t>
      </w:r>
    </w:p>
    <w:p w:rsidR="00DF576A" w:rsidRDefault="00DF576A" w:rsidP="00DF576A">
      <w:r>
        <w:t>Чулымская ул, 77</w:t>
      </w:r>
    </w:p>
    <w:p w:rsidR="00DF576A" w:rsidRDefault="00DF576A" w:rsidP="00DF576A">
      <w:r>
        <w:t>Чулымская ул, 79</w:t>
      </w:r>
    </w:p>
    <w:p w:rsidR="00DF576A" w:rsidRDefault="00DF576A" w:rsidP="00DF576A">
      <w:r>
        <w:t>Чулымская ул, 79а</w:t>
      </w:r>
    </w:p>
    <w:p w:rsidR="00DF576A" w:rsidRDefault="00DF576A" w:rsidP="00DF576A">
      <w:r>
        <w:t>Чулымская ул, 81</w:t>
      </w:r>
    </w:p>
    <w:p w:rsidR="00DF576A" w:rsidRDefault="00DF576A" w:rsidP="00DF576A">
      <w:r>
        <w:t>Чулымская ул, 81/1</w:t>
      </w:r>
    </w:p>
    <w:p w:rsidR="00DF576A" w:rsidRDefault="00DF576A" w:rsidP="00DF576A">
      <w:r>
        <w:t>Чулымский тракт, 1</w:t>
      </w:r>
    </w:p>
    <w:p w:rsidR="00DF576A" w:rsidRDefault="00DF576A" w:rsidP="00DF576A">
      <w:r>
        <w:t>Чулымский тракт, 2</w:t>
      </w:r>
    </w:p>
    <w:p w:rsidR="00DF576A" w:rsidRDefault="00DF576A" w:rsidP="00DF576A">
      <w:r>
        <w:t>Чулымский тракт, 3</w:t>
      </w:r>
    </w:p>
    <w:p w:rsidR="00DF576A" w:rsidRDefault="00DF576A" w:rsidP="00DF576A">
      <w:r>
        <w:t>Чулымский тракт, 4</w:t>
      </w:r>
    </w:p>
    <w:p w:rsidR="00DF576A" w:rsidRDefault="00DF576A" w:rsidP="00DF576A">
      <w:r>
        <w:t>Чулымский тракт, 6</w:t>
      </w:r>
    </w:p>
    <w:p w:rsidR="00DF576A" w:rsidRDefault="00DF576A" w:rsidP="00DF576A">
      <w:r>
        <w:t>Чулымский тракт, 6а</w:t>
      </w:r>
    </w:p>
    <w:p w:rsidR="00DF576A" w:rsidRDefault="00DF576A" w:rsidP="00DF576A">
      <w:r>
        <w:t>Чулымский тракт, 8г</w:t>
      </w:r>
    </w:p>
    <w:p w:rsidR="00DF576A" w:rsidRDefault="00DF576A" w:rsidP="00DF576A">
      <w:r>
        <w:t>Чулымский тракт, 9</w:t>
      </w:r>
    </w:p>
    <w:p w:rsidR="00DF576A" w:rsidRDefault="00DF576A" w:rsidP="00DF576A">
      <w:r>
        <w:t>Чулымский тракт, 11</w:t>
      </w:r>
    </w:p>
    <w:p w:rsidR="00DF576A" w:rsidRDefault="00DF576A" w:rsidP="00DF576A">
      <w:r>
        <w:t>Чулымский тракт, 15 стр.1</w:t>
      </w:r>
    </w:p>
    <w:p w:rsidR="00DF576A" w:rsidRDefault="00DF576A" w:rsidP="00DF576A">
      <w:r>
        <w:t>Чулымский тракт, 15 стр.3</w:t>
      </w:r>
    </w:p>
    <w:p w:rsidR="00DF576A" w:rsidRDefault="00DF576A" w:rsidP="00DF576A">
      <w:r>
        <w:t>Чулымский тракт, 15 стр.3</w:t>
      </w:r>
    </w:p>
    <w:p w:rsidR="00DF576A" w:rsidRDefault="00DF576A" w:rsidP="00DF576A">
      <w:r>
        <w:t>Чулымский тракт, 17</w:t>
      </w:r>
    </w:p>
    <w:p w:rsidR="00DF576A" w:rsidRDefault="00DF576A" w:rsidP="00DF576A">
      <w:r>
        <w:t>Чулымский тракт,15</w:t>
      </w:r>
    </w:p>
    <w:p w:rsidR="00DF576A" w:rsidRDefault="00DF576A" w:rsidP="00DF576A">
      <w:r>
        <w:t>Школьная ул (п. Кузовлево), 13/1</w:t>
      </w:r>
    </w:p>
    <w:p w:rsidR="00DF576A" w:rsidRDefault="00DF576A" w:rsidP="00DF576A">
      <w:r>
        <w:t>Школьная ул (пос. Кузовлево), 6/1</w:t>
      </w:r>
    </w:p>
    <w:p w:rsidR="00DF576A" w:rsidRDefault="00DF576A" w:rsidP="00DF576A">
      <w:r>
        <w:t>Школьная ул (пос. Кузовлево), 21</w:t>
      </w:r>
    </w:p>
    <w:p w:rsidR="00DF576A" w:rsidRDefault="00DF576A" w:rsidP="00DF576A">
      <w:r>
        <w:t>Школьная ул (пос. Кузовлево), 25</w:t>
      </w:r>
    </w:p>
    <w:p w:rsidR="00DF576A" w:rsidRDefault="00DF576A" w:rsidP="00DF576A">
      <w:r>
        <w:t>Школьная ул (пос. Кузовлево), 25а</w:t>
      </w:r>
    </w:p>
    <w:p w:rsidR="00DF576A" w:rsidRDefault="00DF576A" w:rsidP="00DF576A">
      <w:r>
        <w:t>Школьная ул (село Тимирязевское), 7</w:t>
      </w:r>
    </w:p>
    <w:p w:rsidR="00DF576A" w:rsidRDefault="00DF576A" w:rsidP="00DF576A">
      <w:r>
        <w:t>Школьная ул (село Тимирязевское), 12/1</w:t>
      </w:r>
    </w:p>
    <w:p w:rsidR="00DF576A" w:rsidRDefault="00DF576A" w:rsidP="00DF576A">
      <w:r>
        <w:t>Школьная ул (село Тимирязевское), 15</w:t>
      </w:r>
    </w:p>
    <w:p w:rsidR="00DF576A" w:rsidRDefault="00DF576A" w:rsidP="00DF576A">
      <w:r>
        <w:t>Школьная ул (село Тимирязевское), 15</w:t>
      </w:r>
    </w:p>
    <w:p w:rsidR="00DF576A" w:rsidRDefault="00DF576A" w:rsidP="00DF576A">
      <w:r>
        <w:t>Школьная улица (пос. Кузовлево)</w:t>
      </w:r>
    </w:p>
    <w:p w:rsidR="00DF576A" w:rsidRDefault="00DF576A" w:rsidP="00DF576A">
      <w:r>
        <w:t>Школьная улица (пос. Кузовлево), 3</w:t>
      </w:r>
    </w:p>
    <w:p w:rsidR="00DF576A" w:rsidRDefault="00DF576A" w:rsidP="00DF576A">
      <w:r>
        <w:t>Школьная улица (пос. Кузовлево), 6</w:t>
      </w:r>
    </w:p>
    <w:p w:rsidR="00DF576A" w:rsidRDefault="00DF576A" w:rsidP="00DF576A">
      <w:r>
        <w:t>Школьная улица (пос. Кузовлево), 7</w:t>
      </w:r>
    </w:p>
    <w:p w:rsidR="00DF576A" w:rsidRDefault="00DF576A" w:rsidP="00DF576A">
      <w:r>
        <w:t>Школьная улица (пос. Кузовлево), 10</w:t>
      </w:r>
    </w:p>
    <w:p w:rsidR="00DF576A" w:rsidRDefault="00DF576A" w:rsidP="00DF576A">
      <w:r>
        <w:t>Школьная улица (пос. Кузовлево), 12</w:t>
      </w:r>
    </w:p>
    <w:p w:rsidR="00DF576A" w:rsidRDefault="00DF576A" w:rsidP="00DF576A">
      <w:r>
        <w:t>Школьная улица (пос. Кузовлево), 16</w:t>
      </w:r>
    </w:p>
    <w:p w:rsidR="00DF576A" w:rsidRDefault="00DF576A" w:rsidP="00DF576A">
      <w:r>
        <w:t>Школьная улица (пос. Кузовлево), 18</w:t>
      </w:r>
    </w:p>
    <w:p w:rsidR="00DF576A" w:rsidRDefault="00DF576A" w:rsidP="00DF576A">
      <w:r>
        <w:t>Школьная улица (село Тимирязевское), 2б</w:t>
      </w:r>
    </w:p>
    <w:p w:rsidR="00DF576A" w:rsidRDefault="00DF576A" w:rsidP="00DF576A">
      <w:r>
        <w:t>Школьная улица (село Тимирязевское), 6</w:t>
      </w:r>
    </w:p>
    <w:p w:rsidR="00DF576A" w:rsidRDefault="00DF576A" w:rsidP="00DF576A">
      <w:r>
        <w:t>Школьная улица (село Тимирязевское), 7</w:t>
      </w:r>
    </w:p>
    <w:p w:rsidR="00DF576A" w:rsidRDefault="00DF576A" w:rsidP="00DF576A">
      <w:r>
        <w:t>Школьная улица (село Тимирязевское), 9а</w:t>
      </w:r>
    </w:p>
    <w:p w:rsidR="00DF576A" w:rsidRDefault="00DF576A" w:rsidP="00DF576A">
      <w:r>
        <w:t>Школьная улица (село Тимирязевское), 10</w:t>
      </w:r>
    </w:p>
    <w:p w:rsidR="00DF576A" w:rsidRDefault="00DF576A" w:rsidP="00DF576A">
      <w:r>
        <w:t>Школьная улица (село Тимирязевское), 11</w:t>
      </w:r>
    </w:p>
    <w:p w:rsidR="00DF576A" w:rsidRDefault="00DF576A" w:rsidP="00DF576A">
      <w:r>
        <w:t>Школьная улица (село Тимирязевское), 12</w:t>
      </w:r>
    </w:p>
    <w:p w:rsidR="00DF576A" w:rsidRDefault="00DF576A" w:rsidP="00DF576A">
      <w:r>
        <w:t>Школьная улица (село Тимирязевское), 13, 13/1</w:t>
      </w:r>
    </w:p>
    <w:p w:rsidR="00DF576A" w:rsidRDefault="00DF576A" w:rsidP="00DF576A">
      <w:r>
        <w:t>Школьная улица (село Тимирязевское), 14</w:t>
      </w:r>
    </w:p>
    <w:p w:rsidR="00DF576A" w:rsidRDefault="00DF576A" w:rsidP="00DF576A">
      <w:r>
        <w:t>Школьная улица (село Тимирязевское), 15а</w:t>
      </w:r>
    </w:p>
    <w:p w:rsidR="00DF576A" w:rsidRDefault="00DF576A" w:rsidP="00DF576A">
      <w:r>
        <w:t>Школьная улица (село Тимирязевское), 16</w:t>
      </w:r>
    </w:p>
    <w:p w:rsidR="00DF576A" w:rsidRDefault="00DF576A" w:rsidP="00DF576A">
      <w:r>
        <w:t>Школьная улица (село Тимирязевское), 18</w:t>
      </w:r>
    </w:p>
    <w:p w:rsidR="00DF576A" w:rsidRDefault="00DF576A" w:rsidP="00DF576A">
      <w:r>
        <w:t>Школьная улица (село Тимирязевское), 18 в</w:t>
      </w:r>
    </w:p>
    <w:p w:rsidR="00DF576A" w:rsidRDefault="00DF576A" w:rsidP="00DF576A">
      <w:r>
        <w:t>Школьная улица (село Тимирязевское), 19</w:t>
      </w:r>
    </w:p>
    <w:p w:rsidR="00DF576A" w:rsidRDefault="00DF576A" w:rsidP="00DF576A">
      <w:r>
        <w:t>Школьная улица (село Тимирязевское), 22</w:t>
      </w:r>
    </w:p>
    <w:p w:rsidR="00DF576A" w:rsidRDefault="00DF576A" w:rsidP="00DF576A">
      <w:r>
        <w:t>Школьная улица (село Тимирязевское), 24</w:t>
      </w:r>
    </w:p>
    <w:p w:rsidR="00DF576A" w:rsidRDefault="00DF576A" w:rsidP="00DF576A">
      <w:r>
        <w:t>Школьная улица (село Тимирязевское), 25</w:t>
      </w:r>
    </w:p>
    <w:p w:rsidR="00DF576A" w:rsidRDefault="00DF576A" w:rsidP="00DF576A">
      <w:r>
        <w:t>Школьная улица (село Тимирязевское), 25</w:t>
      </w:r>
    </w:p>
    <w:p w:rsidR="00DF576A" w:rsidRDefault="00DF576A" w:rsidP="00DF576A">
      <w:r>
        <w:t>Школьная улица (село Тимирязевское), 27</w:t>
      </w:r>
    </w:p>
    <w:p w:rsidR="00DF576A" w:rsidRDefault="00DF576A" w:rsidP="00DF576A">
      <w:r>
        <w:t>Школьная улица (село Тимирязевское), 28</w:t>
      </w:r>
    </w:p>
    <w:p w:rsidR="00DF576A" w:rsidRDefault="00DF576A" w:rsidP="00DF576A">
      <w:r>
        <w:t>Школьная улица (село Тимирязевское), 29</w:t>
      </w:r>
    </w:p>
    <w:p w:rsidR="00DF576A" w:rsidRDefault="00DF576A" w:rsidP="00DF576A">
      <w:r>
        <w:t>Школьная улица (село Тимирязевское), 31</w:t>
      </w:r>
    </w:p>
    <w:p w:rsidR="00DF576A" w:rsidRDefault="00DF576A" w:rsidP="00DF576A">
      <w:r>
        <w:t>Школьная улица (село Тимирязевское), 34</w:t>
      </w:r>
    </w:p>
    <w:p w:rsidR="00DF576A" w:rsidRDefault="00DF576A" w:rsidP="00DF576A">
      <w:r>
        <w:t>Школьная улица (село Тимирязевское), 38</w:t>
      </w:r>
    </w:p>
    <w:p w:rsidR="00DF576A" w:rsidRDefault="00DF576A" w:rsidP="00DF576A">
      <w:r>
        <w:t>Школьная улица (село Тимирязевское), 40</w:t>
      </w:r>
    </w:p>
    <w:p w:rsidR="00DF576A" w:rsidRDefault="00DF576A" w:rsidP="00DF576A">
      <w:r>
        <w:t>Школьная улица (село Тимирязевское), 42</w:t>
      </w:r>
    </w:p>
    <w:p w:rsidR="00DF576A" w:rsidRDefault="00DF576A" w:rsidP="00DF576A">
      <w:r>
        <w:t>Школьный пер, 3</w:t>
      </w:r>
    </w:p>
    <w:p w:rsidR="00DF576A" w:rsidRDefault="00DF576A" w:rsidP="00DF576A">
      <w:r>
        <w:t>Школьный пер, 4</w:t>
      </w:r>
    </w:p>
    <w:p w:rsidR="00DF576A" w:rsidRDefault="00DF576A" w:rsidP="00DF576A">
      <w:r>
        <w:t>Школьный пер, 6</w:t>
      </w:r>
    </w:p>
    <w:p w:rsidR="00DF576A" w:rsidRDefault="00DF576A" w:rsidP="00DF576A">
      <w:r>
        <w:t>Школьный пер, 7</w:t>
      </w:r>
    </w:p>
    <w:p w:rsidR="00DF576A" w:rsidRDefault="00DF576A" w:rsidP="00DF576A">
      <w:r>
        <w:t>Школьный пер, 7а</w:t>
      </w:r>
    </w:p>
    <w:p w:rsidR="00DF576A" w:rsidRDefault="00DF576A" w:rsidP="00DF576A">
      <w:r>
        <w:t>Школьный пер, 8</w:t>
      </w:r>
    </w:p>
    <w:p w:rsidR="00DF576A" w:rsidRDefault="00DF576A" w:rsidP="00DF576A">
      <w:r>
        <w:t>Школьный пер, 8/1</w:t>
      </w:r>
    </w:p>
    <w:p w:rsidR="00DF576A" w:rsidRDefault="00DF576A" w:rsidP="00DF576A">
      <w:r>
        <w:t>Школьный пер, 8/2</w:t>
      </w:r>
    </w:p>
    <w:p w:rsidR="00DF576A" w:rsidRDefault="00DF576A" w:rsidP="00DF576A">
      <w:r>
        <w:t>Школьный пер, 9</w:t>
      </w:r>
    </w:p>
    <w:p w:rsidR="00DF576A" w:rsidRDefault="00DF576A" w:rsidP="00DF576A">
      <w:r>
        <w:t>Школьный пер, 10</w:t>
      </w:r>
    </w:p>
    <w:p w:rsidR="00DF576A" w:rsidRDefault="00DF576A" w:rsidP="00DF576A">
      <w:r>
        <w:t>Школьный пер, 10/1</w:t>
      </w:r>
    </w:p>
    <w:p w:rsidR="00DF576A" w:rsidRDefault="00DF576A" w:rsidP="00DF576A">
      <w:r>
        <w:t>Школьный пер, 11</w:t>
      </w:r>
    </w:p>
    <w:p w:rsidR="00DF576A" w:rsidRDefault="00DF576A" w:rsidP="00DF576A">
      <w:r>
        <w:t>Школьный пер, 11а</w:t>
      </w:r>
    </w:p>
    <w:p w:rsidR="00DF576A" w:rsidRDefault="00DF576A" w:rsidP="00DF576A">
      <w:r>
        <w:t>Школьный пер, 12</w:t>
      </w:r>
    </w:p>
    <w:p w:rsidR="00DF576A" w:rsidRDefault="00DF576A" w:rsidP="00DF576A">
      <w:r>
        <w:t>Школьный пер, 12/1</w:t>
      </w:r>
    </w:p>
    <w:p w:rsidR="00DF576A" w:rsidRDefault="00DF576A" w:rsidP="00DF576A">
      <w:r>
        <w:t>Школьный пер, 13</w:t>
      </w:r>
    </w:p>
    <w:p w:rsidR="00DF576A" w:rsidRDefault="00DF576A" w:rsidP="00DF576A">
      <w:r>
        <w:t>Школьный пер, 14</w:t>
      </w:r>
    </w:p>
    <w:p w:rsidR="00DF576A" w:rsidRDefault="00DF576A" w:rsidP="00DF576A">
      <w:r>
        <w:t>Школьный пер, 15</w:t>
      </w:r>
    </w:p>
    <w:p w:rsidR="00DF576A" w:rsidRDefault="00DF576A" w:rsidP="00DF576A">
      <w:r>
        <w:t>Школьный пер, 16</w:t>
      </w:r>
    </w:p>
    <w:p w:rsidR="00DF576A" w:rsidRDefault="00DF576A" w:rsidP="00DF576A">
      <w:r>
        <w:t>Школьный пер, 16 корпус 1</w:t>
      </w:r>
    </w:p>
    <w:p w:rsidR="00DF576A" w:rsidRDefault="00DF576A" w:rsidP="00DF576A">
      <w:r>
        <w:t>Школьный пер, 18</w:t>
      </w:r>
    </w:p>
    <w:p w:rsidR="00DF576A" w:rsidRDefault="00DF576A" w:rsidP="00DF576A">
      <w:r>
        <w:t>Школьный пер, 19</w:t>
      </w:r>
    </w:p>
    <w:p w:rsidR="00DF576A" w:rsidRDefault="00DF576A" w:rsidP="00DF576A">
      <w:r>
        <w:t>Школьный пер, 20</w:t>
      </w:r>
    </w:p>
    <w:p w:rsidR="00DF576A" w:rsidRDefault="00DF576A" w:rsidP="00DF576A">
      <w:r>
        <w:t>Школьный пер, 21</w:t>
      </w:r>
    </w:p>
    <w:p w:rsidR="00DF576A" w:rsidRDefault="00DF576A" w:rsidP="00DF576A">
      <w:r>
        <w:t>Школьный пер, 22</w:t>
      </w:r>
    </w:p>
    <w:p w:rsidR="00DF576A" w:rsidRDefault="00DF576A" w:rsidP="00DF576A">
      <w:r>
        <w:t>Школьный пер, 24а</w:t>
      </w:r>
    </w:p>
    <w:p w:rsidR="00DF576A" w:rsidRDefault="00DF576A" w:rsidP="00DF576A">
      <w:r>
        <w:t>Школьный пер, 25</w:t>
      </w:r>
    </w:p>
    <w:p w:rsidR="00DF576A" w:rsidRDefault="00DF576A" w:rsidP="00DF576A">
      <w:r>
        <w:t>Школьный пер, 25 стр.2</w:t>
      </w:r>
    </w:p>
    <w:p w:rsidR="00DF576A" w:rsidRDefault="00DF576A" w:rsidP="00DF576A">
      <w:r>
        <w:t>Школьный пер, 26</w:t>
      </w:r>
    </w:p>
    <w:p w:rsidR="00DF576A" w:rsidRDefault="00DF576A" w:rsidP="00DF576A">
      <w:r>
        <w:t>Школьный пер, 27</w:t>
      </w:r>
    </w:p>
    <w:p w:rsidR="00DF576A" w:rsidRDefault="00DF576A" w:rsidP="00DF576A">
      <w:r>
        <w:t>Школьный пер, 27 стр.1</w:t>
      </w:r>
    </w:p>
    <w:p w:rsidR="00DF576A" w:rsidRDefault="00DF576A" w:rsidP="00DF576A">
      <w:r>
        <w:t>Школьный пер, 29</w:t>
      </w:r>
    </w:p>
    <w:p w:rsidR="00DF576A" w:rsidRDefault="00DF576A" w:rsidP="00DF576A">
      <w:r>
        <w:t>Школьный пер, 31</w:t>
      </w:r>
    </w:p>
    <w:p w:rsidR="00DF576A" w:rsidRDefault="00DF576A" w:rsidP="00DF576A">
      <w:r>
        <w:t>Школьный пер, 33</w:t>
      </w:r>
    </w:p>
    <w:p w:rsidR="00DF576A" w:rsidRDefault="00DF576A" w:rsidP="00DF576A">
      <w:r>
        <w:t>Школьный пер. (Тимирязевское), 3</w:t>
      </w:r>
    </w:p>
    <w:p w:rsidR="00DF576A" w:rsidRDefault="00DF576A" w:rsidP="00DF576A">
      <w:r>
        <w:t>Школьный пер. (Тимирязевское), 5</w:t>
      </w:r>
    </w:p>
    <w:p w:rsidR="00DF576A" w:rsidRDefault="00DF576A" w:rsidP="00DF576A">
      <w:r>
        <w:t>Школьный пер. (Тимирязевское), 5 стр.1</w:t>
      </w:r>
    </w:p>
    <w:p w:rsidR="00DF576A" w:rsidRDefault="00DF576A" w:rsidP="00DF576A">
      <w:r>
        <w:t>Школьный пер. (Тимирязевское), 6а</w:t>
      </w:r>
    </w:p>
    <w:p w:rsidR="00DF576A" w:rsidRDefault="00DF576A" w:rsidP="00DF576A">
      <w:r>
        <w:t>Школьный пер.(Тимирязевское), 4</w:t>
      </w:r>
    </w:p>
    <w:p w:rsidR="00DF576A" w:rsidRDefault="00DF576A" w:rsidP="00DF576A">
      <w:r>
        <w:t>Школьный переулок (с.Тимирязевское), 11а</w:t>
      </w:r>
    </w:p>
    <w:p w:rsidR="00DF576A" w:rsidRDefault="00DF576A" w:rsidP="00DF576A">
      <w:r>
        <w:t>Школьный переулок (село Тимирязевское), 7а</w:t>
      </w:r>
    </w:p>
    <w:p w:rsidR="00DF576A" w:rsidRDefault="00DF576A" w:rsidP="00DF576A">
      <w:r>
        <w:t>Школьный переулок (село Тимирязевское), 11</w:t>
      </w:r>
    </w:p>
    <w:p w:rsidR="00DF576A" w:rsidRDefault="00DF576A" w:rsidP="00DF576A">
      <w:r>
        <w:t>Школьный переулок, 1  стр.1(Тимирязевское)</w:t>
      </w:r>
    </w:p>
    <w:p w:rsidR="00DF576A" w:rsidRDefault="00DF576A" w:rsidP="00DF576A">
      <w:r>
        <w:t>Школьный переулок, 1 (Тимирязевское)</w:t>
      </w:r>
    </w:p>
    <w:p w:rsidR="00DF576A" w:rsidRDefault="00DF576A" w:rsidP="00DF576A">
      <w:r>
        <w:t>Школьный переулок, 2 (Тимирязевское)</w:t>
      </w:r>
    </w:p>
    <w:p w:rsidR="00DF576A" w:rsidRDefault="00DF576A" w:rsidP="00DF576A">
      <w:r>
        <w:t>Школьный туп, 1</w:t>
      </w:r>
    </w:p>
    <w:p w:rsidR="00DF576A" w:rsidRDefault="00DF576A" w:rsidP="00DF576A">
      <w:r>
        <w:t>Школьный туп, 2</w:t>
      </w:r>
    </w:p>
    <w:p w:rsidR="00DF576A" w:rsidRDefault="00DF576A" w:rsidP="00DF576A">
      <w:r>
        <w:t>Школьный туп, 5</w:t>
      </w:r>
    </w:p>
    <w:p w:rsidR="00DF576A" w:rsidRDefault="00DF576A" w:rsidP="00DF576A">
      <w:r>
        <w:t>Щетинкина ул, 30</w:t>
      </w:r>
    </w:p>
    <w:p w:rsidR="00DF576A" w:rsidRDefault="00DF576A" w:rsidP="00DF576A">
      <w:r>
        <w:t>Щетинкина ул, 32</w:t>
      </w:r>
    </w:p>
    <w:p w:rsidR="00DF576A" w:rsidRDefault="00DF576A" w:rsidP="00DF576A">
      <w:r>
        <w:t>Щетинкина ул, 33</w:t>
      </w:r>
    </w:p>
    <w:p w:rsidR="00DF576A" w:rsidRDefault="00DF576A" w:rsidP="00DF576A">
      <w:r>
        <w:t>Щетинкина ул, 34</w:t>
      </w:r>
    </w:p>
    <w:p w:rsidR="00DF576A" w:rsidRDefault="00DF576A" w:rsidP="00DF576A">
      <w:r>
        <w:t>Щетинкина ул, 35</w:t>
      </w:r>
    </w:p>
    <w:p w:rsidR="00DF576A" w:rsidRDefault="00DF576A" w:rsidP="00DF576A">
      <w:r>
        <w:t>Щетинкина ул, 36</w:t>
      </w:r>
    </w:p>
    <w:p w:rsidR="00DF576A" w:rsidRDefault="00DF576A" w:rsidP="00DF576A">
      <w:r>
        <w:t>Щетинкина ул, 37</w:t>
      </w:r>
    </w:p>
    <w:p w:rsidR="00DF576A" w:rsidRDefault="00DF576A" w:rsidP="00DF576A">
      <w:r>
        <w:t>Щетинкина ул, 38</w:t>
      </w:r>
    </w:p>
    <w:p w:rsidR="00DF576A" w:rsidRDefault="00DF576A" w:rsidP="00DF576A">
      <w:r>
        <w:t>Щетинкина ул, 39</w:t>
      </w:r>
    </w:p>
    <w:p w:rsidR="00DF576A" w:rsidRDefault="00DF576A" w:rsidP="00DF576A">
      <w:r>
        <w:t>Щетинкина ул, 40</w:t>
      </w:r>
    </w:p>
    <w:p w:rsidR="00DF576A" w:rsidRDefault="00DF576A" w:rsidP="00DF576A">
      <w:r>
        <w:t>Щетинкина ул, 41</w:t>
      </w:r>
    </w:p>
    <w:p w:rsidR="00DF576A" w:rsidRDefault="00DF576A" w:rsidP="00DF576A">
      <w:r>
        <w:t>Щетинкина ул, 43</w:t>
      </w:r>
    </w:p>
    <w:p w:rsidR="00DF576A" w:rsidRDefault="00DF576A" w:rsidP="00DF576A">
      <w:r>
        <w:t>Щетинкина ул, 44</w:t>
      </w:r>
    </w:p>
    <w:p w:rsidR="00DF576A" w:rsidRDefault="00DF576A" w:rsidP="00DF576A">
      <w:r>
        <w:t>Щетинкина ул, 45</w:t>
      </w:r>
    </w:p>
    <w:p w:rsidR="00DF576A" w:rsidRDefault="00DF576A" w:rsidP="00DF576A">
      <w:r>
        <w:t>Щетинкина ул, 46</w:t>
      </w:r>
    </w:p>
    <w:p w:rsidR="00DF576A" w:rsidRDefault="00DF576A" w:rsidP="00DF576A">
      <w:r>
        <w:t>Щетинкина ул, 47</w:t>
      </w:r>
    </w:p>
    <w:p w:rsidR="00DF576A" w:rsidRDefault="00DF576A" w:rsidP="00DF576A">
      <w:r>
        <w:t>Щетинкина ул, 49</w:t>
      </w:r>
    </w:p>
    <w:p w:rsidR="00DF576A" w:rsidRDefault="00DF576A" w:rsidP="00DF576A">
      <w:r>
        <w:t>Щетинкина ул, 51</w:t>
      </w:r>
    </w:p>
    <w:p w:rsidR="00DF576A" w:rsidRDefault="00DF576A" w:rsidP="00DF576A">
      <w:r>
        <w:t>Щетинкина ул, 53</w:t>
      </w:r>
    </w:p>
    <w:p w:rsidR="00DF576A" w:rsidRDefault="00DF576A" w:rsidP="00DF576A">
      <w:r>
        <w:t>Щетинкина ул, 55</w:t>
      </w:r>
    </w:p>
    <w:p w:rsidR="00DF576A" w:rsidRDefault="00DF576A" w:rsidP="00DF576A">
      <w:r>
        <w:t>Энергетическая ул, 1</w:t>
      </w:r>
    </w:p>
    <w:p w:rsidR="00DF576A" w:rsidRDefault="00DF576A" w:rsidP="00DF576A">
      <w:r>
        <w:t>Энергетическая ул, 1</w:t>
      </w:r>
    </w:p>
    <w:p w:rsidR="00DF576A" w:rsidRDefault="00DF576A" w:rsidP="00DF576A">
      <w:r>
        <w:t>Энергетическая ул, 2</w:t>
      </w:r>
    </w:p>
    <w:p w:rsidR="00DF576A" w:rsidRDefault="00DF576A" w:rsidP="00DF576A">
      <w:r>
        <w:t>Энергетическая ул, 2</w:t>
      </w:r>
    </w:p>
    <w:p w:rsidR="00DF576A" w:rsidRDefault="00DF576A" w:rsidP="00DF576A">
      <w:r>
        <w:t>Энергетическая ул, 2</w:t>
      </w:r>
    </w:p>
    <w:p w:rsidR="00DF576A" w:rsidRDefault="00DF576A" w:rsidP="00DF576A">
      <w:r>
        <w:t>Энергетическая ул, 2</w:t>
      </w:r>
    </w:p>
    <w:p w:rsidR="00DF576A" w:rsidRDefault="00DF576A" w:rsidP="00DF576A">
      <w:r>
        <w:t>Энергетическая ул, 2а</w:t>
      </w:r>
    </w:p>
    <w:p w:rsidR="00DF576A" w:rsidRDefault="00DF576A" w:rsidP="00DF576A">
      <w:r>
        <w:t>Энергетическая ул, 2б</w:t>
      </w:r>
    </w:p>
    <w:p w:rsidR="00DF576A" w:rsidRDefault="00DF576A" w:rsidP="00DF576A">
      <w:r>
        <w:t>Энергетическая ул, 2б</w:t>
      </w:r>
    </w:p>
    <w:p w:rsidR="00DF576A" w:rsidRDefault="00DF576A" w:rsidP="00DF576A">
      <w:r>
        <w:t>Энергетическая ул, 3а</w:t>
      </w:r>
    </w:p>
    <w:p w:rsidR="00DF576A" w:rsidRDefault="00DF576A" w:rsidP="00DF576A">
      <w:r>
        <w:t>Энергетическая ул, 3а стр. 4</w:t>
      </w:r>
    </w:p>
    <w:p w:rsidR="00DF576A" w:rsidRDefault="00DF576A" w:rsidP="00DF576A">
      <w:r>
        <w:t>Энергетическая ул, 4</w:t>
      </w:r>
    </w:p>
    <w:p w:rsidR="00DF576A" w:rsidRDefault="00DF576A" w:rsidP="00DF576A">
      <w:r>
        <w:t>Энергетическая ул, 6</w:t>
      </w:r>
    </w:p>
    <w:p w:rsidR="00DF576A" w:rsidRDefault="00DF576A" w:rsidP="00DF576A">
      <w:r>
        <w:t>Энергетическая ул, 6а</w:t>
      </w:r>
    </w:p>
    <w:p w:rsidR="00DF576A" w:rsidRDefault="00DF576A" w:rsidP="00DF576A">
      <w:r>
        <w:t>Энергетическая ул, 6а</w:t>
      </w:r>
    </w:p>
    <w:p w:rsidR="00DF576A" w:rsidRDefault="00DF576A" w:rsidP="00DF576A">
      <w:r>
        <w:t>Энтузиастов ул, 2б</w:t>
      </w:r>
    </w:p>
    <w:p w:rsidR="00DF576A" w:rsidRDefault="00DF576A" w:rsidP="00DF576A">
      <w:r>
        <w:t>Энтузиастов ул, 3</w:t>
      </w:r>
    </w:p>
    <w:p w:rsidR="00DF576A" w:rsidRDefault="00DF576A" w:rsidP="00DF576A">
      <w:r>
        <w:t>Энтузиастов ул, 4</w:t>
      </w:r>
    </w:p>
    <w:p w:rsidR="00DF576A" w:rsidRDefault="00DF576A" w:rsidP="00DF576A">
      <w:r>
        <w:t>Энтузиастов ул, 5</w:t>
      </w:r>
    </w:p>
    <w:p w:rsidR="00DF576A" w:rsidRDefault="00DF576A" w:rsidP="00DF576A">
      <w:r>
        <w:t>Энтузиастов ул, 5а</w:t>
      </w:r>
    </w:p>
    <w:p w:rsidR="00DF576A" w:rsidRDefault="00DF576A" w:rsidP="00DF576A">
      <w:r>
        <w:t>Энтузиастов ул, 6</w:t>
      </w:r>
    </w:p>
    <w:p w:rsidR="00DF576A" w:rsidRDefault="00DF576A" w:rsidP="00DF576A">
      <w:r>
        <w:t>Энтузиастов ул, 6а</w:t>
      </w:r>
    </w:p>
    <w:p w:rsidR="00DF576A" w:rsidRDefault="00DF576A" w:rsidP="00DF576A">
      <w:r>
        <w:t>Энтузиастов ул, 7</w:t>
      </w:r>
    </w:p>
    <w:p w:rsidR="00DF576A" w:rsidRDefault="00DF576A" w:rsidP="00DF576A">
      <w:r>
        <w:t>Энтузиастов ул, 8</w:t>
      </w:r>
    </w:p>
    <w:p w:rsidR="00DF576A" w:rsidRDefault="00DF576A" w:rsidP="00DF576A">
      <w:r>
        <w:t>Энтузиастов ул, 8а</w:t>
      </w:r>
    </w:p>
    <w:p w:rsidR="00DF576A" w:rsidRDefault="00DF576A" w:rsidP="00DF576A">
      <w:r>
        <w:t>Энтузиастов ул, 9</w:t>
      </w:r>
    </w:p>
    <w:p w:rsidR="00DF576A" w:rsidRDefault="00DF576A" w:rsidP="00DF576A">
      <w:r>
        <w:t>Энтузиастов ул, 10</w:t>
      </w:r>
    </w:p>
    <w:p w:rsidR="00DF576A" w:rsidRDefault="00DF576A" w:rsidP="00DF576A">
      <w:r>
        <w:t>Энтузиастов ул, 11</w:t>
      </w:r>
    </w:p>
    <w:p w:rsidR="00DF576A" w:rsidRDefault="00DF576A" w:rsidP="00DF576A">
      <w:r>
        <w:t>Энтузиастов ул, 13</w:t>
      </w:r>
    </w:p>
    <w:p w:rsidR="00DF576A" w:rsidRDefault="00DF576A" w:rsidP="00DF576A">
      <w:r>
        <w:t>Энтузиастов ул, 14</w:t>
      </w:r>
    </w:p>
    <w:p w:rsidR="00DF576A" w:rsidRDefault="00DF576A" w:rsidP="00DF576A">
      <w:r>
        <w:t>Энтузиастов ул, 15</w:t>
      </w:r>
    </w:p>
    <w:p w:rsidR="00DF576A" w:rsidRDefault="00DF576A" w:rsidP="00DF576A">
      <w:r>
        <w:t>Энтузиастов ул, 16</w:t>
      </w:r>
    </w:p>
    <w:p w:rsidR="00DF576A" w:rsidRDefault="00DF576A" w:rsidP="00DF576A">
      <w:r>
        <w:t>Энтузиастов ул, 17</w:t>
      </w:r>
    </w:p>
    <w:p w:rsidR="00DF576A" w:rsidRDefault="00DF576A" w:rsidP="00DF576A">
      <w:r>
        <w:t>Энтузиастов ул, 18</w:t>
      </w:r>
    </w:p>
    <w:p w:rsidR="00DF576A" w:rsidRDefault="00DF576A" w:rsidP="00DF576A">
      <w:r>
        <w:t>Энтузиастов ул, 20</w:t>
      </w:r>
    </w:p>
    <w:p w:rsidR="00DF576A" w:rsidRDefault="00DF576A" w:rsidP="00DF576A">
      <w:r>
        <w:t>Энтузиастов ул, 20а</w:t>
      </w:r>
    </w:p>
    <w:p w:rsidR="00DF576A" w:rsidRDefault="00DF576A" w:rsidP="00DF576A">
      <w:r>
        <w:t>Энтузиастов ул, 26</w:t>
      </w:r>
    </w:p>
    <w:p w:rsidR="00DF576A" w:rsidRDefault="00DF576A" w:rsidP="00DF576A">
      <w:r>
        <w:t>Энтузиастов ул, 28</w:t>
      </w:r>
    </w:p>
    <w:p w:rsidR="00DF576A" w:rsidRDefault="00DF576A" w:rsidP="00DF576A">
      <w:r>
        <w:t>Энтузиастов ул, 30</w:t>
      </w:r>
    </w:p>
    <w:p w:rsidR="00DF576A" w:rsidRDefault="00DF576A" w:rsidP="00DF576A">
      <w:r>
        <w:t>Энтузиастов ул, 30/2</w:t>
      </w:r>
    </w:p>
    <w:p w:rsidR="00DF576A" w:rsidRDefault="00DF576A" w:rsidP="00DF576A">
      <w:r>
        <w:t>Энтузиастов ул, 31</w:t>
      </w:r>
    </w:p>
    <w:p w:rsidR="00DF576A" w:rsidRDefault="00DF576A" w:rsidP="00DF576A">
      <w:r>
        <w:t>Энтузиастов ул, 33</w:t>
      </w:r>
    </w:p>
    <w:p w:rsidR="00DF576A" w:rsidRDefault="00DF576A" w:rsidP="00DF576A">
      <w:r>
        <w:t>Энтузиастов ул, 33</w:t>
      </w:r>
    </w:p>
    <w:p w:rsidR="00DF576A" w:rsidRDefault="00DF576A" w:rsidP="00DF576A">
      <w:r>
        <w:t>Энтузиастов ул, 35</w:t>
      </w:r>
    </w:p>
    <w:p w:rsidR="00DF576A" w:rsidRDefault="00DF576A" w:rsidP="00DF576A">
      <w:r>
        <w:t>Энтузиастов ул, 37</w:t>
      </w:r>
    </w:p>
    <w:p w:rsidR="00DF576A" w:rsidRDefault="00DF576A" w:rsidP="00DF576A">
      <w:r>
        <w:t>Энтузиастов ул, 37</w:t>
      </w:r>
    </w:p>
    <w:p w:rsidR="00DF576A" w:rsidRDefault="00DF576A" w:rsidP="00DF576A">
      <w:r>
        <w:t>Энтузиастов ул, 39</w:t>
      </w:r>
    </w:p>
    <w:p w:rsidR="00DF576A" w:rsidRDefault="00DF576A" w:rsidP="00DF576A">
      <w:r>
        <w:t>Энтузиастов ул, 41</w:t>
      </w:r>
    </w:p>
    <w:p w:rsidR="00DF576A" w:rsidRDefault="00DF576A" w:rsidP="00DF576A">
      <w:r>
        <w:t>Энтузиастов ул, 41</w:t>
      </w:r>
    </w:p>
    <w:p w:rsidR="00DF576A" w:rsidRDefault="00DF576A" w:rsidP="00DF576A">
      <w:r>
        <w:t>Энтузиастов ул, 43</w:t>
      </w:r>
    </w:p>
    <w:p w:rsidR="00DF576A" w:rsidRDefault="00DF576A" w:rsidP="00DF576A">
      <w:r>
        <w:t>Энтузиастов ул, 45</w:t>
      </w:r>
    </w:p>
    <w:p w:rsidR="00DF576A" w:rsidRDefault="00DF576A" w:rsidP="00DF576A">
      <w:r>
        <w:t>Энтузиастов ул, 45</w:t>
      </w:r>
    </w:p>
    <w:p w:rsidR="00DF576A" w:rsidRDefault="00DF576A" w:rsidP="00DF576A">
      <w:r>
        <w:t>Юрия Ковалева ул, 30</w:t>
      </w:r>
    </w:p>
    <w:p w:rsidR="00DF576A" w:rsidRDefault="00DF576A" w:rsidP="00DF576A">
      <w:r>
        <w:t>Юрия Ковалева ул, 30</w:t>
      </w:r>
    </w:p>
    <w:p w:rsidR="00DF576A" w:rsidRDefault="00DF576A" w:rsidP="00DF576A">
      <w:r>
        <w:t>Юрия Ковалева ул, 32</w:t>
      </w:r>
    </w:p>
    <w:p w:rsidR="00DF576A" w:rsidRDefault="00DF576A" w:rsidP="00DF576A">
      <w:r>
        <w:t>Юрия Ковалева ул, 32</w:t>
      </w:r>
    </w:p>
    <w:p w:rsidR="00DF576A" w:rsidRDefault="00DF576A" w:rsidP="00DF576A">
      <w:r>
        <w:t>Юрия Ковалева ул, 34</w:t>
      </w:r>
    </w:p>
    <w:p w:rsidR="00DF576A" w:rsidRDefault="00DF576A" w:rsidP="00DF576A">
      <w:r>
        <w:t>Юрия Ковалева ул, 34</w:t>
      </w:r>
    </w:p>
    <w:p w:rsidR="00DF576A" w:rsidRDefault="00DF576A" w:rsidP="00DF576A">
      <w:r>
        <w:t>Юрия Ковалева ул, 38</w:t>
      </w:r>
    </w:p>
    <w:p w:rsidR="00DF576A" w:rsidRDefault="00DF576A" w:rsidP="00DF576A">
      <w:r>
        <w:t>Юрия Ковалева ул, 38</w:t>
      </w:r>
    </w:p>
    <w:p w:rsidR="00DF576A" w:rsidRDefault="00DF576A" w:rsidP="00DF576A">
      <w:r>
        <w:t>Юрия Ковалева ул, 40</w:t>
      </w:r>
    </w:p>
    <w:p w:rsidR="00DF576A" w:rsidRDefault="00DF576A" w:rsidP="00DF576A">
      <w:r>
        <w:t>Юрия Ковалева ул, 40</w:t>
      </w:r>
    </w:p>
    <w:p w:rsidR="00DF576A" w:rsidRDefault="00DF576A" w:rsidP="00DF576A">
      <w:r>
        <w:t>Юрия Ковалева ул, 43</w:t>
      </w:r>
    </w:p>
    <w:p w:rsidR="00DF576A" w:rsidRDefault="00DF576A" w:rsidP="00DF576A">
      <w:r>
        <w:t>Юрия Ковалева ул, 43</w:t>
      </w:r>
    </w:p>
    <w:p w:rsidR="00DF576A" w:rsidRDefault="00DF576A" w:rsidP="00DF576A">
      <w:r>
        <w:t>Юрия Ковалева ул, 43а</w:t>
      </w:r>
    </w:p>
    <w:p w:rsidR="00DF576A" w:rsidRDefault="00DF576A" w:rsidP="00DF576A">
      <w:r>
        <w:t>Юрия Ковалева ул, 43а</w:t>
      </w:r>
    </w:p>
    <w:p w:rsidR="00DF576A" w:rsidRDefault="00DF576A" w:rsidP="00DF576A">
      <w:r>
        <w:t>Юрия Ковалева ул, 45</w:t>
      </w:r>
    </w:p>
    <w:p w:rsidR="00DF576A" w:rsidRDefault="00DF576A" w:rsidP="00DF576A">
      <w:r>
        <w:t>Юрия Ковалева ул, 45</w:t>
      </w:r>
    </w:p>
    <w:p w:rsidR="00DF576A" w:rsidRDefault="00DF576A" w:rsidP="00DF576A">
      <w:r>
        <w:t>Юрия Селявского улица ( п. Озерки ), 5</w:t>
      </w:r>
    </w:p>
    <w:p w:rsidR="00DF576A" w:rsidRDefault="00DF576A" w:rsidP="00DF576A">
      <w:r>
        <w:t>Яблоневый пер (п. Росинка), 13</w:t>
      </w:r>
    </w:p>
    <w:p w:rsidR="00DF576A" w:rsidRDefault="00DF576A" w:rsidP="00DF576A">
      <w:r>
        <w:t>Яблоневый пер (п. Росинка), 14 стр.1</w:t>
      </w:r>
    </w:p>
    <w:p w:rsidR="00DF576A" w:rsidRDefault="00DF576A" w:rsidP="00DF576A">
      <w:r>
        <w:t>Яблоневый пер (п. Росинка), 18</w:t>
      </w:r>
    </w:p>
    <w:p w:rsidR="00DF576A" w:rsidRDefault="00DF576A" w:rsidP="00DF576A">
      <w:r>
        <w:t>Яблоневый пер (п. Росинка), 19</w:t>
      </w:r>
    </w:p>
    <w:p w:rsidR="00DF576A" w:rsidRDefault="00DF576A" w:rsidP="00DF576A">
      <w:r>
        <w:t>Яблоневый пер (п. Росинка), 20</w:t>
      </w:r>
    </w:p>
    <w:p w:rsidR="00DF576A" w:rsidRDefault="00DF576A" w:rsidP="00DF576A">
      <w:r>
        <w:t>Яблоневый пер (п. Росинка), 21</w:t>
      </w:r>
    </w:p>
    <w:p w:rsidR="00DF576A" w:rsidRDefault="00DF576A" w:rsidP="00DF576A">
      <w:r>
        <w:t>Яблоневый пер (п. Росинка), 22</w:t>
      </w:r>
    </w:p>
    <w:p w:rsidR="00DF576A" w:rsidRDefault="00DF576A" w:rsidP="00DF576A">
      <w:r>
        <w:t>Яблоневый пер (п. Росинка), 24 стр.1</w:t>
      </w:r>
    </w:p>
    <w:p w:rsidR="00DF576A" w:rsidRDefault="00DF576A" w:rsidP="00DF576A">
      <w:r>
        <w:t>Яблоневый пер (п. Росинка), 26</w:t>
      </w:r>
    </w:p>
    <w:p w:rsidR="00DF576A" w:rsidRDefault="00DF576A" w:rsidP="00DF576A">
      <w:r>
        <w:t>Яблоневый пер (п. Росинка), 28</w:t>
      </w:r>
    </w:p>
    <w:p w:rsidR="00DF576A" w:rsidRDefault="00DF576A" w:rsidP="00DF576A">
      <w:r>
        <w:t>Яблоневый пер (п. Росинка), 29</w:t>
      </w:r>
    </w:p>
    <w:p w:rsidR="00DF576A" w:rsidRDefault="00DF576A" w:rsidP="00DF576A">
      <w:r>
        <w:t>Яблоневый пер (п.Росинка), 2</w:t>
      </w:r>
    </w:p>
    <w:p w:rsidR="00DF576A" w:rsidRDefault="00DF576A" w:rsidP="00DF576A">
      <w:r>
        <w:t>Яблоневый пер (п.Росинка), 8</w:t>
      </w:r>
    </w:p>
    <w:p w:rsidR="00DF576A" w:rsidRDefault="00DF576A" w:rsidP="00DF576A">
      <w:r>
        <w:t>Якимовича ул, 2</w:t>
      </w:r>
    </w:p>
    <w:p w:rsidR="00DF576A" w:rsidRDefault="00DF576A" w:rsidP="00DF576A">
      <w:r>
        <w:t>Якимовича ул, 6</w:t>
      </w:r>
    </w:p>
    <w:p w:rsidR="00DF576A" w:rsidRDefault="00DF576A" w:rsidP="00DF576A">
      <w:r>
        <w:t>Якимовича ул, 6а</w:t>
      </w:r>
    </w:p>
    <w:p w:rsidR="00DF576A" w:rsidRDefault="00DF576A" w:rsidP="00DF576A">
      <w:r>
        <w:t>Якимовича ул, 7/1</w:t>
      </w:r>
    </w:p>
    <w:p w:rsidR="00DF576A" w:rsidRDefault="00DF576A" w:rsidP="00DF576A">
      <w:r>
        <w:t>Яковлева ул, 2</w:t>
      </w:r>
    </w:p>
    <w:p w:rsidR="00DF576A" w:rsidRDefault="00DF576A" w:rsidP="00DF576A">
      <w:r>
        <w:t>Яковлева ул, 2/1</w:t>
      </w:r>
    </w:p>
    <w:p w:rsidR="00DF576A" w:rsidRDefault="00DF576A" w:rsidP="00DF576A">
      <w:r>
        <w:t>Яковлева ул, 4</w:t>
      </w:r>
    </w:p>
    <w:p w:rsidR="00DF576A" w:rsidRDefault="00DF576A" w:rsidP="00DF576A">
      <w:r>
        <w:t>Яковлева ул, 5</w:t>
      </w:r>
    </w:p>
    <w:p w:rsidR="00DF576A" w:rsidRDefault="00DF576A" w:rsidP="00DF576A">
      <w:r>
        <w:t>Яковлева ул, 6</w:t>
      </w:r>
    </w:p>
    <w:p w:rsidR="00DF576A" w:rsidRDefault="00DF576A" w:rsidP="00DF576A">
      <w:r>
        <w:t>Яковлева ул, 6/2</w:t>
      </w:r>
    </w:p>
    <w:p w:rsidR="00DF576A" w:rsidRDefault="00DF576A" w:rsidP="00DF576A">
      <w:r>
        <w:t>Яковлева ул, 9</w:t>
      </w:r>
    </w:p>
    <w:p w:rsidR="00DF576A" w:rsidRDefault="00DF576A" w:rsidP="00DF576A">
      <w:r>
        <w:t>Яковлева ул, 12</w:t>
      </w:r>
    </w:p>
    <w:p w:rsidR="00DF576A" w:rsidRDefault="00DF576A" w:rsidP="00DF576A">
      <w:r>
        <w:t>Яковлева ул, 14</w:t>
      </w:r>
    </w:p>
    <w:p w:rsidR="00DF576A" w:rsidRDefault="00DF576A" w:rsidP="00DF576A">
      <w:r>
        <w:t>Яковлева ул, 14/1</w:t>
      </w:r>
    </w:p>
    <w:p w:rsidR="00DF576A" w:rsidRDefault="00DF576A" w:rsidP="00DF576A">
      <w:r>
        <w:t>Яковлева ул, 14/2</w:t>
      </w:r>
    </w:p>
    <w:p w:rsidR="00DF576A" w:rsidRDefault="00DF576A" w:rsidP="00DF576A">
      <w:r>
        <w:t>Яковлева ул, 15</w:t>
      </w:r>
    </w:p>
    <w:p w:rsidR="00DF576A" w:rsidRDefault="00DF576A" w:rsidP="00DF576A">
      <w:r>
        <w:t>Яковлева ул, 16</w:t>
      </w:r>
    </w:p>
    <w:p w:rsidR="00DF576A" w:rsidRDefault="00DF576A" w:rsidP="00DF576A">
      <w:r>
        <w:t>Яковлева ул, 18</w:t>
      </w:r>
    </w:p>
    <w:p w:rsidR="00DF576A" w:rsidRDefault="00DF576A" w:rsidP="00DF576A">
      <w:r>
        <w:t>Яковлева ул, 18а</w:t>
      </w:r>
    </w:p>
    <w:p w:rsidR="00DF576A" w:rsidRDefault="00DF576A" w:rsidP="00DF576A">
      <w:r>
        <w:t>Яковлева ул, 19</w:t>
      </w:r>
    </w:p>
    <w:p w:rsidR="00DF576A" w:rsidRDefault="00DF576A" w:rsidP="00DF576A">
      <w:r>
        <w:t>Яковлева ул, 20</w:t>
      </w:r>
    </w:p>
    <w:p w:rsidR="00DF576A" w:rsidRDefault="00DF576A" w:rsidP="00DF576A">
      <w:r>
        <w:t>Яковлева ул, 21</w:t>
      </w:r>
    </w:p>
    <w:p w:rsidR="00DF576A" w:rsidRDefault="00DF576A" w:rsidP="00DF576A">
      <w:r>
        <w:t>Яковлева ул, 22</w:t>
      </w:r>
    </w:p>
    <w:p w:rsidR="00DF576A" w:rsidRDefault="00DF576A" w:rsidP="00DF576A">
      <w:r>
        <w:t>Яковлева ул, 23</w:t>
      </w:r>
    </w:p>
    <w:p w:rsidR="00DF576A" w:rsidRDefault="00DF576A" w:rsidP="00DF576A">
      <w:r>
        <w:t>Яковлева ул, 24</w:t>
      </w:r>
    </w:p>
    <w:p w:rsidR="00DF576A" w:rsidRDefault="00DF576A" w:rsidP="00DF576A">
      <w:r>
        <w:t>Яковлева ул, 25</w:t>
      </w:r>
    </w:p>
    <w:p w:rsidR="00DF576A" w:rsidRDefault="00DF576A" w:rsidP="00DF576A">
      <w:r>
        <w:t>Яковлева ул, 26</w:t>
      </w:r>
    </w:p>
    <w:p w:rsidR="00DF576A" w:rsidRDefault="00DF576A" w:rsidP="00DF576A">
      <w:r>
        <w:t>Яковлева ул, 27</w:t>
      </w:r>
    </w:p>
    <w:p w:rsidR="00DF576A" w:rsidRDefault="00DF576A" w:rsidP="00DF576A">
      <w:r>
        <w:t>Яковлева ул, 28</w:t>
      </w:r>
    </w:p>
    <w:p w:rsidR="00DF576A" w:rsidRDefault="00DF576A" w:rsidP="00DF576A">
      <w:r>
        <w:t>Яковлева ул, 29</w:t>
      </w:r>
    </w:p>
    <w:p w:rsidR="00DF576A" w:rsidRDefault="00DF576A" w:rsidP="00DF576A">
      <w:r>
        <w:t>Яковлева ул, 30</w:t>
      </w:r>
    </w:p>
    <w:p w:rsidR="00DF576A" w:rsidRDefault="00DF576A" w:rsidP="00DF576A">
      <w:r>
        <w:t>Яковлева ул, 32</w:t>
      </w:r>
    </w:p>
    <w:p w:rsidR="00DF576A" w:rsidRDefault="00DF576A" w:rsidP="00DF576A">
      <w:r>
        <w:t>Яковлева ул, 32/c1</w:t>
      </w:r>
    </w:p>
    <w:p w:rsidR="00DF576A" w:rsidRDefault="00DF576A" w:rsidP="00DF576A">
      <w:r>
        <w:t>Яковлева ул, 34</w:t>
      </w:r>
    </w:p>
    <w:p w:rsidR="00DF576A" w:rsidRDefault="00DF576A" w:rsidP="00DF576A">
      <w:r>
        <w:t>Яковлева ул, 36</w:t>
      </w:r>
    </w:p>
    <w:p w:rsidR="00DF576A" w:rsidRDefault="00DF576A" w:rsidP="00DF576A">
      <w:r>
        <w:t>Яковлева ул, 37</w:t>
      </w:r>
    </w:p>
    <w:p w:rsidR="00DF576A" w:rsidRDefault="00DF576A" w:rsidP="00DF576A">
      <w:r>
        <w:t>Яковлева ул, 38</w:t>
      </w:r>
    </w:p>
    <w:p w:rsidR="00DF576A" w:rsidRDefault="00DF576A" w:rsidP="00DF576A">
      <w:r>
        <w:t>Яковлева ул, 39</w:t>
      </w:r>
    </w:p>
    <w:p w:rsidR="00DF576A" w:rsidRDefault="00DF576A" w:rsidP="00DF576A">
      <w:r>
        <w:t>Яковлева ул, 39/2</w:t>
      </w:r>
    </w:p>
    <w:p w:rsidR="00DF576A" w:rsidRDefault="00DF576A" w:rsidP="00DF576A">
      <w:r>
        <w:t>Яковлева ул, 41</w:t>
      </w:r>
    </w:p>
    <w:p w:rsidR="00DF576A" w:rsidRDefault="00DF576A" w:rsidP="00DF576A">
      <w:r>
        <w:t>Яковлева ул, 41/1</w:t>
      </w:r>
    </w:p>
    <w:p w:rsidR="00DF576A" w:rsidRDefault="00DF576A" w:rsidP="00DF576A">
      <w:r>
        <w:t>Яковлева ул, 41/2</w:t>
      </w:r>
    </w:p>
    <w:p w:rsidR="00DF576A" w:rsidRDefault="00DF576A" w:rsidP="00DF576A">
      <w:r>
        <w:t>Яковлева ул, 41/2</w:t>
      </w:r>
    </w:p>
    <w:p w:rsidR="00DF576A" w:rsidRDefault="00DF576A" w:rsidP="00DF576A">
      <w:r>
        <w:t>Яковлева ул, 41а</w:t>
      </w:r>
    </w:p>
    <w:p w:rsidR="00DF576A" w:rsidRDefault="00DF576A" w:rsidP="00DF576A">
      <w:r>
        <w:t>Яковлева ул, 41а</w:t>
      </w:r>
    </w:p>
    <w:p w:rsidR="00DF576A" w:rsidRDefault="00DF576A" w:rsidP="00DF576A">
      <w:r>
        <w:t>Яковлева ул, 42</w:t>
      </w:r>
    </w:p>
    <w:p w:rsidR="00DF576A" w:rsidRDefault="00DF576A" w:rsidP="00DF576A">
      <w:r>
        <w:t>Яковлева ул, 43</w:t>
      </w:r>
    </w:p>
    <w:p w:rsidR="00DF576A" w:rsidRDefault="00DF576A" w:rsidP="00DF576A">
      <w:r>
        <w:t>Яковлева ул, 44а</w:t>
      </w:r>
    </w:p>
    <w:p w:rsidR="00DF576A" w:rsidRDefault="00DF576A" w:rsidP="00DF576A">
      <w:r>
        <w:t>Яковлева ул, 45</w:t>
      </w:r>
    </w:p>
    <w:p w:rsidR="00DF576A" w:rsidRDefault="00DF576A" w:rsidP="00DF576A">
      <w:r>
        <w:t>Яковлева ул, 46/с1</w:t>
      </w:r>
    </w:p>
    <w:p w:rsidR="00DF576A" w:rsidRDefault="00DF576A" w:rsidP="00DF576A">
      <w:r>
        <w:t>Яковлева ул, 47</w:t>
      </w:r>
    </w:p>
    <w:p w:rsidR="00DF576A" w:rsidRDefault="00DF576A" w:rsidP="00DF576A">
      <w:r>
        <w:t>Яковлева ул, 47 строение 1</w:t>
      </w:r>
    </w:p>
    <w:p w:rsidR="00DF576A" w:rsidRDefault="00DF576A" w:rsidP="00DF576A">
      <w:r>
        <w:t>Яковлева ул, 48</w:t>
      </w:r>
    </w:p>
    <w:p w:rsidR="00DF576A" w:rsidRDefault="00DF576A" w:rsidP="00DF576A">
      <w:r>
        <w:t>Яковлева ул, 49</w:t>
      </w:r>
    </w:p>
    <w:p w:rsidR="00DF576A" w:rsidRDefault="00DF576A" w:rsidP="00DF576A">
      <w:r>
        <w:t>Яковлева ул, 50</w:t>
      </w:r>
    </w:p>
    <w:p w:rsidR="00DF576A" w:rsidRDefault="00DF576A" w:rsidP="00DF576A">
      <w:r>
        <w:t>Яковлева ул, 51</w:t>
      </w:r>
    </w:p>
    <w:p w:rsidR="00DF576A" w:rsidRDefault="00DF576A" w:rsidP="00DF576A">
      <w:r>
        <w:t>Яковлева ул, 53</w:t>
      </w:r>
    </w:p>
    <w:p w:rsidR="00DF576A" w:rsidRDefault="00DF576A" w:rsidP="00DF576A">
      <w:r>
        <w:t>Яковлева ул, 55</w:t>
      </w:r>
    </w:p>
    <w:p w:rsidR="00DF576A" w:rsidRDefault="00DF576A" w:rsidP="00DF576A">
      <w:r>
        <w:t>Яковлева ул, 58а</w:t>
      </w:r>
    </w:p>
    <w:p w:rsidR="00DF576A" w:rsidRDefault="00DF576A" w:rsidP="00DF576A">
      <w:r>
        <w:t>Яковлева ул, 59</w:t>
      </w:r>
    </w:p>
    <w:p w:rsidR="00DF576A" w:rsidRDefault="00DF576A" w:rsidP="00DF576A">
      <w:r>
        <w:t>Яковлева ул, 61</w:t>
      </w:r>
    </w:p>
    <w:p w:rsidR="00DF576A" w:rsidRDefault="00DF576A" w:rsidP="00DF576A">
      <w:r>
        <w:t>Яковлева ул, 63</w:t>
      </w:r>
    </w:p>
    <w:p w:rsidR="00DF576A" w:rsidRDefault="00DF576A" w:rsidP="00DF576A">
      <w:r>
        <w:t>Яковлева ул, 64</w:t>
      </w:r>
    </w:p>
    <w:p w:rsidR="00DF576A" w:rsidRDefault="00DF576A" w:rsidP="00DF576A">
      <w:r>
        <w:t>Яковлева ул, 65</w:t>
      </w:r>
    </w:p>
    <w:p w:rsidR="00DF576A" w:rsidRDefault="00DF576A" w:rsidP="00DF576A">
      <w:r>
        <w:t>Яковлева ул, 65/1</w:t>
      </w:r>
    </w:p>
    <w:p w:rsidR="00DF576A" w:rsidRDefault="00DF576A" w:rsidP="00DF576A">
      <w:r>
        <w:t>Яковлева ул, 66</w:t>
      </w:r>
    </w:p>
    <w:p w:rsidR="00DF576A" w:rsidRDefault="00DF576A" w:rsidP="00DF576A">
      <w:r>
        <w:t>Яковлева ул, 68</w:t>
      </w:r>
    </w:p>
    <w:p w:rsidR="00DF576A" w:rsidRDefault="00DF576A" w:rsidP="00DF576A">
      <w:r>
        <w:t>Яковлева ул, 70</w:t>
      </w:r>
    </w:p>
    <w:p w:rsidR="00DF576A" w:rsidRDefault="00DF576A" w:rsidP="00DF576A">
      <w:r>
        <w:t>Яковлева ул, 74</w:t>
      </w:r>
    </w:p>
    <w:p w:rsidR="00DF576A" w:rsidRDefault="00DF576A" w:rsidP="00DF576A">
      <w:r>
        <w:t>Яковлева ул, 74/1</w:t>
      </w:r>
    </w:p>
    <w:p w:rsidR="00DF576A" w:rsidRDefault="00DF576A" w:rsidP="00DF576A">
      <w:r>
        <w:t>Яковлева ул, 74/2</w:t>
      </w:r>
    </w:p>
    <w:p w:rsidR="00DF576A" w:rsidRDefault="00DF576A" w:rsidP="00DF576A">
      <w:r>
        <w:t>Яковлева ул, 75</w:t>
      </w:r>
    </w:p>
    <w:p w:rsidR="00DF576A" w:rsidRDefault="00DF576A" w:rsidP="00DF576A">
      <w:r>
        <w:t>Яковлева ул, 76</w:t>
      </w:r>
    </w:p>
    <w:p w:rsidR="00DF576A" w:rsidRDefault="00DF576A" w:rsidP="00DF576A">
      <w:r>
        <w:t>Яковлева ул, 76</w:t>
      </w:r>
    </w:p>
    <w:p w:rsidR="00DF576A" w:rsidRDefault="00DF576A" w:rsidP="00DF576A">
      <w:r>
        <w:t>Яковлева ул, 76/с3</w:t>
      </w:r>
    </w:p>
    <w:p w:rsidR="00DF576A" w:rsidRDefault="00DF576A" w:rsidP="00DF576A">
      <w:r>
        <w:t>Яковлева ул, 77</w:t>
      </w:r>
    </w:p>
    <w:p w:rsidR="00DF576A" w:rsidRDefault="00DF576A" w:rsidP="00DF576A">
      <w:r>
        <w:t>Яковлева ул, 79</w:t>
      </w:r>
    </w:p>
    <w:p w:rsidR="00DF576A" w:rsidRDefault="00DF576A" w:rsidP="00DF576A">
      <w:r>
        <w:t>Яковлева ул, 81</w:t>
      </w:r>
    </w:p>
    <w:p w:rsidR="00DF576A" w:rsidRDefault="00DF576A" w:rsidP="00DF576A">
      <w:r>
        <w:t>Яковлева ул, 85</w:t>
      </w:r>
    </w:p>
    <w:p w:rsidR="00DF576A" w:rsidRDefault="00DF576A" w:rsidP="00DF576A">
      <w:r>
        <w:t>Яковлева ул, 85а</w:t>
      </w:r>
    </w:p>
    <w:p w:rsidR="00DF576A" w:rsidRDefault="00DF576A" w:rsidP="00DF576A">
      <w:r>
        <w:t>Яковлева ул, 87</w:t>
      </w:r>
    </w:p>
    <w:p w:rsidR="00DF576A" w:rsidRDefault="00DF576A" w:rsidP="00DF576A">
      <w:r>
        <w:t>Яковлева ул, 87а</w:t>
      </w:r>
    </w:p>
    <w:p w:rsidR="00DF576A" w:rsidRDefault="00DF576A" w:rsidP="00DF576A">
      <w:r>
        <w:t>Яковлева ул, 91</w:t>
      </w:r>
    </w:p>
    <w:p w:rsidR="00DF576A" w:rsidRDefault="00DF576A" w:rsidP="00DF576A">
      <w:r>
        <w:t>Яковлева ул, 93</w:t>
      </w:r>
    </w:p>
    <w:p w:rsidR="00DF576A" w:rsidRDefault="00DF576A" w:rsidP="00DF576A">
      <w:r>
        <w:t>Ясная ул, 3</w:t>
      </w:r>
    </w:p>
    <w:p w:rsidR="00DF576A" w:rsidRDefault="00DF576A" w:rsidP="00DF576A">
      <w:r>
        <w:t>Ясная ул, 5</w:t>
      </w:r>
    </w:p>
    <w:p w:rsidR="00DF576A" w:rsidRDefault="00DF576A" w:rsidP="00DF576A">
      <w:r>
        <w:t>Ясная ул, 7</w:t>
      </w:r>
    </w:p>
    <w:p w:rsidR="00DF576A" w:rsidRDefault="00DF576A" w:rsidP="00DF576A">
      <w:r>
        <w:t>Ясная ул, 9</w:t>
      </w:r>
    </w:p>
    <w:p w:rsidR="00DF576A" w:rsidRDefault="00DF576A" w:rsidP="00DF576A">
      <w:r>
        <w:t>Ясная ул, 11</w:t>
      </w:r>
    </w:p>
    <w:p w:rsidR="00DF576A" w:rsidRDefault="00DF576A" w:rsidP="00DF576A">
      <w:r>
        <w:t>Ясная ул, 13</w:t>
      </w:r>
    </w:p>
    <w:p w:rsidR="00DF576A" w:rsidRDefault="00DF576A" w:rsidP="00DF576A">
      <w:r>
        <w:t>Ясная ул, 13а</w:t>
      </w:r>
    </w:p>
    <w:p w:rsidR="00DF576A" w:rsidRDefault="00DF576A" w:rsidP="00DF576A">
      <w:r>
        <w:t>Ясная ул, 15</w:t>
      </w:r>
    </w:p>
    <w:p w:rsidR="00DF576A" w:rsidRDefault="00DF576A" w:rsidP="00DF576A">
      <w:r>
        <w:t>Ясный пер, 1</w:t>
      </w:r>
    </w:p>
    <w:p w:rsidR="00DF576A" w:rsidRDefault="00DF576A" w:rsidP="00DF576A">
      <w:r>
        <w:t>Ясный пер, 2</w:t>
      </w:r>
    </w:p>
    <w:p w:rsidR="00DF576A" w:rsidRDefault="00DF576A" w:rsidP="00DF576A">
      <w:r>
        <w:t>Ясный пер, 3</w:t>
      </w:r>
    </w:p>
    <w:p w:rsidR="00DF576A" w:rsidRDefault="00DF576A" w:rsidP="00DF576A">
      <w:r>
        <w:t>Ясный пер, 4</w:t>
      </w:r>
    </w:p>
    <w:p w:rsidR="00DF576A" w:rsidRDefault="00DF576A" w:rsidP="00DF576A">
      <w:r>
        <w:t>Ясный пер, 5</w:t>
      </w:r>
    </w:p>
    <w:p w:rsidR="00DF576A" w:rsidRDefault="00DF576A" w:rsidP="00DF576A">
      <w:r>
        <w:t>Ясный пер, 6</w:t>
      </w:r>
    </w:p>
    <w:p w:rsidR="00DF576A" w:rsidRDefault="00DF576A" w:rsidP="00DF576A">
      <w:r>
        <w:t>Ясный пер, 7</w:t>
      </w:r>
    </w:p>
    <w:p w:rsidR="00DF576A" w:rsidRDefault="00DF576A" w:rsidP="00DF576A">
      <w:r>
        <w:t>Ясный пер, 8</w:t>
      </w:r>
    </w:p>
    <w:p w:rsidR="00DF576A" w:rsidRDefault="00DF576A" w:rsidP="00DF576A">
      <w:r>
        <w:t>Ясный пер, 9</w:t>
      </w:r>
    </w:p>
    <w:p w:rsidR="00DF576A" w:rsidRDefault="00DF576A" w:rsidP="00DF576A">
      <w:r>
        <w:t>Ясный пер, 10</w:t>
      </w:r>
    </w:p>
    <w:p w:rsidR="00DF576A" w:rsidRDefault="00DF576A" w:rsidP="00DF576A">
      <w:r>
        <w:t>архитектора Василия Болдырева ул, 2</w:t>
      </w:r>
    </w:p>
    <w:p w:rsidR="00DF576A" w:rsidRDefault="00DF576A" w:rsidP="00DF576A">
      <w:r>
        <w:t>архитектора Василия Болдырева ул, 2</w:t>
      </w:r>
    </w:p>
    <w:p w:rsidR="00DF576A" w:rsidRDefault="00DF576A" w:rsidP="00DF576A">
      <w:r>
        <w:t>архитектора Василия Болдырева ул, 2а</w:t>
      </w:r>
    </w:p>
    <w:p w:rsidR="00DF576A" w:rsidRDefault="00DF576A" w:rsidP="00DF576A">
      <w:r>
        <w:t>архитектора Василия Болдырева ул, 4</w:t>
      </w:r>
    </w:p>
    <w:p w:rsidR="00DF576A" w:rsidRDefault="00DF576A" w:rsidP="00DF576A">
      <w:r>
        <w:t>архитектора Василия Болдырева ул, 4</w:t>
      </w:r>
    </w:p>
    <w:p w:rsidR="00DF576A" w:rsidRDefault="00DF576A" w:rsidP="00DF576A">
      <w:r>
        <w:t>архитектора Василия Болдырева ул, 5</w:t>
      </w:r>
    </w:p>
    <w:p w:rsidR="00DF576A" w:rsidRDefault="00DF576A" w:rsidP="00DF576A">
      <w:r>
        <w:t>архитектора Василия Болдырева ул, 5</w:t>
      </w:r>
    </w:p>
    <w:p w:rsidR="00DF576A" w:rsidRDefault="00DF576A" w:rsidP="00DF576A">
      <w:r>
        <w:t>архитектора Василия Болдырева ул, 6</w:t>
      </w:r>
    </w:p>
    <w:p w:rsidR="00DF576A" w:rsidRDefault="00DF576A" w:rsidP="00DF576A">
      <w:r>
        <w:t>архитектора Василия Болдырева ул, 7</w:t>
      </w:r>
    </w:p>
    <w:p w:rsidR="00DF576A" w:rsidRDefault="00DF576A" w:rsidP="00DF576A">
      <w:r>
        <w:t>архитектора Василия Болдырева ул, 9</w:t>
      </w:r>
    </w:p>
    <w:p w:rsidR="00DF576A" w:rsidRDefault="00DF576A" w:rsidP="00DF576A">
      <w:r>
        <w:t>архитектора Василия Болдырева ул, 9</w:t>
      </w:r>
    </w:p>
    <w:p w:rsidR="00DF576A" w:rsidRDefault="00DF576A" w:rsidP="00DF576A">
      <w:r>
        <w:t>архитектора Василия Болдырева ул, 13</w:t>
      </w:r>
    </w:p>
    <w:p w:rsidR="00DF576A" w:rsidRDefault="00DF576A" w:rsidP="00DF576A">
      <w:r>
        <w:t>мкр. Наука., Кащенко ул, 3</w:t>
      </w:r>
    </w:p>
    <w:p w:rsidR="00DF576A" w:rsidRDefault="00DF576A" w:rsidP="00DF576A">
      <w:r>
        <w:t>мкр. Наука., Кащенко ул, 9</w:t>
      </w:r>
    </w:p>
    <w:p w:rsidR="00DF576A" w:rsidRDefault="00DF576A" w:rsidP="00DF576A">
      <w:r>
        <w:t>мкр. Наука., Кащенко ул, 10</w:t>
      </w:r>
    </w:p>
    <w:p w:rsidR="00DF576A" w:rsidRDefault="00DF576A" w:rsidP="00DF576A">
      <w:r>
        <w:t>мкр. Наука., Кащенко ул, 13</w:t>
      </w:r>
    </w:p>
    <w:p w:rsidR="00DF576A" w:rsidRDefault="00DF576A" w:rsidP="00DF576A">
      <w:r>
        <w:t>мкр. Наука., Кащенко ул, 15</w:t>
      </w:r>
    </w:p>
    <w:p w:rsidR="00DF576A" w:rsidRDefault="00DF576A" w:rsidP="00DF576A">
      <w:r>
        <w:t>мкр. Наука., Кащенко ул, 18</w:t>
      </w:r>
    </w:p>
    <w:p w:rsidR="00DF576A" w:rsidRDefault="00DF576A" w:rsidP="00DF576A">
      <w:r>
        <w:t>мкр. Наука., Кащенко ул, 18а</w:t>
      </w:r>
    </w:p>
    <w:p w:rsidR="00DF576A" w:rsidRDefault="00DF576A" w:rsidP="00DF576A">
      <w:r>
        <w:t>мкр. Наука., Кащенко ул, 25</w:t>
      </w:r>
    </w:p>
    <w:p w:rsidR="00DF576A" w:rsidRDefault="00DF576A" w:rsidP="00DF576A">
      <w:r>
        <w:t>мкр. Наука., Кащенко ул, 29</w:t>
      </w:r>
    </w:p>
    <w:p w:rsidR="00DF576A" w:rsidRDefault="00DF576A" w:rsidP="00DF576A">
      <w:r>
        <w:t>мкр. Наука., Кащенко ул, 29а</w:t>
      </w:r>
    </w:p>
    <w:p w:rsidR="00A44B79" w:rsidRDefault="00DF576A" w:rsidP="00DF576A">
      <w:r>
        <w:t>п.Кайдаловка</w:t>
      </w:r>
    </w:p>
    <w:p w:rsidR="008E6F6A" w:rsidRDefault="008E6F6A" w:rsidP="009E0EDF"/>
    <w:p w:rsidR="008E6F6A" w:rsidRDefault="008E6F6A" w:rsidP="009E0EDF"/>
    <w:p w:rsidR="009E0EDF" w:rsidRPr="00415505" w:rsidRDefault="009E0EDF" w:rsidP="009E0EDF">
      <w:r w:rsidRPr="00415505">
        <w:t xml:space="preserve">      ООО «Томскводоканал» приносит свои извинения за доставленные неудобства и просит произвести необходимые запасы воды заблаговременно !</w:t>
      </w:r>
    </w:p>
    <w:p w:rsidR="009E0EDF" w:rsidRPr="00415505" w:rsidRDefault="009E0EDF" w:rsidP="009E0EDF">
      <w:pPr>
        <w:jc w:val="both"/>
        <w:rPr>
          <w:rFonts w:ascii="Calibri" w:hAnsi="Calibri"/>
        </w:rPr>
      </w:pPr>
      <w:r w:rsidRPr="00415505">
        <w:rPr>
          <w:rFonts w:ascii="Calibri" w:hAnsi="Calibri"/>
        </w:rPr>
        <w:t xml:space="preserve">            </w:t>
      </w:r>
    </w:p>
    <w:p w:rsidR="009E0EDF" w:rsidRPr="00415505" w:rsidRDefault="009E0EDF" w:rsidP="009E0EDF">
      <w:pPr>
        <w:jc w:val="both"/>
        <w:rPr>
          <w:rFonts w:ascii="Calibri" w:hAnsi="Calibri"/>
        </w:rPr>
      </w:pPr>
    </w:p>
    <w:p w:rsidR="00BC2B62" w:rsidRPr="00415505" w:rsidRDefault="00BC2B62" w:rsidP="00BC2B62">
      <w:r w:rsidRPr="00415505">
        <w:t xml:space="preserve">                                          Начальник ЦДС                                 Е.В.Кениг</w:t>
      </w:r>
    </w:p>
    <w:p w:rsidR="00BC2B62" w:rsidRPr="00415505" w:rsidRDefault="00BC2B62" w:rsidP="00BC2B62"/>
    <w:p w:rsidR="00BC2B62" w:rsidRPr="00415505" w:rsidRDefault="00BC2B62" w:rsidP="00BC2B62">
      <w:r w:rsidRPr="00415505">
        <w:t xml:space="preserve">                   Согласовано:</w:t>
      </w:r>
      <w:r w:rsidR="00C9796B">
        <w:t>Н</w:t>
      </w:r>
      <w:r w:rsidRPr="00415505">
        <w:t xml:space="preserve">ачальник ООТП                       </w:t>
      </w:r>
      <w:r w:rsidR="00C9796B">
        <w:t xml:space="preserve">       </w:t>
      </w:r>
      <w:r w:rsidRPr="00415505">
        <w:t xml:space="preserve"> </w:t>
      </w:r>
      <w:r w:rsidR="00C9796B">
        <w:t>Л.В.Герб</w:t>
      </w:r>
    </w:p>
    <w:p w:rsidR="00BC2B62" w:rsidRPr="00415505" w:rsidRDefault="00BC2B62" w:rsidP="00BC2B62"/>
    <w:p w:rsidR="00BC2B62" w:rsidRPr="00415505" w:rsidRDefault="00BC2B62" w:rsidP="00BC2B62">
      <w:r w:rsidRPr="00415505">
        <w:t xml:space="preserve">                   Согласовано:</w:t>
      </w:r>
      <w:r w:rsidR="008E6F6A">
        <w:t>Н</w:t>
      </w:r>
      <w:r w:rsidRPr="00415505">
        <w:t xml:space="preserve">ачальник ЦСВ                                  </w:t>
      </w:r>
      <w:r w:rsidR="008E6F6A">
        <w:t>Г.В.Губайдулин</w:t>
      </w:r>
    </w:p>
    <w:p w:rsidR="00BC2B62" w:rsidRPr="00415505" w:rsidRDefault="00BC2B62" w:rsidP="00BC2B62"/>
    <w:p w:rsidR="009E0EDF" w:rsidRPr="00415505" w:rsidRDefault="009E0EDF" w:rsidP="009E0EDF"/>
    <w:p w:rsidR="009E0EDF" w:rsidRPr="00415505" w:rsidRDefault="009E0EDF" w:rsidP="009E0EDF">
      <w:pPr>
        <w:jc w:val="both"/>
      </w:pPr>
    </w:p>
    <w:p w:rsidR="009E0EDF" w:rsidRPr="00415505" w:rsidRDefault="009E0EDF" w:rsidP="009E0EDF">
      <w:pPr>
        <w:jc w:val="both"/>
      </w:pPr>
    </w:p>
    <w:p w:rsidR="002E072F" w:rsidRPr="00BC2B62" w:rsidRDefault="002E072F" w:rsidP="00B40A71">
      <w:pPr>
        <w:rPr>
          <w:sz w:val="28"/>
          <w:szCs w:val="28"/>
        </w:rPr>
      </w:pPr>
    </w:p>
    <w:sectPr w:rsidR="002E072F" w:rsidRPr="00BC2B62" w:rsidSect="002E072F">
      <w:footerReference w:type="first" r:id="rId11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4F46" w:rsidRDefault="00A84F46" w:rsidP="002E072F">
      <w:r>
        <w:separator/>
      </w:r>
    </w:p>
  </w:endnote>
  <w:endnote w:type="continuationSeparator" w:id="0">
    <w:p w:rsidR="00A84F46" w:rsidRDefault="00A84F46" w:rsidP="002E0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D5CA5C4F-9856-431B-B637-221854863BB0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FAFA1265-C6FA-4E95-A291-5646864623BD}"/>
  </w:font>
  <w:font w:name="PF Square Sans Pro">
    <w:altName w:val="Times New Roman"/>
    <w:charset w:val="CC"/>
    <w:family w:val="auto"/>
    <w:pitch w:val="variable"/>
    <w:sig w:usb0="00000001" w:usb1="5000E0F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0B68D55-D199-4F3A-8074-BD8354B551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2737" w:rsidRDefault="001B462F" w:rsidP="004D46B9">
    <w:pPr>
      <w:pStyle w:val="a5"/>
      <w:tabs>
        <w:tab w:val="clear" w:pos="4677"/>
        <w:tab w:val="clear" w:pos="9355"/>
        <w:tab w:val="left" w:pos="9009"/>
        <w:tab w:val="right" w:pos="10205"/>
      </w:tabs>
      <w:ind w:hanging="284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78886DD" wp14:editId="5BAAA11A">
              <wp:simplePos x="0" y="0"/>
              <wp:positionH relativeFrom="column">
                <wp:posOffset>-148590</wp:posOffset>
              </wp:positionH>
              <wp:positionV relativeFrom="paragraph">
                <wp:posOffset>-262255</wp:posOffset>
              </wp:positionV>
              <wp:extent cx="6619875" cy="1199693"/>
              <wp:effectExtent l="0" t="0" r="9525" b="635"/>
              <wp:wrapNone/>
              <wp:docPr id="6" name="Группа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619875" cy="1199693"/>
                        <a:chOff x="101" y="-1"/>
                        <a:chExt cx="6620129" cy="1032972"/>
                      </a:xfrm>
                    </wpg:grpSpPr>
                    <wps:wsp>
                      <wps:cNvPr id="2" name="TextBox 9"/>
                      <wps:cNvSpPr txBox="1">
                        <a:spLocks noChangeArrowheads="1"/>
                      </wps:cNvSpPr>
                      <wps:spPr bwMode="auto">
                        <a:xfrm>
                          <a:off x="373190" y="-1"/>
                          <a:ext cx="5760977" cy="10329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46B9" w:rsidRDefault="004D46B9" w:rsidP="004D46B9">
                            <w:pPr>
                              <w:pStyle w:val="a7"/>
                              <w:spacing w:beforeAutospacing="0" w:afterAutospacing="0" w:line="200" w:lineRule="exact"/>
                              <w:ind w:left="1416"/>
                              <w:textAlignment w:val="baseline"/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4D46B9" w:rsidRDefault="004D46B9" w:rsidP="004D46B9">
                            <w:pPr>
                              <w:pStyle w:val="a7"/>
                              <w:spacing w:beforeAutospacing="0" w:afterAutospacing="0" w:line="200" w:lineRule="exact"/>
                              <w:ind w:left="1416"/>
                              <w:textAlignment w:val="baseline"/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:rsidR="00EB4166" w:rsidRPr="00A63B47" w:rsidRDefault="004D46B9" w:rsidP="00A63B47">
                            <w:pPr>
                              <w:pStyle w:val="a7"/>
                              <w:spacing w:beforeAutospacing="0" w:afterAutospacing="0" w:line="200" w:lineRule="exact"/>
                              <w:ind w:left="708"/>
                              <w:textAlignment w:val="baseline"/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Общество с ограниченной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  <w:t>Елизаровых ул., д.79/2, г. Томск, Россия, 634021</w:t>
                            </w:r>
                          </w:p>
                          <w:p w:rsidR="00EB4166" w:rsidRPr="00A63B47" w:rsidRDefault="004D46B9" w:rsidP="004D46B9">
                            <w:pPr>
                              <w:pStyle w:val="a7"/>
                              <w:spacing w:beforeAutospacing="0" w:afterAutospacing="0" w:line="200" w:lineRule="exact"/>
                              <w:ind w:left="708"/>
                              <w:textAlignment w:val="baseline"/>
                              <w:rPr>
                                <w:rFonts w:ascii="PF Square Sans Pro" w:hAnsi="PF Square Sans Pro"/>
                                <w:sz w:val="20"/>
                                <w:szCs w:val="20"/>
                              </w:rPr>
                            </w:pP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ответственностью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тел.: (3822) 905009, 905013, факс (3822) 905193, 905010</w:t>
                            </w:r>
                          </w:p>
                          <w:p w:rsidR="00EB4166" w:rsidRPr="00A63B47" w:rsidRDefault="004D46B9" w:rsidP="004D46B9">
                            <w:pPr>
                              <w:pStyle w:val="a7"/>
                              <w:spacing w:beforeAutospacing="0" w:afterAutospacing="0" w:line="200" w:lineRule="exact"/>
                              <w:ind w:left="708"/>
                              <w:textAlignment w:val="baseline"/>
                              <w:rPr>
                                <w:rFonts w:ascii="PF Square Sans Pro" w:hAnsi="PF Square Sans Pro"/>
                                <w:sz w:val="20"/>
                                <w:szCs w:val="20"/>
                              </w:rPr>
                            </w:pP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«Томскводоканал»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="001B462F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ab/>
                            </w:r>
                            <w:r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-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tvk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@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vodokanal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tomsk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="00EB4166" w:rsidRPr="00A63B47">
                              <w:rPr>
                                <w:rFonts w:ascii="PF Square Sans Pro" w:hAnsi="PF Square Sans Pro" w:cs="Arial"/>
                                <w:color w:val="000000"/>
                                <w:kern w:val="24"/>
                                <w:sz w:val="20"/>
                                <w:szCs w:val="20"/>
                                <w:lang w:val="en-US"/>
                              </w:rPr>
                              <w:t>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Прямая соединительная линия 2"/>
                      <wps:cNvCnPr/>
                      <wps:spPr>
                        <a:xfrm>
                          <a:off x="101" y="229656"/>
                          <a:ext cx="662012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8886DD" id="Группа 6" o:spid="_x0000_s1026" style="position:absolute;margin-left:-11.7pt;margin-top:-20.65pt;width:521.25pt;height:94.45pt;z-index:251657728;mso-height-relative:margin" coordorigin="1" coordsize="66201,10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7" type="#_x0000_t202" style="position:absolute;left:3731;width:57610;height:103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" filled="f" stroked="f">
                <v:textbox>
                  <w:txbxContent>
                    <w:p w:rsidR="004D46B9" w:rsidRDefault="004D46B9" w:rsidP="004D46B9">
                      <w:pPr>
                        <w:pStyle w:val="a7"/>
                        <w:spacing w:beforeAutospacing="0" w:afterAutospacing="0" w:line="200" w:lineRule="exact"/>
                        <w:ind w:left="1416"/>
                        <w:textAlignment w:val="baseline"/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:rsidR="004D46B9" w:rsidRDefault="004D46B9" w:rsidP="004D46B9">
                      <w:pPr>
                        <w:pStyle w:val="a7"/>
                        <w:spacing w:beforeAutospacing="0" w:afterAutospacing="0" w:line="200" w:lineRule="exact"/>
                        <w:ind w:left="1416"/>
                        <w:textAlignment w:val="baseline"/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</w:p>
                    <w:p w:rsidR="00EB4166" w:rsidRPr="00A63B47" w:rsidRDefault="004D46B9" w:rsidP="00A63B47">
                      <w:pPr>
                        <w:pStyle w:val="a7"/>
                        <w:spacing w:beforeAutospacing="0" w:afterAutospacing="0" w:line="200" w:lineRule="exact"/>
                        <w:ind w:left="708"/>
                        <w:textAlignment w:val="baseline"/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</w:pP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Общество с ограниченной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  <w:t>Елизаровых ул., д.79/2, г. Томск, Россия, 634021</w:t>
                      </w:r>
                    </w:p>
                    <w:p w:rsidR="00EB4166" w:rsidRPr="00A63B47" w:rsidRDefault="004D46B9" w:rsidP="004D46B9">
                      <w:pPr>
                        <w:pStyle w:val="a7"/>
                        <w:spacing w:beforeAutospacing="0" w:afterAutospacing="0" w:line="200" w:lineRule="exact"/>
                        <w:ind w:left="708"/>
                        <w:textAlignment w:val="baseline"/>
                        <w:rPr>
                          <w:rFonts w:ascii="PF Square Sans Pro" w:hAnsi="PF Square Sans Pro"/>
                          <w:sz w:val="20"/>
                          <w:szCs w:val="20"/>
                        </w:rPr>
                      </w:pP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ответственностью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тел.: (3822) 905009, 905013, факс (3822) 905193, 905010</w:t>
                      </w:r>
                    </w:p>
                    <w:p w:rsidR="00EB4166" w:rsidRPr="00A63B47" w:rsidRDefault="004D46B9" w:rsidP="004D46B9">
                      <w:pPr>
                        <w:pStyle w:val="a7"/>
                        <w:spacing w:beforeAutospacing="0" w:afterAutospacing="0" w:line="200" w:lineRule="exact"/>
                        <w:ind w:left="708"/>
                        <w:textAlignment w:val="baseline"/>
                        <w:rPr>
                          <w:rFonts w:ascii="PF Square Sans Pro" w:hAnsi="PF Square Sans Pro"/>
                          <w:sz w:val="20"/>
                          <w:szCs w:val="20"/>
                        </w:rPr>
                      </w:pP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 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«Томскводоканал»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="001B462F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ab/>
                      </w:r>
                      <w:r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e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-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mail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 xml:space="preserve">: 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tvk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@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vodokanal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tomsk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</w:rPr>
                        <w:t>.</w:t>
                      </w:r>
                      <w:r w:rsidR="00EB4166" w:rsidRPr="00A63B47">
                        <w:rPr>
                          <w:rFonts w:ascii="PF Square Sans Pro" w:hAnsi="PF Square Sans Pro" w:cs="Arial"/>
                          <w:color w:val="000000"/>
                          <w:kern w:val="24"/>
                          <w:sz w:val="20"/>
                          <w:szCs w:val="20"/>
                          <w:lang w:val="en-US"/>
                        </w:rPr>
                        <w:t>ru</w:t>
                      </w:r>
                    </w:p>
                  </w:txbxContent>
                </v:textbox>
              </v:shape>
              <v:line id="Прямая соединительная линия 2" o:spid="_x0000_s1028" style="position:absolute;visibility:visible;mso-wrap-style:square" from="1,2296" to="66202,2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</v:group>
          </w:pict>
        </mc:Fallback>
      </mc:AlternateContent>
    </w:r>
    <w:r>
      <w:rPr>
        <w:noProof/>
      </w:rPr>
      <w:drawing>
        <wp:inline distT="0" distB="0" distL="0" distR="0" wp14:anchorId="64EBF411" wp14:editId="4AFF28CF">
          <wp:extent cx="921715" cy="921714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1715" cy="9217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>
          <wp:extent cx="863193" cy="863194"/>
          <wp:effectExtent l="0" t="0" r="0" b="0"/>
          <wp:docPr id="3" name="Рисунок 1" descr="D:\PR2_D\Foto_images\фото 2022\qr код телеграм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D:\PR2_D\Foto_images\фото 2022\qr код телеграм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942" cy="862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4F46" w:rsidRDefault="00A84F46" w:rsidP="002E072F">
      <w:r>
        <w:separator/>
      </w:r>
    </w:p>
  </w:footnote>
  <w:footnote w:type="continuationSeparator" w:id="0">
    <w:p w:rsidR="00A84F46" w:rsidRDefault="00A84F46" w:rsidP="002E07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462F"/>
    <w:rsid w:val="00015D3C"/>
    <w:rsid w:val="00024DA0"/>
    <w:rsid w:val="00050D06"/>
    <w:rsid w:val="00055B6A"/>
    <w:rsid w:val="00077816"/>
    <w:rsid w:val="00085B65"/>
    <w:rsid w:val="000A6276"/>
    <w:rsid w:val="000D0708"/>
    <w:rsid w:val="000E4F47"/>
    <w:rsid w:val="000E69A9"/>
    <w:rsid w:val="00112BA6"/>
    <w:rsid w:val="00145AE3"/>
    <w:rsid w:val="00152EB1"/>
    <w:rsid w:val="0015660D"/>
    <w:rsid w:val="00166677"/>
    <w:rsid w:val="001838DE"/>
    <w:rsid w:val="001B462F"/>
    <w:rsid w:val="001D771A"/>
    <w:rsid w:val="001E4BBC"/>
    <w:rsid w:val="00202427"/>
    <w:rsid w:val="002342B2"/>
    <w:rsid w:val="00243FE8"/>
    <w:rsid w:val="002916E6"/>
    <w:rsid w:val="002A3BAE"/>
    <w:rsid w:val="002D0800"/>
    <w:rsid w:val="002E072F"/>
    <w:rsid w:val="003208F4"/>
    <w:rsid w:val="003279F6"/>
    <w:rsid w:val="00356C44"/>
    <w:rsid w:val="00367BBB"/>
    <w:rsid w:val="003C2235"/>
    <w:rsid w:val="00415505"/>
    <w:rsid w:val="0044484C"/>
    <w:rsid w:val="004D46B9"/>
    <w:rsid w:val="00555AC3"/>
    <w:rsid w:val="005665E6"/>
    <w:rsid w:val="00570119"/>
    <w:rsid w:val="005C44E6"/>
    <w:rsid w:val="005E7DD5"/>
    <w:rsid w:val="006470C9"/>
    <w:rsid w:val="006861EB"/>
    <w:rsid w:val="00695D6A"/>
    <w:rsid w:val="006A23E5"/>
    <w:rsid w:val="00727DD9"/>
    <w:rsid w:val="0076013E"/>
    <w:rsid w:val="00772573"/>
    <w:rsid w:val="007974C9"/>
    <w:rsid w:val="007C308B"/>
    <w:rsid w:val="007D1A5C"/>
    <w:rsid w:val="00855757"/>
    <w:rsid w:val="008D710A"/>
    <w:rsid w:val="008E6F6A"/>
    <w:rsid w:val="00913847"/>
    <w:rsid w:val="00921EC4"/>
    <w:rsid w:val="009E0EDF"/>
    <w:rsid w:val="00A44B79"/>
    <w:rsid w:val="00A5295C"/>
    <w:rsid w:val="00A63B47"/>
    <w:rsid w:val="00A84F46"/>
    <w:rsid w:val="00AC3A33"/>
    <w:rsid w:val="00AD3AC5"/>
    <w:rsid w:val="00AE3376"/>
    <w:rsid w:val="00AF221F"/>
    <w:rsid w:val="00B12ACA"/>
    <w:rsid w:val="00B40A71"/>
    <w:rsid w:val="00B42737"/>
    <w:rsid w:val="00B43CB7"/>
    <w:rsid w:val="00B74B74"/>
    <w:rsid w:val="00B77DD7"/>
    <w:rsid w:val="00BC0457"/>
    <w:rsid w:val="00BC2B62"/>
    <w:rsid w:val="00C0448E"/>
    <w:rsid w:val="00C1624A"/>
    <w:rsid w:val="00C253E5"/>
    <w:rsid w:val="00C93BE1"/>
    <w:rsid w:val="00C94185"/>
    <w:rsid w:val="00C9796B"/>
    <w:rsid w:val="00CE2BB1"/>
    <w:rsid w:val="00D16C1D"/>
    <w:rsid w:val="00D67C27"/>
    <w:rsid w:val="00DC6386"/>
    <w:rsid w:val="00DD742C"/>
    <w:rsid w:val="00DE7923"/>
    <w:rsid w:val="00DF576A"/>
    <w:rsid w:val="00DF7397"/>
    <w:rsid w:val="00E30DBA"/>
    <w:rsid w:val="00EA26AB"/>
    <w:rsid w:val="00EB4166"/>
    <w:rsid w:val="00EC278F"/>
    <w:rsid w:val="00F26341"/>
    <w:rsid w:val="00F31656"/>
    <w:rsid w:val="00F5498C"/>
    <w:rsid w:val="00F607B3"/>
    <w:rsid w:val="00F81B78"/>
    <w:rsid w:val="00FA3058"/>
    <w:rsid w:val="00FA3CE8"/>
    <w:rsid w:val="00FA60B9"/>
    <w:rsid w:val="00FA7615"/>
    <w:rsid w:val="00FB3CA5"/>
    <w:rsid w:val="00FD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7039423"/>
  <w15:docId w15:val="{1BE85C01-3024-4D4E-9936-3EACD929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2E072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2E072F"/>
    <w:rPr>
      <w:sz w:val="24"/>
      <w:szCs w:val="24"/>
    </w:rPr>
  </w:style>
  <w:style w:type="paragraph" w:styleId="a5">
    <w:name w:val="footer"/>
    <w:basedOn w:val="a"/>
    <w:link w:val="a6"/>
    <w:rsid w:val="002E072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2E072F"/>
    <w:rPr>
      <w:sz w:val="24"/>
      <w:szCs w:val="24"/>
    </w:rPr>
  </w:style>
  <w:style w:type="paragraph" w:styleId="a7">
    <w:name w:val="Normal (Web)"/>
    <w:basedOn w:val="a"/>
    <w:uiPriority w:val="99"/>
    <w:unhideWhenUsed/>
    <w:rsid w:val="00EB4166"/>
    <w:pPr>
      <w:spacing w:before="100" w:beforeAutospacing="1" w:after="100" w:afterAutospacing="1"/>
    </w:pPr>
  </w:style>
  <w:style w:type="paragraph" w:styleId="a8">
    <w:name w:val="Balloon Text"/>
    <w:basedOn w:val="a"/>
    <w:link w:val="a9"/>
    <w:rsid w:val="004D46B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4D46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service\Desktop\&#1060;&#1080;&#1088;&#1084;&#1041;&#1083;&#1072;&#1085;&#1082;&#1054;&#1054;&#1054;&#1058;&#1042;&#1050;(Microsoft)&#1063;&#104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519CD5-E631-45AE-9A74-611DC822F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ФирмБланкОООТВК(Microsoft)ЧБ</Template>
  <TotalTime>139</TotalTime>
  <Pages>165</Pages>
  <Words>33587</Words>
  <Characters>191448</Characters>
  <Application>Microsoft Office Word</Application>
  <DocSecurity>0</DocSecurity>
  <Lines>1595</Lines>
  <Paragraphs>449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224586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Пресс служба</dc:creator>
  <cp:lastModifiedBy>Кениг Евгений В.</cp:lastModifiedBy>
  <cp:revision>27</cp:revision>
  <cp:lastPrinted>2022-10-13T03:30:00Z</cp:lastPrinted>
  <dcterms:created xsi:type="dcterms:W3CDTF">2022-10-13T02:54:00Z</dcterms:created>
  <dcterms:modified xsi:type="dcterms:W3CDTF">2023-07-24T02:23:00Z</dcterms:modified>
</cp:coreProperties>
</file>